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0A1" w:rsidRDefault="00EE10A1" w:rsidP="00424F8C"/>
    <w:tbl>
      <w:tblPr>
        <w:tblW w:w="0" w:type="auto"/>
        <w:tblLook w:val="01E0" w:firstRow="1" w:lastRow="1" w:firstColumn="1" w:lastColumn="1" w:noHBand="0" w:noVBand="0"/>
      </w:tblPr>
      <w:tblGrid>
        <w:gridCol w:w="9921"/>
      </w:tblGrid>
      <w:tr w:rsidR="00424F8C" w:rsidTr="00F1261E">
        <w:tc>
          <w:tcPr>
            <w:tcW w:w="10061" w:type="dxa"/>
          </w:tcPr>
          <w:p w:rsidR="00424F8C" w:rsidRPr="00F1261E" w:rsidRDefault="00424F8C" w:rsidP="00424F8C">
            <w:pPr>
              <w:rPr>
                <w:b/>
              </w:rPr>
            </w:pPr>
            <w:r w:rsidRPr="00F1261E">
              <w:rPr>
                <w:b/>
              </w:rPr>
              <w:t>Benötigte Hard- oder Software</w:t>
            </w:r>
          </w:p>
        </w:tc>
      </w:tr>
      <w:tr w:rsidR="00424F8C" w:rsidTr="00F1261E">
        <w:tc>
          <w:tcPr>
            <w:tcW w:w="10061" w:type="dxa"/>
          </w:tcPr>
          <w:p w:rsidR="00424F8C" w:rsidRPr="00F1261E" w:rsidRDefault="00424F8C" w:rsidP="00424F8C">
            <w:pPr>
              <w:rPr>
                <w:i/>
              </w:rPr>
            </w:pPr>
          </w:p>
        </w:tc>
      </w:tr>
      <w:tr w:rsidR="00424F8C" w:rsidTr="00F1261E">
        <w:tc>
          <w:tcPr>
            <w:tcW w:w="10061" w:type="dxa"/>
          </w:tcPr>
          <w:p w:rsidR="00424F8C" w:rsidRPr="00F1261E" w:rsidRDefault="00EE10A1" w:rsidP="00F1261E">
            <w:pPr>
              <w:numPr>
                <w:ilvl w:val="0"/>
                <w:numId w:val="40"/>
              </w:numPr>
              <w:tabs>
                <w:tab w:val="clear" w:pos="720"/>
                <w:tab w:val="clear" w:pos="851"/>
                <w:tab w:val="clear" w:pos="1276"/>
                <w:tab w:val="clear" w:pos="5216"/>
                <w:tab w:val="left" w:pos="1418"/>
              </w:tabs>
              <w:ind w:left="426" w:hanging="426"/>
              <w:rPr>
                <w:b/>
              </w:rPr>
            </w:pPr>
            <w:r>
              <w:t>Zeichn</w:t>
            </w:r>
            <w:r w:rsidR="00424F8C">
              <w:t>ungsprogramm</w:t>
            </w:r>
            <w:r w:rsidR="007F2965">
              <w:br/>
            </w:r>
          </w:p>
          <w:p w:rsidR="00424F8C" w:rsidRPr="00F1261E" w:rsidRDefault="00424F8C" w:rsidP="00F1261E">
            <w:pPr>
              <w:tabs>
                <w:tab w:val="clear" w:pos="851"/>
                <w:tab w:val="clear" w:pos="1276"/>
                <w:tab w:val="clear" w:pos="5216"/>
                <w:tab w:val="left" w:pos="1418"/>
              </w:tabs>
              <w:rPr>
                <w:b/>
              </w:rPr>
            </w:pPr>
            <w:r>
              <w:t>Anmerkung:</w:t>
            </w:r>
            <w:r>
              <w:tab/>
              <w:t xml:space="preserve">Die Anleitung ist optimiert für </w:t>
            </w:r>
            <w:r w:rsidR="00EE10A1">
              <w:t>Microsoft Paint</w:t>
            </w:r>
            <w:r w:rsidR="007B415F">
              <w:t xml:space="preserve"> unter Windows 8.1</w:t>
            </w:r>
          </w:p>
        </w:tc>
      </w:tr>
    </w:tbl>
    <w:p w:rsidR="00424F8C" w:rsidRDefault="00424F8C" w:rsidP="00424F8C"/>
    <w:tbl>
      <w:tblPr>
        <w:tblW w:w="0" w:type="auto"/>
        <w:tblLook w:val="01E0" w:firstRow="1" w:lastRow="1" w:firstColumn="1" w:lastColumn="1" w:noHBand="0" w:noVBand="0"/>
      </w:tblPr>
      <w:tblGrid>
        <w:gridCol w:w="813"/>
        <w:gridCol w:w="9108"/>
      </w:tblGrid>
      <w:tr w:rsidR="00424F8C" w:rsidTr="00F1261E">
        <w:tc>
          <w:tcPr>
            <w:tcW w:w="817" w:type="dxa"/>
          </w:tcPr>
          <w:p w:rsidR="00424F8C" w:rsidRDefault="00424F8C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  <w:r w:rsidRPr="00F1261E">
              <w:rPr>
                <w:b/>
              </w:rPr>
              <w:t>Ziel</w:t>
            </w:r>
          </w:p>
        </w:tc>
        <w:tc>
          <w:tcPr>
            <w:tcW w:w="9244" w:type="dxa"/>
          </w:tcPr>
          <w:p w:rsidR="00EE10A1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  <w:r>
              <w:t>Bild im Zeic</w:t>
            </w:r>
            <w:r w:rsidR="00E95630">
              <w:t>hnungsprogramm Paint erstellen</w:t>
            </w:r>
            <w:r w:rsidR="00805127">
              <w:t>.</w:t>
            </w:r>
            <w:r w:rsidR="00E95630">
              <w:br/>
            </w:r>
            <w:r>
              <w:t>Teile davon ausschneiden und es</w:t>
            </w:r>
            <w:r w:rsidR="00E95630">
              <w:t xml:space="preserve"> als eigene Vorlage abspeichern</w:t>
            </w:r>
            <w:r w:rsidR="00805127">
              <w:t>.</w:t>
            </w:r>
          </w:p>
          <w:p w:rsidR="00424F8C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  <w:r>
              <w:t>Abgespeichertes Bild zur Bearbeitung bereitstellen.</w:t>
            </w:r>
          </w:p>
        </w:tc>
      </w:tr>
    </w:tbl>
    <w:p w:rsidR="00424F8C" w:rsidRPr="00AE775E" w:rsidRDefault="00424F8C" w:rsidP="00424F8C"/>
    <w:tbl>
      <w:tblPr>
        <w:tblW w:w="0" w:type="auto"/>
        <w:tblLook w:val="01E0" w:firstRow="1" w:lastRow="1" w:firstColumn="1" w:lastColumn="1" w:noHBand="0" w:noVBand="0"/>
      </w:tblPr>
      <w:tblGrid>
        <w:gridCol w:w="9921"/>
      </w:tblGrid>
      <w:tr w:rsidR="00424F8C" w:rsidTr="00F1261E">
        <w:tc>
          <w:tcPr>
            <w:tcW w:w="10061" w:type="dxa"/>
          </w:tcPr>
          <w:p w:rsidR="00424F8C" w:rsidRDefault="00883CB4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  <w:r w:rsidRPr="00F1261E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54610</wp:posOffset>
                      </wp:positionV>
                      <wp:extent cx="3886200" cy="1485900"/>
                      <wp:effectExtent l="0" t="0" r="0" b="0"/>
                      <wp:wrapNone/>
                      <wp:docPr id="18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86200" cy="1485900"/>
                                <a:chOff x="2417" y="6119"/>
                                <a:chExt cx="5397" cy="20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4" descr="Drache mit fehlenden Teil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7" y="6119"/>
                                  <a:ext cx="2511" cy="2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05" descr="Drache gan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97" y="6119"/>
                                  <a:ext cx="2517" cy="2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0717F" id="Group 203" o:spid="_x0000_s1026" style="position:absolute;margin-left:74.85pt;margin-top:4.3pt;width:306pt;height:117pt;z-index:251652608" coordorigin="2417,6119" coordsize="5397,2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Hgr8gMAAN4NAAAOAAAAZHJzL2Uyb0RvYy54bWzsV12PozYUfa/U/2Dx&#10;zgQIJIAmWc0kYVRp2o7a7Q9wjAnWgo1sZzLTVf977zXke6rd7j61mkiJjG2u7z3n3BO4/fDSNuSZ&#10;ayOUnHnhTeARLpkqhdzMvD8+Fn7qEWOpLGmjJJ95r9x4H+Y//nC763IeqVo1JdcEgkiT77qZV1vb&#10;5aORYTVvqblRHZewWCndUguXejMqNd1B9LYZRUEwGe2ULjutGDcGZpf9ojd38auKM/trVRluSTPz&#10;IDfrfrX7XePvaH5L842mXS3YkAb9hixaKiQcegi1pJaSrRZXoVrBtDKqsjdMtSNVVYJxVwNUEwYX&#10;1Txote1cLZt8t+kOMAG0Fzh9c1j2y/OTJqIE7oApSVvgyB1LomCM6Oy6TQ6bHnT3e/ek+xJh+KjY&#10;JwPLo8t1vN70m8l697MqISDdWuXQeal0iyGgbvLiSHg9kMBfLGEwOU7TCTDrEQZrYZwmGVw4mlgN&#10;XOJ9URxOPQLLkzDM9mur4f5knMEi3gyIxrg6onl/sEt2SG5+2wmWw3dAFUZXqH5ZfXCX3WruDUHa&#10;r4rRUv1p2/kggI5asRaNsK9OzIARJiWfnwRDrPHiSFAEmPQEwTKeChTFHim5YSBoUD70DGmFJRWv&#10;Gy5LLslHLmCEGOxD9YEpFu4oJFItaio3/M500CyAOByyn9Ja7WpOS4PTCOR5FHd5luy6EV0hmgY5&#10;xvEAC6R3odc3kO17YanYtuXS9s2teQMIKWlq0RmP6Jy3aw5a1T+VkCcDY7Egr04LaZ2+QEOPxuLp&#10;qCbXf5+j9C4IsujeXyTBwo+D6cq/y+KpPw1W0ziI03ARLv7Cu8M43xoOqNBm2YkhdZi9Sv7NZhts&#10;qW9jZwfkmTrT6RUICTkl7lMEUSJCmKvR7DfAHvbB2GpuWY3DCoAc5mHzYcGhfgQaKTHQmV9stjea&#10;BkHClouSEOHsWyY6axlQijb2gauW4ACgh0wd1vQZoO5r22/BrKVCAbhaGnk2AUX0M3sITlnKgmyV&#10;rtLYj6PJClhaLv27YhH7kyKcJsvxcrFYhnuWalGCuPGY7yfJYa4aUe5la/RmvWh0T17hPgMg5rht&#10;hGI5prEnFoMhpr3wsjCKg/so84tJOvXjIk78bBqkfhBm99kkiLN4WZyX9Cgk//6SyG7mZUmUOJZO&#10;kkahndQWuM91bTQHD4H/5Ea0My89bKI5OsFKlo5aS0XTj0+gwPSPUADde6KdZFGkg4WAZv+D9ju+&#10;tt/k0n43VP6JkJ4b5f/AbqN3u3X/a19tt0mEjyFnzygndvtPTyjvdlsU15Z04jG9Tffe8m63/8Ju&#10;3bMvvEQ4gx5eePAt5fQaxqevZfO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YYdHN8AAAAJAQAADwAAAGRycy9kb3ducmV2LnhtbEyPQUvDQBCF74L/YRnBm90k&#10;1rTGbEop6qkUbAXxNs1Ok9Dsbshuk/TfO570+PEeb77JV5NpxUC9b5xVEM8iEGRLpxtbKfg8vD0s&#10;QfiAVmPrLCm4kodVcXuTY6bdaD9o2IdK8Ij1GSqoQ+gyKX1Zk0E/cx1Zzk6uNxgY+0rqHkceN61M&#10;oiiVBhvLF2rsaFNTed5fjIL3Ecf1Y/w6bM+nzfX78LT72sak1P3dtH4BEWgKf2X41Wd1KNjp6C5W&#10;e9Eyz58XXFWwTEFwvkhj5qOCZJ6kIItc/v+g+AEAAP//AwBQSwMECgAAAAAAAAAhALK/pnEiSQAA&#10;IkkAABQAAABkcnMvbWVkaWEvaW1hZ2UxLnBuZ4lQTkcNChoKAAAADUlIRFIAAAKdAAACGQgCAAAA&#10;a5YTpwAAAAFzUkdCAK7OHOkAAEjcSURBVHhe7Z3teuQqrka758r3ufIcJ+6urg8bJCGBgJUnP/ZM&#10;g5CWZF4Luyq/f/36+sUPBCAAAQhAAAJLEPjfElEQBAQgAAEIQAAC3wTQdeoAAhCAAAQgsA4BdH2d&#10;XBIJBCAAAQhAAF2nBiAAAQhAAALrEEDX18klkUAAAhCAAATQdWoAAhCAAAQgsA4BdH2dXBIJBCAA&#10;AQhAAF2nBiAAAQhAAALrEEDX18klkUAAAhCAAATQdWoAAhCAAAQgsA4BdH2dXBIJBCAAAQhAAF2n&#10;BiAAAQhAAALrEEDX18klkUAAAhCAAATQdWoAAhCAAAQgsA4BdH2dXBIJBCAAAQhAAF2nBiAAAQhA&#10;AALrEEDX18klkUAAAhCAAATQdWoAAhCAAAQgsA4BdH2dXBIJBCAAAQhAAF2nBiAAAQhAAALrEEDX&#10;18klkUAAAhCAAATQdWoAAhCAAAQgsA4BdH2dXBIJBCAAAQhAAF2nBiAAAQhAAALrEEDX18klkUAA&#10;AhCAAAR+//r1BYV8BI68PH5IUL784BEEIACBrATo1xNm5lnUD/fe/mdCh3EJAhCAAASyEEDXs2Ti&#10;rx+XKo60Z0sT/kAAAhBISgBdT5oY3IIABCAAAQgYCKDrBmhMgQAEIAABCCQlgK6nSszdeTuvzqVK&#10;E85AAAIQyEsAXc+bGzyDAAQgAAEIaAmg61pijIcABCAAAQjkJYCu583NX884hM+fIzyEAAQgkIUA&#10;up4lE3xOPU8m8AQCEIDAvATQ9SS54xPqSRKBGxCAAATmJoCuZ8gfop4hC/gAAQhAYAUC6PoKWSQG&#10;CEAAAhCAwEkAXc9cCccbc7w0lzlB+AYBCEAgHQH+nttlSjr/ObXLc3gUPd3VgkMQgAAE8hOgX//M&#10;Uec/p8bD9fyXCR5CAAIQmIYA/fpbqqoq695G892x01wtOAoBCEAgPwH6dW2ODhl+/GrnMh4CEIAA&#10;BCAQSwBdb+Fbbe7Nxt1PBcyeMBECEIAABGYigK6/ZUsrqI3S3jh9plLDVwhAAAIQ6EAAXf+E3Fna&#10;O2SZJSAAAQhAYBcC6PplprUfHKft3uWCIU4IQAACyQnwPnwhQVq11jb6x9LZPrn+5o8houQFj3sQ&#10;gAAEFieArssTXJV5gwrm0XU+bievBEZCAAIQyEsAXTfkpiDwWmnvoOvV25EqAW1QVYMMgAAEIACB&#10;KAI8XzeQza9zfMjekFamZCDAl0NkyAI+zE0AXffNX3tz3OjPuS3yA4EZCTyXLmU8YwbxOQUBdN2W&#10;hkLLPnA/ilg6/+GELYPMykbgs3oj6jlb1PgDAX8C6Lo/0xEdc1CbjqhHlAc2IQABCAQSQNfNcMua&#10;163ViFN0RN1cG0yEAAQgMIwAut6Cfri0R9w9aL+TpwUgcyEAAQhAwJkAn3NrB1oWV4P2CxtlragL&#10;zbYDwQIEtAT4+gQtMcZD4JYA/Xp7cVSVWyvAEpeENs/mmxZcgpQxEIAABFYggK73yaJQhoXOVK2h&#10;5UKSDMtAoFrPGZzEBwhMQwBdd0mVpCH22ry87LgEjhEIxBHgyVEcWyyvTABdd8xudRvqIMmSOwzH&#10;kDEFAQhAAAK5CKDrvvkYKO0oum8qsdaHAG/M9eHMKhsRQNfdkx0q7WyC7vnCIAQgAIGlCKDrEems&#10;ts62A3nbrIgAsbkqAf7syqqZJa6NCKDrccmufv5NtTSirsLFYAOBPH92pXroZYiOKRDYhQC6Hppp&#10;L2lv+eqb0AAxvgyBIX92hbvVZeqHQBIRQNcTJcPkCp2NCRuTRARCdTfUuCg8BkFgSQLoenRaq8/a&#10;qw4Utj9EvUqPAY0EUN9GgEyHQG8C6Hof4hECHGGzDw1WgQB3q9QABKIIoOtRZLELgVUIuLfsiPoq&#10;pUEcKQmg693SIm+vJa8ly611C5CFpibQ/sBo6vBxHgLrEEDXe+ZSK8bufVLPYFlrJQJ9SlF7gaxE&#10;mFgg4EYAXXdDKTPEziXjxKgxBAr16SXtfGfimNSy6j4E0PX+uRZKO88g+6eGFSEAAQhMTwBdz5lC&#10;RD1nXnbwqkPLvgNGYoTAMAKHfgjbx2EuLrqw+VSTfC1aEbnCiruzvLScoao/HcvgVa6ywJspCKDr&#10;A9NkkHY2moH52mrpuK8uHq7rquuOK26rsl8kWHR9YCJV+8vpJ7vMwHzttnSQtHfTdcP1dZliLrrd&#10;Kn/6eHm+PjCF7BcD4bN0lcDU9ekl6lVKDIBAOgL068NTotqApt5qh6PGAQMB9wftEf266iLSQuCi&#10;0xJj/GAC9OuDE8DR+vAE4ECRQHJVOxQdUaeEIfBCAF2nICAAARsBg6AaphR887X2uVDyexpb1pi1&#10;PgHO4S9zHLpfXG4WthXZd9a/RHNE6PUlcdF2XGhxWblgxMgwAuj6J3qbxA5LoffCbGreRFew5/WU&#10;3UXXva5QSn2F0iSGSw2juA8sXjvFkjVGhSyZVm1QLtLe/tKc9lKlerWJZvz0BOjXEXVbEbNd2rjN&#10;O8vl4+yNuq4V9YM2hTpvyeG5kcDmum7YJoyg95jGHrp2ntulvUXXJVcrFbh2BRKdiMDOui7ZJkQQ&#10;GXRPgH12sepokXbzw3XJpUqlLVZphGMnsK2uS3YKO1ZmovTr1oBZ2g26LrxOEfV1y43I9AT21HXh&#10;ZuH7cE6+aE0TPSzpSyVuBptyHNsIy910XVLoFE9EirE5N4ENdV2yWfgqerlEhP78GInbxDRedCn5&#10;uFC7uL/+ItrX47XNuqQiKZL164wIDQR20/XqZpFhpyg62c3BKipDubVO6RZ8q6N7zFdJtcvgB1cq&#10;YY8SI0oTAXT9GVuSzaKmqAPdrLlmKkLVpIHBq/zcYbCqZZfrerXIqIEdqosY7QTQ9ZNdqp2iuq8l&#10;8/fgJ3DZXqSlmakSFxNiaqtCaReKurCMSHrqmsC54QTQ9WyiLhbJzJubcH8OKf/MXEICHmpUouuN&#10;Yzh7H5phFp+QALqOrncpW5S+C+YRi1Rlu2UAoj4ipaw5OYHddP2zG07Y3ok1MKHv8utBHKXcpGzk&#10;1NRkIfYeVVbu8iG8pA5IWe+Mst7UBDbU9Wdpz7lfSHa6v1WXMwLzNaEJ3bzIzcTFUHrjKdkz6PpJ&#10;u5pvktIzj6y1CIE9dT158qqb3ZP/m+x7GiR+2d0ErgswbYYOttUp8HdJDUa2I4CuJ0x5db979XmT&#10;3U9JJSCvm4A2k3PPEMDNuWDi1gTQ9YTpv9gfv75+/RZ+VihhQO4uuSuIxUNU542aY1Zga6lI5kDg&#10;JICuJ6wEpa4fEbANSp7VJkz1NC4JK6xd2oULTQMORyHQnwC63p95dcVrXf9WLlr2KrzHgHaJka+1&#10;6chPDW6EjqhvWkmE7UsAXffl6WJNr+u07FXwjYpTtb/7gIck20Cj6LsXEPE7EkDXHWF6mbrV9VLL&#10;jrTb8NtkyLYWs64JIOpUBgQ8CfzP0xi2IDAdgUNT3n6nCwGHIQABCDwRoF9PWA6lfp2WvXfCaOhj&#10;idOsx/LF+oYE0PWESa/oOtI+MmfIfCf66H0n0CyzHgF0PWFO0fWESdnSpUQ3Mcj8lhVI0CYC6LoJ&#10;W+ykuq7TssdmAOsFAuPFHo2nQCFQIsB7c7PWx/ENdPxAYACB59cMByz/fU87ZllWhcAkBOjXEyZK&#10;1K/TsifMHC79IdBDebmxpdwgcE0AXc9WGdc74l13fvsNdEdY7HvZctvgz1f6dP5+tNE9RP0ZJYXe&#10;UFhMXZEA5/ArZvWMqff2ui5JIpMTGFB1x5IDVpUjYSQEOhNA1zsDd16u8pSd7c6ZN+aKBCz15vWt&#10;QKe6WzwgqRBYjAC6PkFCm16RY6ObIMNLuOhTae0y7+PHEikhiE0JoOvTJ75J9aePngDWJmB7+Z7G&#10;fe2qILoKAXR9hRLhNH6FLC4dg8fd56nx8h/UXc6KkUsRQNeXSifBQCAVgUPOz1+/H60t1N2PPZYm&#10;IYCuT5KompuV3ZNnjjWA/Ls7AVc5f/ZO27gfc7kA3NOLwbwE0PW8uTF4FraTGnxhytYE4ktRq+40&#10;7lsX5FbBo+vbpJuOZZtUDw80XtQfIWpfrEPdh1cHDoQTQNfDEWsWcNDejluqJjLG7kHA+2l6EDWH&#10;Cy3IM8xCoJ0Aut7OcB4L7Gbz5GpGT0ffU6pO5mncZywxfBYRQNdFmOYaNHp7nYsW3voQSFN1WnX3&#10;CR8rEMhDAF3Pk4trT5y3S1r27AnHPxcCcnWncXcBjpFEBND1RMlwdMX5bsDRM0xBoB8B+YfdueHt&#10;lxVWiiaArkcTxj4EIDCQAI37QPgsPYYAuj6G+9Wqzh3DbcvuvE4egHgCgTsCKnUHIwTmJoCuz50/&#10;vIcABMQEhMfy3PmKiTIwJQF0PWVacAoCEAgh8Pgem7J1pD2EPkb7EEDX+3A2rtL4+lvjdKPTTIPA&#10;BASqvTvSPkEWcfGSALq+ZWGwZW2ZdoJ+JVB96M51QslMSQBdnzJtDk6zZTlAxISUwO9Z621Wv6WJ&#10;YdyKBND1JFkdsX2MWDMJbtyAwF8CdO3UwmoE0PXVMvoWD4/YF08w4fkQqD5u91kGKxDoQABd7wB5&#10;8BIlaadlH5yczZdPpaYFZ7hONi/UycJH1/MmzLHVdjSVlxeeQaCVQKr7jNZgmL8tAXR929T/DZxW&#10;ZPsSAAAEILASgWNTX+cWdcuuVCHLt+8kr1MCK12bL7F8TXCdlkrxpvbSVt5bLGn9XLbgCayFAP16&#10;C71V5iruDVYJmTggUCLwLOSIOrUyGQF0fbKEtbjLC3Qt9EbO5cZrAH3hN84O8IwlIVAmgK5TITxo&#10;T1kDh5Y/flM6iFMQgEBOAuh6zrxEebXlKwhRMKPsnnLODwQgAAETAXTdhG3mSZzGZ8we3XnGrOAT&#10;BKYkgK5PmbZGp5H2RoDO0+nOnYFiDgJbE0DXt04/wTcRaH/+zZF7UwKYDAEIXBBA1zctC1r21sQ/&#10;N9nPp+hCsUfRWxPAfAhA4JoA30sze2U0neGW/nomn9p9Lo0mzA419jXBG48rfS+NQ8owAYFRBOjX&#10;R5FPv+5oJUsEaCiKQ9An0PRE2cIVCOxOAF3fugIqgjFUz1IkZtxp+SnnKHqKMsAJCExFAF2fKl0B&#10;ziLtt1C739Y8tBw5D6h0TEJgFwLo+i6ZLsSJilzA6S7qhw/H6w6lNx4oVQhAAAICAui6ANIGQ3g9&#10;/iXJI0T94QDSvsEFR4gQCCSArgfCncs0Xft3vsY9UH+uFqR9rmsHbyGQigCfc0uVDoMznq3l7h97&#10;E7Bs/LzZb41iv95p5f/cIZ9zM1y/TIGAPwH6dX+m81rcumWvifqh6I2ifhTGaaTdzrw1hucQgEA0&#10;AXQ9mvAq9muyt0qc13G4K7HEoKa3Xxs/0UEAAgoC6LoC1g5DN23Zi3ctEg021Majdy/YR9oNYJkC&#10;gc0JoOubF4Am/C1b9iBRl3NH2uWsGAkBCBwE0HXK4J3Adp95u79f6Sbq3Rai3CEAgeUJoOvLp5gA&#10;jQQ6a23n5YxQmAYBCKQnwOfc0qeo4mDU4fhGn3m7QqhSWdWn18583tm/NPVzgsLn3Ga/VPEfAp0I&#10;0K93Aj3dMru8QNd8X2QQ9aMYjlm2idMVEg5DAAKdCaDrnYEvsVyzFianIG/WG7W5cXpyjLgHAQgM&#10;IYCuD8E+x6K7tOzWbLioMo27FT/zIACBawLoOpVhIrB6y16F4iLqj1VOdfe1WQ2BARCAwJIE0PUl&#10;0+oWFC37JUoE2K3CMAQBCHgTQNe9ie5jb9eWXSXqfCH8PhcEkUIgCQF0PUki8rqx3dfU+KXi+f07&#10;+bt4futjCQIQ2JEAur5j1j1j3qxrlzfrn0KOtHsWHrYgAIEbAug6pVEnUHnKvpm013kx4pUAX3FP&#10;RUCgJwF0vSftiddaUNqP2xHlHYm8WZ8407gOAQhMTgBdnzyBHd1f5N34U86Vim7A/HkTwG2BASNT&#10;IAABLQF0XUuM8TcE4pWyFX0XOX928lnIEfWP9OX/xvvWimM+BIYQQNeHYJ910aNln/X1+EG3HXzh&#10;zKy1jt8QmJYAuj5t6nI6Pkg+KzCUXqXqrRd5/JGzXPEKAisSQNdXzGpwTNO8Q9fwKJ1vdQ0uIsxD&#10;AAJRBND1KLJr252giVT26Jf5StW4r11RRAcBCHgRQNe9SG5nJ+mDdn2PXr5HQdq3q2wChsDkBND1&#10;yRM41P10XbumRz/fATxDSBfI37SmdWxo3bE4BCBQIoCuUx8xBDQS6+OBbMVnOReuS8suBMUwCEAg&#10;AwF0PUMWJvYhy2m8WNTvWNMZT1yFuA4BCDwROLbDdb4dYsutWSZokUVf+fbvDvUlZlCtkLtYzj/Z&#10;0rlxr3obmVVP2zdUO1SGZxTYgsAsBOjXZ8nUtH6KRdcYYc3+4+BdIpN3YzoruhEF0yAAAQj8+oWu&#10;UwWtBCR62brG3XyBqHstjbR7kcQOBCAQSgBdD8W7i/Ex0l4U9cpX3u6SGeKEAAS2I4Cub5fyAQHX&#10;umq1S7W/4NJyn9EyVx0IEyAAAQh4E0DXvYnuaq/fn4Sp3SW0C3O7hV2rgLghAIHxBND18TnYxYOa&#10;Hos41Ix4SbKXHVFQDIIABCDgRwBd92OJpegvbusl6mQSAhCAwLwE0PV5c5fU85BvqhE8UHfvsHnz&#10;LmmF4RYEIFAkgK5TIP4EnKV9aJvufrsgxD1qXaF7DIMABNISQNfTpmZdx2o6/RK5anAMMyQ2hitW&#10;IQCBEALoeghWjFa0UKLWtbP3A3K3o/JuC52Vw50EVxAEIGAmgK6b0TGxQsAu7QJFHyJ+HeS28w0E&#10;RQwBCKxHAF1fL6eJIlILoUzRB0aojkjja6hxjSOMhQAEJiaArk+cvClcV7xDJzmc/3tMPVACI1rq&#10;CJtTlAdOQgAC7gTQdXekGHwnIJJ2gaif4jdQ0Z8DS+UMNQcBCEDgQYC/vz57MQj0MEGIlb/RLvMw&#10;iaLLnGXUPwL8/XWqAQI9CdCv96S971rtktxuYV/6RA4BCOxEAF3fKdtDYzULc56z96H8WBwCEICA&#10;iAC6LsLEIBcCWmlH0V2wYwQCENiKALq+VboHByt/yo6iD04Vy0MAAtMSQNenTd1sjqtEfbbg8BcC&#10;EIBAFgLoepZM4AcEIAABCECgnQC63s4QCxUCR6dOs06VQAACEOhDAF3vw3nHVU45lyv6yUg7fkey&#10;xAwBCEDgngC6TnWEEGiR55a5IcFgFAIQgMA8BND1eXI1j6cI8zy5wlMIQGA1Auj6ahkdHo9I1L+O&#10;vzH+83vzIzIyPFQcgAAEIJCPALqeLyfTeiR9mv4s50j7tOnGcQhAICcBdD1nXibzSqroyrDo2pXA&#10;GA4BCEDgF7pOEbQSUKjv5dn7fct+eKYw3hoH8yEAAQisQABdXyGLA2MQ6W7taXrhQTvSPjC5LA0B&#10;CMxIAF2fMWtZfK6LevHluJcw6NqzZBU/IACBuQmg63Pnb6D3IlFX+Ye0q3AxGAIQgMAVAXSdulAT&#10;CHpL7tsPpF2dDSZAAAIQeCGArlMQOgL1Nv2U56JCl5ZE2nUJYTQEIAABdJ0asBKoi3qLoj+8Qtqt&#10;CWIeBCAAAfp1akBKQCTqUmO1cUh7jRD/DgEIQOCSwO+GA9N0SL/MZ7/pQpE7dGTw5aeuvje2C/Tq&#10;NoPIvwf34vqW6ZYXRqKRN/UTVDSJAv9w5a2gNySQOTvr+Ea/vk4uG19nu/uzqsNE/cgMXfs65Ukk&#10;n3epxftWgEHASgBdt5JLNq+uvmKHH6YabxTECxYHIu0+HLEylsCdhCPtY/Oy5uro+gp5dRT1E4dI&#10;0avfIueFltNKL5LYyUgAac+Ylal9QtenTt8fDR4QQ2etLf7ZN/fbmgE8WXJrAkj71ul3Dx5dd0eK&#10;wRgCHMjHcMVqDgJIe448LOEFuj53Gse0qp2bdVmKxqCQ+cYoCAgIIO0CSAwREOBzbgJIiYf8vvsI&#10;kexDYHfTbyMerui1rU8Wd+KMrugan3M7XllRJnb4lab0l+GZCNCvZ8pGd1++fn4Uyx67k3aDUlgX&#10;DK19nx1duwAiQ/ITGH6l5UeEh7cElurXg/N8LWgqWfT18E7DVFKtbtnPGDQ3A75R/7FWu70YmJeQ&#10;eGc2Sr/ecDs8/EqbufJ29Z1+XZj5mowIzeQbdrbslsY9XyzPHtG4584P3gkJ0LgLQTHsHwF0vaka&#10;FmsKdQI/9landiB/5BVpbypuJgcT+Pr13/ErW+RU97GXnMxTRiUggK5LkpDxcnI5hL8LXirww8HU&#10;DimRdkl9M2YgAbG0nz4Ov+QGomJpKQF0XUrqc9xizfoliPqj+uH7DNJuL2FmjiTwW9qsvzlJ4z4y&#10;a1OszXtz1TTdCtdYXQ/t1983knLbW1PWKuLWAYJ7i+dkNTbxY/PeymrEfN6bu+uz35p1pdIPv/BG&#10;FBNrCgig61VI6V6D/z6Mu1GyentdDfd+QOnN+Qw7jEDdG6J/mYq0q0ii60Jd/3vU/p8Kb4JPpyj9&#10;ZXgwAc7hy4A7akVwptvNh940tLv3/dG7XrcXjR2/Q7CYmIyAojSVT9y/7/N5q26ycgh2l369ADjp&#10;Cfyofv1n3buDguA6VZnvezNG715NDv36D6KLuqxKuPJk/kyF4h6imjsGzEgAXZ9P1xsP4SVfRFNo&#10;za+nZ9tJkPZMuxG6btb1M416dc92QWYqxw184Rz+Lsl5m/WWspSI+tmXnz8ta42c23dbm5fTyByx&#10;tpiA5pPuf+8ExMYZuB4BdF2X07SHrpKH3wadnlXdu9+QIO26C4nRegJ6ddevwYwlCHAOr+vXM+j6&#10;pYRUdd0g6m9oziUmOIcvinr1iab15PMPrQwVkm1r4hy+8Rz+LaGyY/m+Z1bZam5vf9B1ha4n2bI/&#10;d0mzqD8mClX/GL+Jrn/fwRi/NuRXkjrJs7Oh63e6fvz/whvNy2wWSxRdz3MF9PYEXb+5Xq7+7yT7&#10;tVbXhX+jXSjt1xWaZw+5b9ZbNtDnqCV6n6RUem8nN+uh60G6XjxbynNNJinDjdzg+fpkydY+xxWK&#10;+nffgBbJakHymFObJtnKjIIABCBQJ4Cu1xnNO6KpBZ8x7Phm/UHFq/ufETM+mwjQQJuwMUlPAF3/&#10;ZJbxi2P1mb3/DhmDrcmnBGlwuXGnZZ+8anAfArMSQNdnzVyj35+t/HbNfSNBwXSkXQCJIRCAgDMB&#10;dP0NaPcPPjsn9I85iUg/j5GMj/HUz+rtV9z+57fGhaWgw4BQnzEOAQgsTABdFyV31VfKfL5XLsNz&#10;w6H3Y0h74Sri0KK8xUg+XlHCa/00pmjjY9CcBND157wNFYc5CwivTwJIO5XQn0DjPUF/h1mxDwF0&#10;vc45T7NO61PP1usI5FZLjPEQgMDsBND1OTJ4KDqirk0Voq4l1nF8hoc3HcP9s5Rn1HzZXP/8zbIi&#10;uv7IVNKPt2VXdM+daparBj8hkJkA12Tm7PTwDV3vQdm8Bj26GR0TIbAwAZ6sL5zc9tDQ9XaGIRay&#10;t+ln0DQGIcnH6F4EXEWaa3Kv4rmMFl0/seQ6hKdN59KEAATuCLjeB4B5QQLoeq6kztGm52KGNxCA&#10;AAdo1MA/Auj6bbPeuUzmU3QO/DqXCMutQKD1sqFZX6EKgmNA128B9/zYeuPB+4BvgW3dnYLrGvMQ&#10;2I4A1+R2Kb8LGF0f/x1zUlE/Ltv7K3eAtHMRQQACfQnQrPflPetq6Pp15ro16wpRr9XYs7R/hQZA&#10;Y1DLBf8OAXcCfBGNO9JVDaLrIzMrEvW3Nl2sqVHSLnZgJFnWhsBaBOjU18pnbDSb6/qwj7dJ35K7&#10;FNHiaTwH8rFXzI31bNvuWWDSMhuCjEWfCLTVD/faFNMLgc11fUw1WNr0N0+LF/JD2v1bdjaQMSWj&#10;W/WtwET1pluB0V0JtKl+V1dZLAMBdL13FuqbbPH9OKG75x9WPwa7SbuHV0LnvYbtuRteFli96ryg&#10;Y8dK4K5ca4/Vude2El93Hrr+ntvQF87q26v8IhWMfKh7awEL1mpdYtr5hW03tJamBYbjistpz3tT&#10;SqSRALreCFAxvSLqhoZYsT8o/Py402mYu8dUNt898tw7ylpd9bn+e0fNeu0E0PV2hiILdVEXmfkY&#10;xKV9IrnhUNsZbdCZBYFGAtf1qilXrvzGFKw8HV0Pz274O8mhF3io8XD23wto9souDkUuUrh9rD8D&#10;inQM264E5r8sXXFg7I3A8WrVtiUS/iE30U7qi9/32/N8fYu++Gqxf/36L8KFu/uG/g/Xq/XW36Xv&#10;+6qb6ywiF1PZvK3Xo1DFN6NzXaJT5WdmZ9H19+x57X3VTbZwetxUUTV5kxqfcccQxO6u7uh6uaLQ&#10;9Xs+gnoVXa4zXquiwBhkI8A5vI1baZbo4N3wlpzQ03bL7RaErroPE+xvhwyLmyG7f153h3YPrmaK&#10;7jVdl+y/oqv7sxg77g+8bhFmCRk/SwTQ9Rc67duxaCMTyE9r2Z7arFVo7fhWL4fN76PuPcMTFV5P&#10;h1irN4FT3RH43twTrrftOXzIw3Xp3tpB1xPWWjeXlDtb48n8ZffffoOopSWsvc6O3XvFNaAsU11B&#10;gFfHa7HR6LpPvy7cVb8X44rrcw1ptk2ttEtO8tMoqE+F25LGw/UbbprqtKFnozFyW2Eauu6w60lF&#10;HUXvfMmYNs87jZdo+Vt83aRdWoHf3yvcNQfo+gduU1Eak9Y32UYnmeZPAF3/x9S25Ym2VK4v/9LV&#10;WOy5lz75ZasoTWB/xoqK8K/dBF5tez2YC/GNmNzOtqgNl9E6U3hvzp5L0XvvHLzbAfvNHLS5qeTW&#10;L1osJSTQ8kbbZ/nKX3CV3wEkhIZLRgJ76rpDrde3bMPr6MYkMk1AgHQIIDEkhkDLhlO4JxWqe8vq&#10;MTywGkxgw3P4+695End1IlEPzlyj+a8JX6v57fgZno57XfS59101HuV8GWW0P4/K5OH6D4rGUhPv&#10;SqWF5EYa9xWmpyCwZ7/ehL4u6k3mmdyFgO9GJ2ycukTGIpkINIq6KpRCTfd0Q+Uzg0MIoOt/sAqb&#10;mPqfZWOLDynUAKMumRIYCb0RNBg3TAmgv4NJFzVVGfG9Xd0hR2vG2O0cXlWdEta2CrZ/HU19N7R5&#10;JIk1YMzu5/CfSOUVqu+LhHeNhjwXDuHLR8BxLnEO33z2/lkI8s3lro7lFgxlyJRcBProunzLtNGR&#10;l6xa1+ty/nBZ7oUtStdZ6Lorzr/G7is9QkcLxXkWY+HCi/DnDemuz9eDtjv5/rK1tHco7IumICjn&#10;1k2qwzl8h4iFS4iGnZ9ee/yKwAoOY0V2GDQ7Afne2xxpVdSPFTq60xzPIgYqm8zXENlZhC1hSAl0&#10;0HWpK23jzo+HipT7baHHhSb9PPr7/DbHmQ0BPQH5MRLSrqcbN+Prtzxz/l5Ytkd/L7AYT2AZXX+g&#10;uqvdSk1bLjfa9PgCnW+FGyG1FNhN8GVTQiF39Ge+HA3wuL5Z1EbIVVlYAgMosGQfAh10vX+RKXr3&#10;s1m37HH9w+pTEawSRsBSZkpnqEolMN/h9gfbj8SRQd+U7Gmtg64fYEfVqvwOd8/sE/VSBLSXWeh9&#10;RqjxlGmT7DY37+36x6OtBX8PsDiQQJ/34R0DlFw8b8sdJV56DV69AS1xyfA+vGNRXpi6qdP2t6bK&#10;H2y7C+q2kQwr5vvLKmzJ2IyWrZf3pUfIUl0vfK5CHOWljSXhvyBpv8TEhP8NVIuIYQ3NlD79usaj&#10;ytjzIVTtUdSLkdtrRPeinHZZx6AxNR2BmKfs2baP6dIS43CTqMe4pL3B6+sFqwUTmE7Xn3kE33s+&#10;30IELxWcZcwnImDWZvPEI/i7+m2xaWLa+UJ6vGpjOOeTxFf9DE493voIiSOMgcATgal1/dyv6KOp&#10;6N0JoA1XFfCm5e7SXjVoT8v9zOqi1Wuh3UJ1CQYMJjC7rsfgUx3zx7iA1ekJ2Hf199B1D4yU4Lq3&#10;7Er/LMPv2mhHSauaeku/9Mm6INzq0qcNv/oT+MSQVARW0nWnxp3LIVWFTu2Mx1P26qfVhQUrHDY1&#10;7x/nhbLXEmh1iW1gt1BkbhiBlXT9AYmLKqxeMOxEQNglC4c5ObWAmaritsdYfUvOZ//xsOJhox0Y&#10;FroTmEXXn99/kfy3CSTH7yZsTLIRaNds7batHW+La9Cs6itsHfzSAa6Org7oEBJLzEhgCl0Pvgd3&#10;Or+fMf34HE6guDeXpb16Au/lfPsdhpcnJjs9Fd22F9lmmWAwCQK/fuXXdS4J6nRyAqa2q5uoR8Dt&#10;eKPQc38orFU464vwsNFm4/SIksGmJ4G0uv44bPeMFlsQGEOg8Lkl/R5ruk8YE3fwqnp2wQ5hHgIZ&#10;COTU9b6Xa9/VMmQdHwYQ0Ei75G+r20LgnsDGrfiavQWqZc6L62xb1kxuMC+Prj+/DdcdfM8ndN2D&#10;Y8H8BJ6FPE7UR3No1rJhwlY+gVdzlYOQj7xxotmAOjgmjCeQRNdz3Hui7uMLcmkPBHtsxyfTU6Mu&#10;7RiZPteSY2ebOtU4rycwXNe1Wvp4ef3zP/TRX84ofIzOaQXM7EtAcxr/RklwV5CCa/ytSUXUO1Lo&#10;kZNCyXSMlKVmIjBW17U3s4WrSGvKlKQ3yTfZYNLuBEzS3kNA5khMf1G/W5GczFExG3o5UNe1Spzv&#10;KuKd/Q2vmBEh5yv9Wwrxzfrt0vkoXW9xrn5qd9ER5cua3QkM0XX52fvzYXuBja24/a4veUDdE8yC&#10;GQn4lV7G6K59con59kp3sZ4W5trRpcU+r2P9dV2uwcJibnlVVbiELL+ou4wTo74JuJbe5khHsKyu&#10;Kd/oGrPXbaFGP5nej0BnXZeU4KNHd6FQvfyqA5RucDivBMbwDQi0X2Wj7polW5YigWYQ5okK5xi6&#10;CoGeui65QrTVK2nW72w+5p53Et4/n+/Ve6+AvR0IBJTmdNj6vys3HSIchsA/An10XXivrd3BJKIu&#10;T/bzs/y3/5YbKY68+wSdk3nMTEZAW+/pw4t5aU7SDwShMS8d8sbccvUSlDXM9vi7L5Jrw9AxS8x6&#10;JfhT8r0s/9h51ntXwxibnQBbeTmDg/gMWvaWRc/NcPZLagv/o/t1ScG5XySfBqtH8dpkG25EZEtI&#10;gMksMSo7AXJdz9CMJ/DktZ5XRoQSCNX1an2b1dH3BN5M2Oy/7Lje7BcT8xOoXhwhL30M4WK+cR8r&#10;6nerG8MxTpNmTFBPUlOMm55AnK5X68xc50lE/ZH7GHV/nM9PX2ME8EpA9raJ+fJYBXd1A1klUE0c&#10;xaqAmAbl0mODdL1cYS1CaK5d96P4t7p4PIP3rpfH03dvw9gbQMBcvwN8Tbpky/YhDsk/T3dvzUr+&#10;f7HbDITAN4EIXa+KehD6JB1O2Et2CHxQ4USb1b8XmaSUo8Hc27/dQ7qQyXYiyJu14ypxzpXddX1G&#10;Ufe/N38tBu9P0EX7O2cpZ/RaduT+efKTMZYEPnmIOhdPgkTiQjABX12PFvXGN1k8tgXnfDxLvsY0&#10;u5OG1oCxJkU//ExYowPoJV2S5CRNDG69EXDU9WhRD83dhDppVY5Qjrsbb3tWgm4U6qcXnMbmgXuz&#10;3feADPE76nqCS7JOtLA5DJd205t3qHs96V1GNCeil251oZFgkaE8hy6eAD4ujCXgpesD3zRZ7xLS&#10;v/DbLCpjq3Di1dsa9Efg6xWxe05nq3HTbXoTNYqoCd9Kk4+Lpb0a+oh6+/nYI3GOpjoUg/IgQZbP&#10;L4e8d4j9ZYnf3+8F5/hxdUSWMZ/Ab0vfw4mb74c3mK7wFVq8sWI4tBMu6JOjVyvCUtMGNTCiCEr/&#10;bH6NiCzmLyPYQXn163YPRswckXl7nMob/9n6GjuYITMb8N59LmJIHFMv6nRKMgWDwqdprG/dThE3&#10;TjYQCNV1R/kU3rQ2kJhgqobnY+dr0KEJkHR20VqG+icrIYFZ3Q9xxsWoSeDvMKyHx4UxRuYj4KLr&#10;l3qjESE7tz6r2P3LMtO0/2Vxfqwfz3dIek+SKHrZ8SFHl0WX1Nd15O2r2hl9mTADAp4EXHT9cOit&#10;9LkSPJP0ZEt5Jv/pBQIvyUyblp/XwxSKLoExaIxlD6HjHpQsls1FwEvXn7cyywVpotJtIZN3sZNQ&#10;jTC+beKQNjGhb8zFJMPC8vnG9X6DkOd4500mJqtYjSfg8j58tJsRr69H2IzmcGdfvkn9s/CV7+y1&#10;iq/pfXgLpKpHTzwVY4tDM+ZFys7vffhLRFI3HpMPTb6f8ynYl2Nn1/WVNjrRNTbkAuJ9eFFuGKQh&#10;YGlrNPbnH6tWBGnInLdLSTmMU0tsWNodgsEEBOIIOJ7DxzmJZQkB1P2GUszuDm5JUXqPiftkV0yV&#10;eMePPQhICMyr6+qb91ccjdMlbIeMed74Vo1xCNiXRSE7Pge8m2jPAfVrZzfFzHl1fQq8w53knNgt&#10;BXGtopuLmxqyHZ3QoG9aLjFh5yondD0my+msbqxKDc3JxtTSVXDNIUOaH3vxqi+XxYlN8ydBa+mc&#10;8N8jv0NBiSO/rseVphLVOsMNO+DkwZsiNk2aHNTc7tO498nf257MFv2MPQWN5LqeglGfa6XvKmjW&#10;BW/eTehbhEGrqWqbHUabhUtiYHyT9sG9e3Jd19Zc+3gKtJ1hSguC3Z7cp8ycwSlb4/62kKBiDK6N&#10;n9ISF5eIKn/DcB0Lt6RZFaRhcOhzr1DjhmC7Thny7Q2NETZ9L81jbcG1NvKSyJgYAbIfvMHfS2Mo&#10;H6nnBtPiKQOryfebdsowB4b5koohF9Dv0hfTDCAzY78+AJP4GmZgegKC8uGloPRZFDro0rgL17ob&#10;9lxNGe4zDOEMPlU2eJxpyoCkz6jrXikTbPBeS2EnFQHNbs+Wlip1JmdSXendCspLTrzsmFK3yKTe&#10;DHfW9UVKhjCMBDS7fbfN2BgL0yYj0Hujt+KZxU9rfE7zvn79V7PUlSS6XksH/74wAY20HxgeJ6oL&#10;I1k0NM0RTScEoRt9o3EqPaIIGpOicCnze3Md3mvzfa9EwX340CFvlzRG7fPe3KcTHpeb8g7hnkTG&#10;xEgB5Xtv7o2zNJDGQhVPd6uajxXNm6cZUVwsYpw/A8dcQL//7+Hl70rv3gMU/bquaBi9IAGPXo6D&#10;+jUKQ3Cgmj9QszabJ+Zn0s/DDCVEv/6Z7x73U/2q7GalMXe1bWFH9etPd9ptDv6Z3VRAGRMj3e7T&#10;9+tHgiqxeG3KtabtLJWmSrmvVVuzLs3y3Y7icu20GxlzAT3162cI9wUQlPQXctPpui8UzuHbr6N+&#10;FsJ1/TmUxl3ug4q0cMdsS+UkSlmg65ccTVv8G3Np+fzRlOt8FoyIUnze9NyEo/IwcNMYcwF96PpY&#10;UJzDB1YYpicmcB7O+21WjzeRnv9jYj4ruu7VrL/eH35rofLnU2Xbq8ZH1JWBMHwMAXR9DHdWnYaA&#10;q7q/Rf0p9tNgmdVRvzu1KALV1tn3XY7qclFxrm1X9iAmigG6HkUWu0sRiFT3pUARjJTA5R2GXGXl&#10;Iy8detxSltw9DjAev9KwGJeAALqeIAm4MAuBx+H883/M4jx+diegfLKulWpz415f6JTz7sAWWXBs&#10;s35AzKzrn/ez+c/QFqlLwlAQoCoVsDYa2mtzf1P3qmZXBxxvlaDo9kIt5r3TZpFZ1w+yzxQ6EbHn&#10;k5nbEuCUfonU91LiCFiSc3Vzfx/hMDYDCSTX9VPa2TUDKwDTbgQuT+m5HXXjO5MhfdNWb6Pb4hfZ&#10;5/i9DXLhY+tvbWrjOpXpmT+/Hhv5j3U+v94BstsSXT+/7ub1laH7PfZrzMdvy9GKJOH7croemO3W&#10;phSOyxG0XtTv9qKXE0tpGkylKwxc+caAyZXASRcIhYFLnDLlXWJYPSZ/v64OiQkQyE7grrPPpoDZ&#10;Ofr7l/koPq46HLXNPyWTWExVOej6JFWDmxCAwAwETE2b9KDD95Ekn2HrVVBxt2TXEWyu67xy36uw&#10;WWdfAqHnx1qsdWdaGi+TqGtD8HnhyLVH761bT8guv8jx8v9Uc5ZP6JN3uT+b6/oBilfu5dUyemR9&#10;Tx7tIesvQcAm7bZZZmD9tbRzgDUy2tf7Q7aPg0k2UT+4oeuntPueb9UKkn83E9Bey+aFmAgBTwJq&#10;FZZMsG1btpfe04i65BN9npm7s1VT9B4+3K2Bro+kz9pGAiF33kZfmPYgkPFdfmt6tDKmHf96kmz1&#10;8mee5A7gXMCm6E3OeU7OclMvVnR5Zjwx0a8708RcPwJIez/WrFQhUDuJLezv/erY9YH6M5Bo9crS&#10;oJ8xi2/gorGUapJ+nT1rWgK5rvdpMeL4DQHxDm4miKgX0GW8vMUlMVLU6dfNFyQTMxHIcj6XiQm+&#10;KAjc7sLiffxuMeP+rpomuTtoDKRxuiIVf4ZKYtJbvZohDE1z9q7Knk8Ub1bo10OwYnQAgYz39wMw&#10;sGRnAu5fwaaShX4C2A+rLSb71ziXpV2s6AcgVeoCgaLrgXAxPYYAAj+Ge/5VC4LRf0eWfheNF1Zh&#10;Y/q5nHmiyXODqJc/FiD60MBdjJrY+5fQLeADYiJvTHXAJAuBGV9d/vn6ccNl/8NnkjL/yuiognnu&#10;r4i/C+RRHHda+9/lNVbb9Ms156DrisT8DcDw9pz7gcT9hqUKyHBJV+w/w6kl9zkIgyeWTVs+h35d&#10;zoqRGQhYLyGa+AzZW8iH2r5vLVQZIvMrJTW3ZcuHjJKLuqgFN/j4gCOmFOWJwfnnKfTrjQBnnT5t&#10;v97Qsqe+w/7jHP162BVVbdZLpfXW5gr2/cBmXSCAx+q3o1Qte69mXRCTw1GWZBVhAcbetwmduBtG&#10;v94IkOn9CTxekGlY2vECb/Bim6mz4Ba9GN8s6va0y9r0MwpRLHZXPGeWy8Pjev++y3EswtSifmQG&#10;XfcsT2z1JdB2CMbJfN9sbbNa1KYv06Xn1aM8cU1lVdQbV/NV9NINU6OjjtPRdUeYmBpCoPl23v3C&#10;H4KBRS0EPpWv0ubWmnW7lFoO7i0hf8+pRfHHbvwhfAdRtzJ6n9e8z3g5IrCDrgsgMWQOAm0Xnqwb&#10;moPEOC9nfG/jg5b5BNsu6oWMaW47Fbcp42rksfJcop4AmNgFdF2MioHTEHgIvHKf5WR+mhQndFRe&#10;bNJbSI2iq4FUW/bqAPWSLxNmEfW2h31tjMyz0XUzOiZOQcDUxIduqFNg291JuUifpLTj63yl4l+3&#10;5O5bu8GJRL3ON+EIdD1hUnApgoD+vht1j8jDNDbl6iUfKQq+W90VOvLgZr3AoR2m1x1RuyeidEcM&#10;QtcjqGIzLQH9tcrhfNpkKhyz7fX6alG49DL0sZLN0dqZgWMg7aYKIYYaV+Wm3RPVcs6D0XVnoJhL&#10;T8B0Mn9E1a2NSk8QB58IeApAg6jPkpMgUXe/+547Fej6LNcDfroT0J/MP9R97qveneTCBstFkkfU&#10;q55cD7g8bw/7eFvQZVM3a7rUJ65qdH3i5OG6B4HqhnizSEz7/vvX8ZdT+v7+vv1xPaOob74e2VTZ&#10;kKf+cqR8usqrwuD+K3p5XrVjDq1eV1bTdcvVqEYNQNdHkWfdPASsJ/Nn+77uz80fZ1s34FJkjyJp&#10;qJZv+9cVU6ujwIbzrTsf8cacVXkFl5/AtGDIbCWPrs+WMSd/+7aEPh2oU+jlfkh/kcc07vHB/l2h&#10;GHEyaX88Rp0dujy9z4p+p/7Coq0PK4p6fXoxqkbnP23X7oUiPn0oz9vQkej6UPwsnpGAqTeqbzIZ&#10;Q/3jU+OO/RpZ2FfOfSKeGrq2HgKDPeV8RKeuhaAYrylqzViFC8OGouvD0LNwbgL649ape8geO1uL&#10;Mt3NbbGZuwC/vXPPitmgeeIJ2T1NFYON7uavjLKH6PrsGcT/aALK9t19B4uO72H/Zi9McBRfZjov&#10;8XJqhdokHNZSRo1LuH+27dag/ma8BUveuQegxpzljQ3PIBBAQKkic11e98GpTtfvbwUMOITAC5bd&#10;n+y2lJUwnM9m/XKigae2e7Yt8YzIV9dLAMu+3sw8J6UqkpYC+55Lv95KkPmbEdimfX/Nq6prV90E&#10;FOtHroLykfkLVllj+QO69rD9juHFrrO5Wami6zNnDt+HEtDsIedz9yl0RxPWUP67LT5F9aiS4lxq&#10;zuZUoeQbTL+eLyd4NAcBfVM1hbrfb5Cqln1EDi/FL9X5qkSePxMgmaXi3VMEfZ2/tuYRj4cNVRIi&#10;B6PrkXSxvT4B/XaQX931McXk2SAJhikxvhutdkMvXEg4zBitctrsyVWG2zAcXW+Ax1QIfBPQN+7H&#10;pPzqnjW5Xz8ftr7/mXf3vxRR35fOnrFVNbs6oGeJzJvWnpT+rIWuD4DOkisSMG2Cj0fv2XYtUzSC&#10;tMrjLL/2XJb2qiNR4VUXvh+gdUk7/nJlFyOGeyzPdT1tNeQv1VR0PVU6cGZqAmfj/vhVxkIHLwD2&#10;aNaLXbv87kGwpOeQSw0ynfd4ejW3red747SJ74wYXe8MnOX2IWBqJNJ28D95S/XqXO1APmelvVWF&#10;qUg8v3Qk7lZjjMiOWTVZraHryRKCO0sRaGvFUnbwQmlv+wj73WvP8uP300LOTV5+qNPHf5dbjbfr&#10;Nu61gPoG4Xrd9ElBPSjVCHRdhYvBEDAQsJ7Mn0s9OnjDyjFThNIes/iL1TlP4zuAuVvi7jhIfqsh&#10;cT5CC9UHGxFOSILPMAZdz5AFfNiEgHpveuHSeaMqOptH2tctHfd8vxl0bWulaWi5BNRz3QlKoxw9&#10;Dl0fnQHW34tA88l8T1zqjVTiXHWz1R3C65+yh0QlidxpjM3/O+w91d3m+TM29dFXtdqerLe755Th&#10;ZjPoejNCDEBATaDh2LPnPnzEdb/X5WnZ9dKuTlj3CRo9cnDOcbk7U+uopgPvYBPoejBgzEOgQsDU&#10;wfdU9xmkfZsqs6mjRLYlY/JgfvtMaQnLXIG5IEbXXTBiBAKNBEwdfO4dq+2V+Bee1Y68OqAxPXtM&#10;b6+ndgtm0hVpH+iZOSTzRHTdjI6JEAgioOng+7wt369l32r7vaufgUfZLfwLc23HDNrrq88qWq8G&#10;jEfXB0BnSQgICCg7+OiT+R57ZouoCIhuOmQrqj3KNH8doev5c4SHEBDvViP28Dwv0C1RKCNS+ALO&#10;3QFx9frkT7WcarCPfx2sHClcM7AO7FgCAh0J6HfbiCv73ovLp+k3kn/nme4Tbp/wf1f+1Jt7unoi&#10;Nq+lrxyjKFwuZHa7MVnCqN/cSxWCnQD9up0dMyHQkYDmofvpVvTJ/GvwzV17q6h3zMVjKaF4jHCt&#10;uGatmAxxGaaEYpHcT0jGhDoZZRxdjyKLXQgEEKhtyFc9rOc30RZ3wmZpDwAWbtJXz7q+MVdOZji5&#10;8AWWle0qOXS9iogBEMhGwLphuXTwIdLuo46DPu3mgjVbjZ0HPrP/WK+UyeNG1ydPIO5vSuDxtrw+&#10;/uCPxjl27YN0Wo/0e0ajCo65OajpXmNQNfM20syqEeC9uRoh/h0CExBo2H/Ne6/gHTrxe3P2h+vd&#10;35UrV4ONZjl9NpsPPy+MS94We4qz6kDXxwemy/HTw8ugFnlvDl03FQmTIJCOQIO0H7FUt+7LeGvS&#10;LtP1Ns9zJcLAsRq+weYzlLquC04byj7k1/W3EFWfyGjkP6BA0fUB0FkSApEEqjpRXFy1iRl1/e0+&#10;os1hDUpVcHeGi+4aVqiGb7Cp1vUGaS/43+i5JrU+Yxfp13m+7lMOWIFAGgL6d+bfVKAqNI/x9/u2&#10;41P2NGD/ONJRrNpSqQRXi+uyLFYSdSWvxMPp1xMnB9cg4ENALtRP69W2+X9DLeafrVvm28DIYyrY&#10;LxxSmLyKPsQWncM/PK8lQ/lo3kTkZpJL9soO0a97JgxbEIBAHAFT23dscedvw8+X4990a3Aj8dQ2&#10;vgGB1cRzoMMDlw4AHWmSc/hIutiGQCIC1o/GVQW+dBov2YtrUuLHUOKNoaHzc/BhqR+TT+dra7dT&#10;NAMbuLTZ5wET0fUB0FkSAkMJmNr3w+NC+16Tglq8rfN/XugXGQlTBtHqrxzCfKnh9vj35sMcDyew&#10;cUmA5+sUBgR2JtAgLU1PWg0qKEmTNBzz8n4P113eOHszchmW7vn6g7IUpSQtnmPMqZM4wfN1CSXG&#10;QAACqQlYD+cf7ftjJwzdb3Mw7CLq8lA/3fHUYukBiNxfRvYiwDl8L9KsA4HUBBq2ccuJrKcCpeZ6&#10;4Vw5duH90Z2RncHOVghh/nIOH4YWwxCYkkA3YRAKmAqi1HnD2kXTKnvtJ/CqOwPjOfzJXQr0b5Yc&#10;v9L/5huCVahVxXMXbuiKWg9F4+nXRZgYBIFtCDSczA9mpNUgL3e99n2JHcnZiCcHiU8PjvGi7pWy&#10;Szue3EIdrRpH16uIGACBPQnMJfCzb8oSAR0To8Sz4wpxFPU9rzfHqNF1R5iYgsCSBBoevffgIWlh&#10;3/3QKqTfG3NmIlqXzQsxcXoC6Pr0KSQACHQh8Gjfhf1bF6fqz39TeXswscmzbZZDCiw3TQ7L3pno&#10;n83+KzrgQ9cdIGICApsRSNLBN6mdfLJ8ZK0MbJYMswxTLnxXWbl5za2G5OrfHU2Jl1fFKrY6aCC6&#10;Pgg8y0JgegLJH8A/bj7iWq44y4/iKOlN3PLJ2vTpL5XOAaDrnYGzHATWI5DwiD5O8iLSd+ftAFFv&#10;UfQRfXZEOqa3ia5Pn0ICgEAmAt2O6FUHp9fCKTHh98bcnaUmUfe9f5EAKRdbu7TfW/CNVXLR9F9R&#10;4lV9DLpeZ8QICEBASSB6QywIkOeNRbvOKbmNHL5VsCNBx6+NrsczZgUI7EggTto9Bahgy3MZ42vw&#10;F3Xjedvy17z47D0up39caW/3d7zUPmJG1ykDCEAgiEBZg2y6aZt1BKjTpNoyOmv3fHWH8JpVaxH8&#10;+CRWdDVA75LShK5eW8RKbXXcBHR9HHtWhsDuBHz3U7dWtuZWqMacatvjR7OMImRzz22e2AZLg6Ft&#10;pW6z0fVuqFkIAnsSKEuC164qER7R23M1hyQLCRN9aaq2vtB2cZiyTVeH7K3Qagc8IMltnDg1UOW2&#10;TSPRdRM2JkEAAgoCXtLeQ/OKYdkERu52aeTd2jafBNlzO/8QrJVwiJDrW8rkuQ4MGV0PhItpCEBA&#10;RkDS7pTfgZetUxtV3JWFG31tDdO/d1+79SxB27Jn+njbkSEh78t6GS/t6LrpImMSBCCgI9CyUR4r&#10;ee2VpaP4GFGXe347UshOl5DSaJ8FtdLu538fS4XMypMe4iq6HoIVoxCAwAcB4bnu89NKSR/vJUKd&#10;M/bmdhJRF+aoM6uEy1WVuzogMCh0PRAupiEAgSt1d6TiI+o1h/qsUvMi9t+rin4nVKWJzS17NHmb&#10;+tpmxebv2Tq63o81K0EAAj8EvDZrmx3tLO14SZJ7NusS/yVjynE1WWiWfwlzlzGql96HyT+67pJs&#10;jEAAAioC1e6waq1JSKrW/w7osEqHE/jCq/TtiaiwnEezq0UxTKernr0NQNe1xBgPAQh4ETCrpnni&#10;6blwunBYgUZVCaoD4lCroiscwj88VBn0iivCzmUgtkzZZrUGha63EmQ+BCDQQEDbL2rHN7gWPtXy&#10;afUGp050j98GS8qp5ZY92SfclLGlHI6up0wLTkFgLwLCVk84TMKuaqo6QLLK3ZjKY9rQtVv8rs2d&#10;1vFaYIV/r91pDmjZjyV3zERDEpkKAQgsQyD0u26MG7phR75ZyWDpMrOSQ/jHxMLrAv99Wi+28l7+&#10;F8r10tvPdUXvQNznu0MgLzHSry+zQxEIBCCgJXC54dYaMNEi/URd5E6/QV4a5mWnPXJjKtsXNltA&#10;183omAgBCCxA4E0/RsrJyLXjM7nQi/F/YCUqndf0oevx5cwKEIBAagJj3iZ7RuJyRNCXceEmRHp/&#10;MsMbc6IT+Br53h0/ul7LCP8OAQhAQEdAt49LZVDng9doXSzlVWdr2V1E3SsRCjvougIWQyEAAQhA&#10;QEDg9l7lIe3pNd7zhkZAzHMIuu5JE1sQgMA4AueHx1Tf9DnO2SEfJFeHG6JtNUXPcH5h/GqBe9dD&#10;SN7lk8+5qSudCRCAQD4CXffNv+ErPhD1RsxXu2I+59b+IUBbUnzZ1J4MXPz74YD9BD7Dp93o1/Nt&#10;UHgEAQjoCNj0Q7fG1ei3EwKpGz2FyxqkNJaifUOghinWEG/n2UXd3RWbQfp1GzdmQQACeQi4iFCn&#10;cCKEK6Bfb2/WHzxV2ZHgERp0NPUdi8TcGfPwlp1+vdPFzDIQgAAE5NqQlVVoBBLjQlE/5XWm9y0c&#10;M06/7ggTUxCAwBAC8r1+iHvvi0rkS+Wod79+x7PFcUmOqvYlRuTkSs/R36xUPXseX/RSZUkey8tI&#10;+nUjOKZBAAIQsBHwVSebD91nVfWsOsDd5ag89I/kDQ267l4rGIQABCBQIXAeEKf8ifOr8K16w6Ww&#10;lIrUzl05zjl8yisLpyAAAQWBwgvM/ynMiIfWPoEtNvQzsF02XM/hIw7h34C8LSEHEHfP4a/rA9+e&#10;o1/XXYGMhgAE8hGof7uZr89fvzxvF8aIlS8RnbWzcX/86iZ3Hi2/6ejsWGE5+vU8ucATCEDATKBr&#10;y+7br58xt+iHX7/eoVk3p/iYeOHe2z2We2rMeRnYr6PrLUXGXAhAIA+BTtLurhwPgt4SYrA3va4/&#10;l6Nvphxptt3F1a84dL3OiBEQgMAkBK5lyfvY3HAIf4qC6MTdTz/8LDWdJjjWTr1fry7mIvZCsqNa&#10;dp6vV8uAARCAAASEBMobfuGF8H/2ReIvdEc3LHmzrgvmbvRxk3f+tpgblyOR1+i6CBODIACBGQgI&#10;+yh7KPfdnkizfxauj1R9Ci65xthZB89sl/Yq+fByvEGErgfXDuYhAIHRBFyOXr2DqO/5KnX3dm99&#10;ey5VUZX2IRzR9SHYWRQCEJiPgIsSPIVdl/ZjcFnd/XRli0P4B3zHVJ4JuvsdUuXo+hDsLAoBCKxE&#10;QKTQVwFLJz5kQ0xNallscJGBh6I7inpOKOh6zrzgFQQgYCMQpWdhYqBzOOZw3q/ttyWt1yx9EnXZ&#10;6RVHZR0+55YkEbgBAQh4EfD/tFtRD962/svVhfLgpa/C5Z6Opa/Za+14ZfDOTlNmnUTdJUexYOnX&#10;owsR+xCAwNwE9Howd7zreW86e7+T3lhJdoGPrrtgxAgEILAmgZqo++7y50fgfG2a85LEjbr/5RzV&#10;Mli3/zGikUzj9LrD6HqdESMgAIGpCITvm/E0WtRdG77LwXI8ku8VtKEdr6n/F+OZ2pO/bpgnKuJA&#10;1xWwGAoBCGxFoKYK0Xu0wb5hyrIpraXvDPyOWPV253G4ovqPHrTR9R6UWQMCEJiOQE0V+iio6mTe&#10;4FJVvbLl7TrGz2TV0ncqepnYdHD+JAtdz1a1+AMBCIQQEGz08nW1CtquEFUR0rpUDtbXmhysz0hB&#10;rucOsIwJXfcpI6xAAALbEBgoCYUj323w1wLVi3ohoe03ZDV3A/4dXQ+AikkIQGBZAgNF3Z3ppN8d&#10;Kz2Kv+J1d+yxlLSj6+6XCgYhAIHhBFrVV9Dz3cXYuvTX169ev183PyIHhuf40gHNNwjJI5isa0fX&#10;5allJAQgAAEITEqger9VHTBN4HyP7DSpwlEIQEBDwP6do809X9P59tGsT/Hze3ATq11eiLUpd0kS&#10;R7+eJBG4AQEIpCDQLOqFKLRSlALIEk4IRf2I1fxx9jtO+j/F10wcXW9GiAEIQAACUgJIu5RUvnGG&#10;3D1PMUw3MkDXjeCYBgEI5CbQ8tb0ZWTtPd9ptt/+njtBjd55pUPlhip3n4NV01WOvQxG1+3smAkB&#10;CCxG4P4QXq4iEiSd9neJKzOP8U3Kg0SQ2X6k0fV+rFkJAhDITKDhs22fYVW/Hg5pd6mFqgZXB2jP&#10;ZiZIHLruUlsYgQAEEhJQHMW7irqw85tAIRImVexS9daqbGnib6pB18VFwkAIQGBRAjVRt/V8ElhI&#10;u4RSVYA/ExSXstOZ1IlD19urCgsQgMDCBBoVoto1plaIefL69s35Lo6XU19O3Mi0ousu6ccIBCCQ&#10;k0D9KD7yA+vCA/mc6PDqIGCT9pGifh4mNN6NknsIQAACmQncbrJfv/7rIuoPOIXt/t8+zPfN5Ssm&#10;R53uIbjoer4SwiMIQMCTgHlTdt+Cy578WQ5d90y+jy1zCX0u715UFxFyDu+TdqxAAAJZCdh2Utus&#10;MoPqoa6jfmTNxpR+VV+SkETlYkSy0C90XYSJQRCAwMwEtCKtHS9nU7WMtMthTjSymnfPWNB1T5rY&#10;ggAEshLourEWIeTxJGuukvplbrh7ZxxdT1pBuAUBCAwi0GEX7rDEIHjrL6vNnXa8A0F03QEiJiAA&#10;gVUIDNiFV0G3TxzCIjH3960keR++lSDzIQCBqQjcPcAWbtbusb778zXJC/G/eRPAvRacDNKvO4HE&#10;DAQgMAeBS/0eJeoHsoFLz5EwvNQSoF/XEmM8BCAAAXcC/5pf+nV3uLsZpF/fLePECwEIJCRA154w&#10;KbO6hK7Pmjn8hgAE1iKAtK+Vz3HRoOvj2LMyBCAAgRcCSDsF4UAAXXeAiAkIQAACTgSQdieQG5tB&#10;1zdOPqFDAAIQgMByBND15VJKQBCAAAQgsDEBdH3j5BM6BCAAAQgsRwBdXy6lBAQBCEAAAhsTQNc3&#10;Tj6hQwACEIDAcgTQ9eVSSkAQgAAEILAxAXR94+QTOgQgAAEILEcAXV8upQQEAQhAAAIbE0DXN04+&#10;oUMAAhCAwHIE0PXlUkpAEIAABCCwMQF0fePkEzoEIAABCCxHAF1fLqUEBAEIQAACGxNA1zdOPqFD&#10;AAIQgMByBND15VJKQBCAAAQgsDEBdH3j5BM6BCAAAQgsRwBdXy6lBAQBCEAAAhsT+P3r19fG4RM6&#10;BCAAAQhAYCkC9OtLpZNgIAABCEBgcwLo+uYFQPgQgAAEILAUAXR9qXQSDAQgAAEIbE4AXd+8AAgf&#10;AhCAAASWIoCuL5VOgoEABCAAgc0JoOubFwDhQwACEIDAUgTQ9aXSSTAQgAAEILA5AXR98wIgfAhA&#10;AAIQWIoAur5UOgkGAhCAAAQ2J4Cub14AhA8BCEAAAksRQNeXSifBQAACEIDA5gTQ9c0LgPAhAAEI&#10;QGApAuj6UukkGAhAAAIQ2JwAur55ARA+BCAAAQgsReD/AV1IiIj7zhimAAAAAElFTkSuQmCCUEsD&#10;BAoAAAAAAAAAIQD1ugGLEEwAABBMAAAUAAAAZHJzL21lZGlhL2ltYWdlMi5wbmeJUE5HDQoaCgAA&#10;AA1JSERSAAACnQAAAhkIAgAAAGuWE6cAAAABc1JHQgCuzhzpAABLyklEQVR4Xu2d7Zrcqo5Gs+fK&#10;c+cZdzvxqa6yQV+AgJUnP87MBiEtybwWtiv//fr15xd/IAABCEAAAhBYgsD/LREFQUAAAhCAAAQg&#10;8EUAXacOIAABCEAAAusQQNfXySWRQAACEIAABNB1agACEIAABCCwDgF0fZ1cEgkEIAABCEAAXacG&#10;IAABCEAAAusQQNfXySWRQAACEIAABNB1agACEIAABCCwDgF0fZ1cEgkEIAABCEAAXacGIAABCEAA&#10;AusQQNfXySWRQAACEIAABNB1agACEIAABCCwDgF0fZ1cEgkEIAABCEAAXacGIAABCEAAAusQQNfX&#10;ySWRQAACEIAABNB1agACEIAABCCwDgF0fZ1cEgkEIAABCEAAXacGIAABCEAAAusQQNfXySWRQAAC&#10;EIAABNB1agACEIAABCCwDgF0fZ1cEgkEIAABCEAAXacGIAABCEAAAusQQNfXySWRQAACEIAABNB1&#10;agACEIAABCCwDgF0fZ1cEgkEIAABCEDgv1+//kAhH4EjL9cfEpQvP3gEAQhAICsB+vWEmXkV9cO9&#10;t/8zocO4BAEIQAACWQig61ky8c+PWxVH2rOlCX8gAAEIJCWAridNDG5BAAIQgAAEDATQdQM0pkAA&#10;AhCAAASSEkDXUyXm6bydV+dSpQlnIAABCOQlgK7nzQ2eQQACEIAABLQE0HUtMcZDAAIQgAAE8hJA&#10;1/Pm5p9nHMLnzxEeQgACEMhCAF3Pkgm+U8+TCTyBAAQgMC8BdD1J7vhCPUkicAMCEIDA3ATQ9Qz5&#10;Q9QzZAEfIAABCKxAAF1fIYvEAAEIQAACEDgJoOuZK+F4Y46X5jInCN8gAAEIpCPAv+d2m5LO/5za&#10;7Tk8ip7uasEhCEAAAvkJ0K9/5qjzP6fGw/X8lwkeQgACEJiGAP36W6qqKhveRvPbsdNcLTgKAQhA&#10;ID8B+nVtjg4Zvv5q5zIeAhCAAAQg0JYAuu7hW23uzcbDTwXMnjARAhCAAARmIoCuv2VLK6hOaXdO&#10;n6nU8BUCEIAABDoQQNc/IXeW9g5ZZgkIQAACENiFALp+m2nth+O03btcMMQJAQhAIDkB3ocvJEir&#10;1tpG/1g625frb/4YIkpe8LgHAQhAYHEC6Lo8wVWZN6hgHl3nczt5JTASAhCAQF4C6LohNwWB10p7&#10;B12v3o5UCWiDqhpkAAQgAAEItCLA83UD2fw6x0f2hrQyJQMBfhwiQxbwYW4C6Hps/vzNsdOfc1vk&#10;DwRmJPBaupTxjBnE5xQE0HVbGgot+8D9qMXS+Q8nbBlkVjYCn9Xbop6zRY0/EIgngK7HMx3RMTdq&#10;0xH1FuWBTQhAAAINCaDrZrhlzevWarRTdETdXBtMhAAEIDCMALruQT9c2lvcPWh/k8cDkLkQgAAE&#10;IBBMgO/c/EDL4mrQfmGjrBV1oVk/ECxAQEuAn0/QEmM8BB4J0K/7i6Oq3FoBlrgktHk237TgEqSM&#10;gQAEILACAXS9TxaFMix0pmoNLReSZFgGAtV6zuAkPkBgGgLoekiqJA1x1OYVZSckcIxAoB0Bnhy1&#10;Y4vllQmg64HZrW5DHSRZcocRGDKmIAABCEAgFwF0PTYfA6UdRY9NJdb6EOCNuT6cWWUjAuh6eLKb&#10;SjubYHi+MAgBCEBgKQLoeot0Vltn24G8bVaLALG5KgH+2ZVVM0tcGxFA19slu/r9m2ppRF2Fi8EG&#10;Ann+2ZXqoZchOqZAYBcC6HrTTEdJu+enb5oGiPFlCAz5Z1e4W12mfggkEQF0PVEyTK7Q2ZiwMUlE&#10;oKnuNjUuCo9BEFiSALreOq3VZ+1VBwrbH6JepccAJwHU1wmQ6RDoTQBd70O8hQC3sNmHBqtAgLtV&#10;agACrQig663IYhcCqxAIb9kR9VVKgzhSEkDXu6VF3l5LXkuWW+sWIAtNTcD/wGjq8HEeAusQQNd7&#10;5lIrxuF9Us9gWWslAn1KUXuBrESYWCAQRgBdD0MpM8TOJePEqDEECvUZJe38ZuKY1LLqPgTQ9f65&#10;Fko7zyD7p4YVIQABCExPAF3PmUJEPWdedvCqQ8u+A0ZihMAwAod+CNvHYS4uurD5VJN8LVoRucJq&#10;d2d5azlDVX86lsGrXGWBN1MQQNcHpskg7Ww0A/O11dLtfrp4uK6rrjuuuK3KfpFg0fWBiVTtL6ef&#10;7DID87Xb0o2kvZuuG66v2xRz0e1W+dPHy/P1gSlkvxgIn6WrBKauzyhRr1JiAATSEaBfH54S1QY0&#10;9VY7HDUOGAiEP2hv0a+rLiItBC46LTHGDyZAvz44ARytD08ADhQJJFe1Q9ERdUoYAj8IoOsUBAQg&#10;YCNgEFTDlIJvsdY+F0p+T2PLGrPWJ8A5/G2Om+4Xt5uFbUX2nfUv0RwRRv1IXGs7IbS4rEIwYmQY&#10;AXT9E71NYoelMHphNrVooivYi3rKHqLrUVcopb5CaRLDrYZR3AeWqJ1iyRqjQpZMqzaoEGn3vzSn&#10;vVSpXm2iGT89Afp1RN1WxGyXNm7zzgr5nN2p61pRP2hTqPOWHJ4bCWyu64Ztwgh6j2nsoWvn2S/t&#10;Hl2XXK1U4NoVSHQiAjvrumSbEEFk0DMB9tnFqsMj7eaH65JLlUpbrNIIx05gW12X7BR2rMxE6det&#10;AbO0G3RdeJ0i6uuWG5HpCeyp68LNIvbhnHzRmiZGWNKXSrsZbMrt2Law3E3XJYVO8bRIMTbnJrCh&#10;rks2i1hFL5eI0J9vI+02MY0XXUq+Xahd3F9/Ee3r8dpmXVKRFMn6dUaEBgK76Xp1s8iwUxSd7OZg&#10;FZWh3LxTugXvdXSP+SqpDhl8caUS9igxojQRQNdfsSXZLGqKOtDNmmumIlRNGhi8ys8dBqtadrmu&#10;V4uMGtihuojRTgBdP9ml2imq+1oyfw9+ApftRVqamSpxbUJMbVUo7UJRF5YRSU9dEzg3nAC6nk3U&#10;xSKZeXMT7s9Nyj8zlyYBDzUq0XXnGM7eh2aYxSckgK6j613KFqXvgnnEIlXZ9gxA1EeklDUnJ7Cb&#10;rn92wwnbO7EGJvRdfj2Io5SblI2cmposxN6jyspdPoSX1AEp651R1puawIa6/irtOfcLyU73r+py&#10;RmC+JjShmxd5mLgYymg8JXsGXT9pV/NNUnrmkbUWIbCnridPXnWze/F/k31PgyQuu5vADQGmzdDB&#10;tjoF/iGpwch2BND1hCmv7nc/fd5k91NSaZDXTUCbyYVnCODmXDBxawLoesL03+yPf/78+k/4rVDC&#10;gMJdClcQi4eozhu1wKzA1lKRzIHASQBdT1gJSl0/ImAblDyrTZjqaVwSVphf2oULTQMORyHQnwC6&#10;3p95dcV7Xf9SLlr2KrxrgF9i5GttOvJTg53QEfVNK4mwYwmg67E8Q6zpdZ2WvQreqThV+7sPuCTZ&#10;BhpF372AiD+QALoeCDPK1KOul1p2pN2G3yZDtrWYdU8AUacyIBBJ4P8ijWELAtMRODTl7e90IeAw&#10;BCAAgRcC9OsJy6HUr9Oy904YDX1b4jTrbflifUMC6HrCpFd0HWkfmTNkvhN99L4TaJZZjwC6njCn&#10;6HrCpGzpUqKbGGR+ywokaBMBdN2Ere2kuq7TsrfNANYLBMaLPRpPgUKgRID35matj+MX6PgDgQEE&#10;Xl8zHLD81z3tmGVZFQKTEKBfT5goUb9Oy54wc7j0l0AP5eXGlnKDwD0B+vVslaHYEUstu8JMNgL4&#10;MzmBTrV3LHP+5Q8EIPCDALq+bkGw462b27yRDag61D1vOeDZEAKcww/BXlj0fl8stOaPPxp/LsJp&#10;ZbYML+yPRdTfCtRi4idRKn7hCiM0EQF0XYSp4yDpw/XLpYquI+0dk7fvUnY5LsuwzS7Svm8lEvlB&#10;gHP46cuAF+OnT+HsAdjEVxS17eV7TuZFcBm0KgF0fYXMVqS94ba7Aj1icBGQVVfE3eep8fI/qLuc&#10;FSOXIoCuL5VOgoFAPwIC3Tzk/Pwb90drS+BlnHNYgkAGAuh6hiwE+FDZPWVNVYAfmNiEgKCiQuX8&#10;Fau2cT/mCtzdJHGEuQEBdH2pJDfbSZeiRDBeAgKVbF+KWnWncfemnfmzEEDXZ8mU20/BXuxeAwMb&#10;EBAUUntRvzhrX6xD3Tco0e1DRNdTlYBgy6z523FLrbnCf9+PQPTT9EYEAy60Rp5hFgJ+Aui6n+E8&#10;FtjN5slVOk8FP9s6+p5SdTJP456uxHAoigC6HkUykZ3R22siFLjiJSCQ82OJTG26Vt29hJgPgWwE&#10;0PVsGXn3J1ikadmzJzyHfzI5z+HrrRdydadxT5xGXDMRQNdN2NJPCr4bSB8vDsYQMMl54mKTf+zO&#10;DW9MBWElAwF0PUMW8AECowlYu9bEon4ipXEfXVqs350Aut4d+eOCwR3D44YbvE4egHiiJ2Bq0P8K&#10;ZvAPyemdV8xQqbvCLkMhkJAAup4wKbgEgfYErA36JertXQxfQXgsz51vOHkMdiWArnfFzWIQGEzA&#10;0aBP2KZ/wr5+x6acB6R9cJ2yvIcAuu6h13yu8+Glc3rz8FigJwF3g57pYzY/uGrvjrT7IWNhDAF0&#10;fQz3wauyZQ1OQN/lrYp+/Wtsi94gVh+6c530LVRWCyJwFG71vjVoKcxUCNxsIv799L/C1kTmV61J&#10;nx75q+6T63MdDq/CKqzhHq5apsTVigD9eiuySrvVzUVpTzJ8xJoSvxhjJ2Btza8VW4i6PZweM+na&#10;e1BmjZ4E0PWetAestd82PQDy+CWD3obbuFpoysdXMR5EEUDXo0jmtVParGnZ8+ZN7JkviUPfhkul&#10;pgVnfIjFmWQgBEIIoOshGJsYCWyeAk01CRWjZgJWxbneiTOvvOLEVPcZKwImpi4E0PUumDMvYhWG&#10;zDEt7tt16q7PHXK+eG0QHgR+/ULXd6kCWvYVMu17LY4aENTA7Wt09PECcgxJQ4Dv3DKk4r7tCt+F&#10;+eYtQ7KNPphac+NaDaY91F5mvbyIZ3ayQaowOT8B+vX5cyiOgBfoxKiSDZxc1JPRFLoj/MVZoTWG&#10;QaAfAfr1fqwfVnrcs8P79cOBUst+/Gc6k+HlcDmwlpZP2K/nKQU8gYCOAP26jle30S1E/Uu4Ue5u&#10;KTQvZHqITmbNvJkIgcUIoOuLJbQeDqfxdUb9Rzhece/vLCtCAAKZCXAOPzw7TX4WvhoV79BVEfUb&#10;oD9yP32bqEfnHL5fObHS9gTo18eWgHVHH+s1q58E3L/e+teCnufQH4nTu8sMCECgIwH69Y6wb5bq&#10;9IXbbZC07K7cV2/Jyq8yVKffOTdRg/7mPv26q9iYDAENAXRdQyt4bNc34ZF2V/ZMMuxa8WPyvKL+&#10;dbTxcAcbiwhrEIDAQYBz+HRlkGX7TqBkWXIzFAW//JqlDPADApMQQNdHJWqoVvwLunIPkcLHUQn6&#10;Xtf0yVmIx8h5CEaMQGBDApzDj0r6yCfrbzHzYzX3RdD9tibLUU2Da4Jz+AZQMQmBewL061TGTJ9L&#10;9ctWd1H/Oh34r/aDgP3iZyUIQGBWAuh6oswNbNf4sZofdTBC1C8HKscniQoWVyAAgYwE0PUhWRmq&#10;Gw8RD7yrGJKDx7P3BMlB2hOVBK5AYDYCPF8fkrFED9df49/9i3aBov/x3f78p1Fs31JDCvtxUZ6v&#10;58oH3ixNAF3vn97xn60XYn7UneX/wZiaqDsV/Y25RODR9f4XJytCYAECnMNnSWL2Tbwme1k4tvEj&#10;VtQPHyUGNb19m7CxCgEITEiAfr1z0lI36yeLHVv24l2LRIOdZVRo37Pf8Mki5xxexolREAggQL8e&#10;ANFvYo69e8uWvYOol+uHrt1/fWEBAlsRQNe3Srco2O2+eXu+X+km6t0WElUAgyAAgZkJoOvjszdH&#10;sz6eU28POmtt5+V602Q9CECgFwGer/ci/f3k+naxnLq+0Tdvd2lRqazk5fa31D/ZvzWVs0JUVw7P&#10;11W4GAwBDwH6dQ+9lecuoCWi9LhfGjCI+tct3vcfkYcMggAEIKAhgK5raLnGLrSJLxTKwwmK9Gt9&#10;pzY7p7vqkckQgMCiBND1wYnN3BZn9m1w2r6XD1FlGvcMqcQHCKxEAF1fKZsdY1m9Za+iDBH1a5VT&#10;3WNtVkNgAAQgsCQBdH1kWvM3xPk9HJI/BHgIdhaFAAQkBNB1CSX/mBXb2xVjkmRaJerHe+/nH4ll&#10;xkAAAhDwE0DX/QwXt7Ddz9TE5fNVzpH2OK5YggAESgTQ9Q71sXRju3Rwn8Uhb9Y/hRxp73CxsQQE&#10;IICuD6uBiY5mK65uJu3DKmbahflQf9rU4fiUBND1KdPW3+kFpf24HVHekcib9f4JYkUIQAACJwF0&#10;fUwlTNSsX4Bm9Pkmu6ecKxXdUCWfNwHcFhgwMgUCENASQNe1xBj/QKC9UnrRd5HzVydfhRxR/0gf&#10;3wh4K5r5ELglgK5TGAoCR8s+6+vxg247+MEZRXkxFAIQiCCArkdQxMZFYJB8VjKg9CpVb73I4w+u&#10;EQhAoBcBdL01aaWktHYnwv4079A5HqXzq64RlYINCEBgAAF0vSn0BUX95DVBExnBPlXj3rRSMQ4B&#10;CCxDAF1vl8oIYWnnndty0gft+h69fI+CtLsrBQMQgEBXAuh6V9zTNLsyKum6ds2t1PkO4BlCukD+&#10;8U/rmKxAGAUBCAwggK73hr7LTq2R2JgcyFZ8lXPhurTsQlAMgwAEMhBA17tmYT1Rz3IaLxb1p3yv&#10;l5qulc1iEIBAGgLoeppULOmITG69oQetkk3as/njTRPzIQCBLgTQ9S6Yd14kSHQfEdbsXwfvEpl8&#10;GsNR/M4lTOwQmIsAuj5XvjJ6K9HLVn4LRD1qaaQ9iiR2IACBpgTQ9aZ4dzE+RtqLol75ydtdMkOc&#10;EIDAdgTQ9UYprzWSjZbNaTYcRu1fcPHcZ3jm5sSPVxCAwFYE0PWt0t0w2H7/JEztLsEvzH4LDUFj&#10;GgIQgECRALpOgfQiUNNjkR81I1GSHGVHFBSDIAABCMQRQNfjWNYs7SAVbWPsJeq1TPLfIQABCOQl&#10;gK7nzc2knjX5pRrBA/XwWwrevJu0AnEbApsTQNdbFECtr2yxZiabwdJewxmu6K8smxovJG3Uupnq&#10;CF8gAAELAXTdQo05LgI1nf5hXDXY5dbjZCS2DVesQgACTQig602wYrSihRK1rp29H5C7HZV3W+is&#10;HO4kuIIgAAEzAXTdjE43ccOd2i7tAkUfIn4dktj5BkJXxIyGAARmIICuz5ClaX1UC6FM0QfyUEek&#10;8bWpcY0jjIUABCYmgK5PnLwpXFe8Qyc5nP93TD1QAlu01C1sTlEeOAkBCIQTOLbSP+FG9zZ4r04D&#10;dShDOv4raPZZgAJRz8mwFJoYfc7QxO5XBj4gYueJAowdCPwggK6HFwS6foMU8Quvs4kMousTJQtX&#10;FyDAOfwCSZwgBH8/6rcwASZchAAEIOAmgK67EQoMoEkHJDMEnj0LSowhEIAABP4SQNdjS0HwlDh2&#10;wamsaaUdRZ8qvTgLAQikIICup0jDJk7In7Kj6JuUBGFCAALhBND1QKQ06yWYKlEPzAqmIAABCGxF&#10;AF2PSvejqGsPn6Mcwg4EIAABCGxIAF3fMOm9Qz46dZr13tBZDwIQ2JUA36+HZJ5m/QajXMvfJnPC&#10;EVKUeYzw/XqeXODJDgTo1xtmeWd9Mov6kQ/P3IbpxDQEIACBGQig6/4s8brcO0OE2V9VWIAABCBg&#10;I4Cu27jVZ23brItE/fhp8PPvwx+RkXoSGAEBCEBgOwLo+nYpbxew9P24VzlH2tvlA8sQgMCWBND1&#10;JmnfrVmXKroSNl27EhjDIQABCPxC151FwMN1zWtut2fvxX+uE2l3FijTIQCB3Qig67tlPDheke7W&#10;nqYXHrQf7oqWCA4LcxCAAARmJYCuezK3e7NeV9ziy3E/0NO1eyqRuRCAAAT+EUDX42thk4frIlFX&#10;0UXaVbgYDAEIQOCOALpOXagJNHpL7ssPpF2dDSZAAAIQ+EEAXTcXxP0h/PLNer1NP+W5qNAl6Ei7&#10;uSSZCAEIQOAX78NTBBoCdVH3KPrlCdKuSQpjIQABCLwSoF+31cOOb8yJRN2G83MW0h5FEjsQgMBm&#10;BPj33GwJz3sIX1ffh4gLTxDqNs2n7mX8xdun5R952Eoz4Sz+Pbd/SXkr6EaXTcISwKWuBNB1A+6k&#10;/yprXX1lsb7pZd1s090JaZdlLfModP07O7el3PTiyVwU+NaQAOfwYXDHto919RUHeplq+N672Bne&#10;kJejYmRiAk/3pzs+0UucpkVcQ9e1icx4HQaK+olDpOjVX5HTon0aT0sTRRI7GQlk3FIycsInMQF0&#10;XYyqOHBgsx4u6iIinbW2+M++jSEgwsQgCEgIIO0SSoyREkDXpaTOPlY1msGRBHhDPpImtrIRYG/J&#10;lpGJ/UHXA5JHsx4A0W2Crt2NEANjCSDtY/mvszrvw6tyme7zticx+yO71/hPK4adj98/k1Pb+mRx&#10;q5LOYC8B3ofXH/UNv9K8SWf+QAL063L46URd7vrTyEP+hXcAfy0cDGrK6veqZKH2e3baG5W23mId&#10;AkYCw680o99My0AAXc+QBaMPzmb9XFXdsn/NMTocNq32rB11D0ONoZEEhl9pI4NnbTMBdF2IbtkL&#10;7GzZLY27kNygYUj7IPAsG0uAxj2W5xbW0HVXmhd7mqsT+LG3OrUD+e+jCFdymQyBpgT+/Pp9/JUt&#10;cao7BS2jtf0odF1SAhkvp5BD+KfgpQI/HEzt7SKkXVLfjBlIQCztp4/DL7mBqFhaSgBdl5L6HLdY&#10;s34Lov5W3fB9Bmm3lzAzRxL4T9qsvzlJ4z4ya1OszXdu1TQ9CtdYXW/ar79vJOW2t6asVcTeAYJ7&#10;i9dkOZv4sXn3shoxn+/cnvrst2ZdqfTDL7wRxcSaAgLoehVSxs/beor6Baj05nyGHUag7tVkCwcg&#10;7UJQf8+OH64hlZHJBz8h+P0Zl1LdDwMZLr/J87OW+5zDl/PZUSvSF1b9TH5sCII36aIcdHb8UW5g&#10;Zx4CCulVPnE/GPBW3TyF0MVT+vUC5qQn8F/X8YNrraX3sWVX7Frt67rvzRi9ezWjnMN/I7qpy6qE&#10;63t32vdqPa4/AF2fT9edoi75IZrC/cH99FS6fr+FNryYkfbKqRfn8FZdP8Hq1T3bBdnw6sP0JwHO&#10;4Z+qIm+z7qljiah/nwf8/eNZa+Tcvtsax/Ijc73B2pov3f/dCWyAhRCfCKDrutpI25lJTuCFov5K&#10;5JR3HaMMo7u7PCOkDInCBzkBvbrLbTNyKQKcw+v69Qy6fishVV33y/O5xATn8EVRrz7RtJ58/i2k&#10;DBWSbYvi+frf0/SPxAir8W2e7Fi+75lVtprb2x90XaHrSbbsz13SLOrXRKHqH+M30fWvOxjjz4b8&#10;SlIneXY2dP1J14//v03aBXef6HqeK6C3J+j6LfGM36xfjmp1/Umz3+4GhNJ+X6F59pDnZt2zgf54&#10;NiHQe6T959Oc26rJUzR9tl3FJ+wqhx5uQHfDq2K2+GCer0+WYO1zXKGof/UNaJGsFiSPObVpkq3M&#10;KAhAAAJ1Auh6ndG8I1wt+Ixht2/WLypR3f+MmPHZRIAG2oSNSXoC6Pons9SH8PIUbyfqz2gaaXC5&#10;cadll9cqIyEAgUAC6HogzJlMfao+9wHh+UPaw5FiEAIQqBJA198Qdf/wuZoi0wCJSL+OkYw3OdJx&#10;0tNv6wpec/N42egwwOMScyEAgZ0JoOui7K/6SlnM78pleG449H4MaS9cRRxalLcY8+eUp1nndNH2&#10;x6DZCKDrrxkbKg6zlQ7+vhJA2qmH/gQQ9f7Mp1gRXa+nKU+zTutTz9bPEcitlhjjIQCB2Qmg63Nk&#10;8FB0RF2bKkRdS6zj+AwPbzqG+3epyKiLzXrkQv0xsaKTALp+AUz6eVt2RWcDcV6CTIdAMAGuyWCg&#10;05lD11OnjB49dXpwDgKDCPBkfRD4OZZF15PmKXubfmKjMUhaPrg1E4FQkeaanCn1jXxF10+wuQ7h&#10;adMblTtmIbAAgdD7gAV4EMI7AXQ9V03M0abnYoY3EIAAB2jUwP8IoOuPzXrnMplP0Tnw61wiLLcC&#10;Ae9lQ7O+QhU0jgFdfwTc87N158H7gF+B9e5Ojesa8xDYjgDX5HYpfwoYXR//G3NSUT8u2+crd4C0&#10;cxFBAAJ9CdCs9+U962ro+n3mujXrClGv1dirtP9pGgCNQS0X/HcIhBPgh2jCka5qEF0fmVmRqL+1&#10;6WJNbSXtYgdGkmVtCKxFgE59rXy2jWZzXR/2eZv0LblbES2exnMg3/aKebCebds9C0xaZkOQsegL&#10;AV/9cK9NMf0gsLmuj6kGS5v+5mnxQr6kPb5lZwMZUzK6Vd8KTFRvuhUY3ZWAT/W7uspiGQig672z&#10;UN9ki+/HCd09/2H1Y3CYtEd4JXQ+atieu+FtgdWrLgo6dqwEnsq19lide20r8XXnoevvuW36wll9&#10;e5VfpIKRl7p7C1iwlneJaecXtt2mtTQtMBxXXE573ptSIk4C6LoToGJ6RdQNDbFif1D4+XGn45i7&#10;x1Q23z3y3DvKWl31uf57R816fgLoup+hyEJd1EVmPgZxaZ9IHjjUdkYbdGZBwEngvl415cqV70zB&#10;ytPR9ebZbf5OctMLvKnx5uy/FtDslV0carlI4fax/gyopWPYDiUw/2UZigNjbwSOV6u2LZHmH7mJ&#10;dtJY/LG/nhfrW+uLrxb7n1+/W7jwdN/Q/+F6td76u/R1X/VwnbXIxVQ2H+v1KFTxzehcl+hU+ZnZ&#10;WXT9PXtRe191ky2cHrsqqiZvUuMz7hiC2MPVHV0vVxS6/sxHUK+iy3XGa1UUGINsBDiHt3ErzRId&#10;vBvekhN66rfstyB0NXyYYH87ZFjcDNn9i7o7tHtwN1N0rxm6ZP8VQ92fxdhxfxB1izBLyPhZIoCu&#10;/6Dj345FG5lAfrxle2qzVqG1471eDpvfR917hicqvJ4OsVZvAqe6I/C9uSdcb9tz+CYP16V7awdd&#10;T1hr3VxS7mzOk/nb7t9/g6ilJay9zo49e8U1oCxTXUGAV8drsdHoeky/LtxVvxbjiutzDWm2Ta20&#10;S07y0yhoTIXbksbD9Qdumuq0oWejMXJbYRq6HrDrSUUdRe98yZg2zyeNl2j5W3zdpF1agV+/K9w1&#10;B+j6B25TURqT1jfZRieZFk8AXf8fU9uWJ9pSub7iS1djsede+uKXraI0gf0dKyrCf3YTeLXt9WAu&#10;xDdicjvbojZcRutM4b05ey5F771z8G4HHDdz0Oamktu4aLGUkIDnjbbP8pW/4Cq/A0gIDZeMBPbU&#10;9YBar2/ZhtfRjUlkmoAA6RBAYkgbAp4Np3BPKlR3z+pteGC1MYENdT2gykWi3jhzmDcSEG6GRuvv&#10;0+ql4l7oaYlBhxTVeLL6VXXcOCBgwymuzB2rMTELT9tQ173Z7LBTe11kfpVArLj0vVeoBseANARa&#10;i/proIWa7ulGGvYbO4Ku/02+8GWi+j/LxhY/y+UUkimBkaY3ggbjhimzpDSZnyFqqjISe7uaDCfu&#10;iAl0ex9eVZ0S920VbP85mvpuaPNIEitjOhCQV6i+LxLeNRqiLB/CF2Jq59IVxcYfucmLSZhz+eby&#10;tLTcgtAlhuUl0EfXw6v8Dai8ZNW6Xpfzyxe5F3nrAc98BJ4rvYWOForzLEZ03ZdO2+xG2518f0Ha&#10;bYlbZ1aHc/hGVf6aA+ESomHn12vXX1GqBYexIjsMmp2AfO91R1oV9WOFju6441nEQGWT+dPi/m4R&#10;dIQRRqCDrof5WjR0fh4qUu73Zv/f5if9Ht18WNCHBKtsQEB+jIS0ZyqHP//JMxfvt2V7jPcCi+0J&#10;LKPrF6qn2q3UtOVyo01vX6DzrfAgpJYCewi+bEoo5IH+zJejAR7XN4vaCLkqC0tgAAWW7EOgg673&#10;LzJF736eiln2uP5h9akIVmlGwFJmSmeoSiWw2OH2B9tX4shgbEr2tNZB1w+wo2pVfoe7Z/aJeikC&#10;2sus6X1GU+Mp0ybZbR7e242PR1sL8R5gcSCBPu/DBwYouXjeljtKvPQavHoD4pIJzOeqph7q1P/W&#10;lO3X5R4byWbF/HxZNVtyZC2V96UrZKmuF76rEEd5a2NJ+GIk2wzs068H4jwfQtUeRf1Y8PEa0b0o&#10;p102MGhMTUegzVN29T3odNymdNgl6n0jNvRFfR1ktQgC0+n6a9CN7z1fbyEaLxWRSmzMQcCszeaJ&#10;hSdhHpsm3J0vpOtVm0Z6Vv0Gpx5vfYQJNJN2JjC1rp/7FX30zgVM7F8E0Ia7OnjT8nBprxq0p+V5&#10;ZnXR6hXht1BdggGDCcyu623wqY7527iA1ekJ2Hf199B1D4yU4Lq37Er/LMOf2uhASauaeku/9Mm6&#10;INzq0qeNuPoT+MSQVARW0vWgxp3LIVWFTu1MxFP26tfqwoIVDpua97fzQtnzBFpdYhvYHorMbUZg&#10;JV2/IHFRNasXDAcREHbJwmFBTi1gpqq4/hirb8nF7D8RViJs+IFhoTuBWb5z63C5cnDVvfp2WLBY&#10;udXP3qrNuhbh/cdPDfb/7v+Ym3CL8IdaWKhg/GaWxJWHxSRTz9LgazftJbLC+Cn6deEVa81H0Pm9&#10;dXnmLU2guAOXZTtc1J9AT34qUH0pPbDAbHuRbVag25jai0B+XeeS2KsiF4xW3ly9BN9N1FsA73ij&#10;0HN/KHfqT2lu4aHTpnN6i5LBZiSBtLp+3oNTf5HJxtYwAoXvlvQ1brpPGBZ6y4X17Fp6g20IJCGQ&#10;U9f7Xq59V0uSeNzoTUAj7ZJ/W93mP/cENm7FHsMC1TLnh+tsW9ZMbjAvj65fDfqIeuVoYINazxzi&#10;q5C3E/XRBNxaNkzYbO/KPfKWg5CPfFjMbWB00bC+gUASXR+h5Z+0UHdDBTFFTkCwx3Z8Mi33O+HI&#10;0o5xvgib40+OnS0HC7zoRuAou7GXgLbudV+SBHMciyo4GMwNIvBc8sdnbx2a9fsvn+Jqu/2/5FYR&#10;9TOvD4NscT6tWLV2P7E67a00CyUjKOL7hAsmMmRWAmP79alE/dwqhj4umLXK8PuVgOZB+zVPqwTr&#10;IheJemj4ZlEP9QJjEBATGKjrgaIuDjd2IO/sx/LE2gOBiUR94HOEfJRimvXiZaHdRbnGtiAwRNfl&#10;z7Gvn4wpX7O24o7bB+QBbVFUBFkjEFd6tZXy/PeQmB+v9BDreWC9ebJ2dGmxz+tYf12Xa7CwmD2v&#10;qgqXkOUXdZdxYtQXgdDS2xzpCJbVNeUbnTN73RZy+sn0fgQ667qkBK8ePYRC9fKrDlC6weG8EhjD&#10;NyDgv8pG3TVLtixFAs0gzBMVzjF0FQI9dV1yhWirV9KsP9m85p53EtF/3l6yk0Qf7QL2FiDQoDSn&#10;o9L/XbnpEOEwBP5H4LhgOuwbQk3TeiIR9TNU5xutQv+thaWN27oO89IREFRWeHXcrln9l+Uk6Np8&#10;4VZhVL1t/+m5Cqd8h3nD0+qNuQeHDK8fqThIks+YRAQ69OuCrevr3kJbZxKzUaCvRwOxzwj+uffa&#10;2Ue5jJ0lCGiviiWCVgQxiM+gZR/B9NwMFdlh6CgCrXVdUnDhF8mnQeU9fT0bhhuRutHSyYJsNqNm&#10;IiC5OGaKp4WvM57Ak9cWlYBNBYGmul6tb7M6ms/HFGgEQ83+F23z5p0A/fRDqheH/ggrKxPzjftY&#10;UXc+vHvPhpmCLK2CepIZYtQCBNrperXOzHWeRNSv7LdR98P8KfD8WYyALK3my2MVWpT+TSaLVQGx&#10;VWrfHcdRCi02kHKFeVb0WA6+AX+A3+zq8mBzFwoGYgiIq6Ndtm9daPnenC2UR1JCc6ZXzK4ke5oH&#10;cY7FJfUactH6LZv7hIsXZ+B8BFr06x7p9RAUXu+eJSRzm71kx/m8BH/CMVfixBt+klIex9Ir6j7P&#10;PaLuW/m5V+Dqb0J2UaPhuj6jqIu3W2MRfCq977361v4aw2TaBwHZkfvbtO1F/bGQIshw8XCdrk8g&#10;Vtdbi7rzID1iWwguiVfJ15hmd9LQGjDWpOiHnwlrdAC9pEuSnKSJwa03AoG63lrUm+ZuQp20KkdT&#10;jrsb952WohuF+ukFx9k8cG+2+x6QIf5AXU9wSdaJFjaH4dJuOpxH3etJ7zLCnYheutWFRoJFhvIc&#10;ungC+LgwlkCUrg9802S9S0j/4ZxbVMZW4cSr+xr0K/D1ijg8p7PVuOk23UWNInLhW2nycbH4q6GP&#10;qPvPx67EBZrqUAzKgwR/PjvENPsSypyUw+2ZscfSj3Di4ffhDaYrfIUWH6wYDu2EC7Yoa2GpaYMa&#10;GFELStj8QWBPXT8Q3F4tyWtdeIV/Jzh5KPNehpokvEWZISdr6LrwnGMJXfdfKjPudf6oJRY+yWS4&#10;RiWeV8ZEncPfLhPIyLGbBlBKYkLD8zofnu34MgnrezesZah/stIEg9X9Js6EGDU9BnnCsB6eEMar&#10;GrlN9+u+OXHgIbp+qzcaEbID7LOK3b8sM037Xxbnx/rhu9KTKHoZYciPzYVmSX1dt7x9VTsTigJj&#10;LQhI7uEm3jRDdP3z2JcroUUtnpx9SjFxrTZCemfWp+UReeoYbNKlLHuIZLdOGi5u5SXQ8qaxTdRR&#10;uv66lVkuSFN03RYyedd2kk/dD9/YAp8S5CPjTkyrumn6ZL2N0xaWrzeuzxuEPMc7bzJtsjqrVXnN&#10;jI/w8DV/4T7uSA5+LWw63HFNdRdc/hJw8fme7IZUdiE5wkL0gYfwce/D38JWp/BIyvOcz4zdjk2e&#10;2OqFsdJGVw1WPkBdSy+mJyiJwH5dzpSRsQQsbc0PD5Y/nPdcxcVcuZ+LxFbCvbVm0fdw3rOfrhJ4&#10;Z84sVyYwQVmh68sUsVvd2ze1Y1i3uQwjcI/h8bpqYLPeJZjrPiq8Z2pTJV2gsEh3Au4XcBp7PK+u&#10;Oy9s5/TGabGbf934TDHO946IHZZ5pomseTXXxD4n8C4XjZOnOCsxxtZ42kT124LE/TXx59fv469+&#10;vYw75rzP1/2lueTjtKeytLYjfsz6CyV4hjX0NzcmJdHzdbnGz9fDT0dfU7rqc+itdjnhzvGo66/z&#10;/1NrfKIdYt5+XZhChp0ErAeYGW9GlTl1XG5WakoPGR5AwJDma3/fStQDWH+/j7j4Wzn69j3RXplf&#10;14O6rZBiXsSIfgec/RLWR3zeCs3+p2eznoCV7Z0Hdhht6t6IrQDw6QRefzKfgkZyXU/BSFv1M4y3&#10;7YCL36a7302YIfPr+6i6H2OH0RbELbGVMVob95FMkuu6tub840cmw++90oLvmDnRsZMgbsFuv1ju&#10;FwtHkONriPW29ccagorR+JRmrCeuBWrKGIK+cT8SblzLXyrHwp40+x0oW2j63Kup8dZkwu07SjBz&#10;BX1yEgQ6V0C3pVCIst23bUPfm9NiCL+CngwOrKbbKjD7U75yzGa7JeJc6D4Kg2yLX6wbQGbGfn0A&#10;ps6lN2I5R4sjUMoRET2sKSif2V8KmishLWvDUdVhbr1W06SZmetoLixzZUPi8/kBSZ9R16PSJtjg&#10;o5aaxs51Mq/0eEDpKj18Ha7Z7afb0ipd1Y5VnyrmbgUVdU1G2XFcsI2nGpp1pUe9Gc54Dh94lcae&#10;UylzPcFwZTkGZqYPnBXjG3IC//eI8+mMs082S6soM93D4dZXS8hzRjm31uFEpeQmohBdFxzL90O0&#10;c78eVSgL21G279eJ4yxIlBda/vgGinrunGuOaDpFIpdMg0NO4/kr3cBk+BRnUhT+Z+7XQ+43yyzo&#10;1xW18m+ouDqVqmlwJWaKOKDCcmNjrUbQ7l25Vyb53pt7y1iVU0xBia20qxrz5mlG1C4WMU7RwFb9&#10;+rV4rXHvAYp+XVQLDHohIG59uj1JdKZHHFBhnVGxjlrXiTzt9JAj2dHRmbXZPHF0xJnWz1BC9Ouf&#10;FdHjfipTHZp9Ee8CsxAVB1RG1idcubN9mvWDSfp+/cvHWu5+m6+HH0cXol8Xb1QptmZdXlC3hBrF&#10;EpKNl176zl4LJX7u2nuAmk7XY6FwDu+/bGTbQWze/F5XLcjCqpq5BgQCULnWTdTR9adiMG3xb0lW&#10;lY9B10U1derfQzgqD+XXTezI+zBb6PpYUJzDx9bNhtZk17No38hET/nKYNX188D87W+jWafZQ9F7&#10;ino1lvwDWuzvtaett1Q+r5bXwrGBLFynoouzBRxbJMyqEkDXq4gYEERg0kfBEU/fnzu5G7H3b+Gn&#10;qPPnjkB+LlWVjb2QqsstXkeN7ldM93NhqNH1MJQbG9L0tpNuIy3VvUXlPDzqbrEUNm0Ebu8w5JeH&#10;fOTTkUD9/uD8STXxD6vZODArngC6Hs90Y4sy9XPuSAP5Xjcwr/9joD8snZuA8sm69sKoC/MDnvpC&#10;aLmnssY264fnmXX98342/xmapxiWmStQ9+useYGgs1YlLfvY4uq1ub+pe1WzqwOOfwrs91h0U69e&#10;zHunzSKzrn89JXxJcCciU5dUJudl+TK3HJlC/apTWbidvUbaVcB7KbHKKeFgyZ3yGhebEMjWw5Lr&#10;+intWXfNrStHErxY6+othGS50WNuT+nFDNTe8yxAjazfBH3T1voaENnn+N1ZIvq8Oxe8n55f15uE&#10;jdF0BCT9RjqnZQ596r1s3v9GVZ/rP9890LJrYfvHB27u3W7ehIo+85GGP7EVC4F5d/qKrjsBMr1M&#10;QL8v7XBY+NTZezp+pD3iWsysWy2Pfn5HwNvaRqrKQde3rsW+wWv2pR3UvS99VutDwNS03R+S3745&#10;rLmKKhHzDVufkuj/9s3mus4r970K27YO6q7ilrRlFz3ZVQXqGFx3xtN4mURdHU3IC0ehL70H3mxo&#10;abz+jFP5f2stK8b3ybvcoc11/QDFK/fyavGPNL0FGfIDbH7fp7CQVNqnYPc/J23SbptlRtNfSzsH&#10;WCOjveuv39LVVrz57weTbKJ+eImun9IecgdsqIptp1iBa6/lbQHfBc47dOPKQa3Ckgm2q0j4itwb&#10;qzSinuUN25qij6s1dH0ke9Y2f/Td5M57lXwUBaGptK/0o/RaGdOOf6k2bzVL7gDO5WyKnubCyHJT&#10;L1Z0eWaCGdOvBwPFnJKA9bDEuxkq3Zxr+Dhpn4tTlLe1k9hCPvrVcegD9VdyrdUrS4N+xiy+gWuN&#10;pVS86HrUpY0dJwH9mWKu690ZfvR0pN1NVLyDm1dC1AvoMl7e4pIYKeoHU3TdfE0ysQUBvbp/30J/&#10;/eXPG4HBe8tE+XgkJd7Hn4I15kA1TVL7zkCc0/WlIIlJb/VuhjA0zdm7KnsxUbxZQdebYMWoj4BD&#10;3fttCL4Q+8zm9fj2nJ+Fwbi/q6atWO+2mK4nem//o14BZWkXK/qxkCp1dcfMI9B1Mzomtibwen1q&#10;1sp4gKfxP3Ys0v4/ngXB6L8jS3+LJqochI3p53LmiSbPDaJebgNETcJTjJrY+5fQI+ADYiJvTHXA&#10;pK0IGC77bz47l/kzs/A32B/et09C/wnE5d6T1v6+vcZqm3456gBdN1wMhrfnwg8knjcsVUCGoqrY&#10;f4VTS+5rEAZP2m7a9Ott+WI9moD1Etq5iadlj67Cw15t37cWqsxV8yslNbdlyzcZJRd1UQtu8PGC&#10;I6bUyhOD869T6NedAJnen4D8+n/2re2u25+JYMUHbLEte+J+vdqsf4v1w5+3Nlew7zds1gUXwLG6&#10;NJZy6fRq1gUxBZy5SVYRXErpDwDp14VZZFgeAtdzd4dLgRe4w4ttps6C+1GMX+XNLer2tMva9DMK&#10;USx2VyJnlssj4noP/mYme1uArkeWJ7b6EvAdgu12Mv+wFzX9Bbq+9ZBktVabvuzm6HX1Vp6Egq6K&#10;unM12b2QYpEJqKLrinwyNCUB9+18+IWfElPBqY2l/XOPrrS5tWbdvulbDu6tlVaL4q/d9ofwHUTd&#10;yuh9nnufiXJEYAddF0BiyBwEfBeerBuag4Teyyhpj31ar48jZIb5BNsu6qW7LsWvLiluU0JI+YzM&#10;Jeq+WPvORtf78ma1HgQugVfus8ufzBd5REl7jwxnXENebNJbyKYHSdWWvTrAl4RZRN33sM/HyDwb&#10;XTejY+IUBExNfNMNdSw2pF3EXy7Spznt+LoTUvGvWwr3zW9wIlGv8004Al1PmBRcakFAf9+9qroj&#10;7aL6kquXfKRo4W51V+jIGzfrBQ5+mFF3RH5PROluMQhdb0EVm2kJ6K/VJQ/nt5N2216vrxZr4V8r&#10;2RytnRkEBuI3VQixqXFVbvyeqJYLHoyuBwPFXHoCppP5I6pubVQCgjxrFychUgAcoi72d/DARqIe&#10;fvc9dyrQ9cFlzvLjCOhP5i91n/uq/9fdRUrSuDS2XblcJJEEfTVV9eR+wO15e7PP23whPia6btZ0&#10;qbctrKbW0fWmeDGen0B1Q3wIYY32/Tn66Ja9vvl2rxV56m9HyqdHRdZ/xSjPq3bModXrymq6brka&#10;1agB6Poo8qybh4D1ZP5s39f9Ey3tU5O6isRRLV8A7iumVkcNG8637nzEG3NW5RVcfgLTgiGzVS66&#10;PlvG8LchAdPuOXvjPtM7dNdj1Nmhy4v4tSaf1F+oTPVhRVGvTy9G5XT+03btXqjF14fyvA0dia4P&#10;xc/iGQlY1T1jLDKfnDv2z0Wa/eTc5z5e39ll8U8xqmGwp5yP6NQbktcUtWZsQ5fDTKPrYSgxtBYB&#10;/XHr1D1kj53No0xPcz028xdseFbMBs0TT8jhaaoYdLqbvzLKHqLrs2cQ/1sTULbv4TtY6/gu+w97&#10;YYKn7GWm8xIvp1aoTcJhnjJyLhH+bdujQf3NuAdL3rkHIGfO8saGZxBoQECpInNdXs/BqU7Xn28F&#10;DDiEwAuWw5/sespKGM6xxFtEtxMNPLXds22JV0Sxul4CWPb1YeY5KVWReArsay79upcg8zcjsE37&#10;/jOvqq5ddRNQrB+5CspH5i9YZY3lD+jeQ/8dww+7weZmpYquz5w5fB9KQLOHXC9xD/VYtLgmLJFB&#10;BsUQWOmu5SQSXGrB5mKyNswK/fow9Cw8OQF9UzXFi3XPG6SqZR+R3FvxS3W+KpHnzwRIZql49xTB&#10;WOfvrUXEE2FDlYSWg9H1lnSxvT4B/XaQX931MbXJs0ESDFPa+G602g29cCHhMGO0ymmzJ1cZrmM4&#10;uu6Ax1QI/D1R1G9/+dU9a3L/fH9s/fxn3t3/topiXzp7xVYt2uqAniUyb1p7Uvq7Fro+ADpLrkjA&#10;tAlej96z7VqmaARplcdZfu25LO1VR1qFV134eYDWJe3425VDjBjusSLXjbTlyF+qqeh6qnTgzNQE&#10;zifu119lLHTwAmBXs17s2uV3D4IlI4fcapD+RY1Il6a39XpvnDbxnSmj652Bs9w+BEyNRNoO/jtv&#10;qV6dqx3I56y0t6owFUnky+TtbjXGiOyYVZPVGrqeLCG4sxQBXyuWsoMXSrvvE/an157lx++nhZyb&#10;vPxQp4//Ibcab9dtu9cC6htE6HXTJwX1oFQj0HUVLgZDwEDAejJ/LnV18IaV20wRSnubxX9YnfM0&#10;vgOYpyWejoPktxoS51toofpgo4UTkuAzjEHXM2QBHzYhoN6bfnDpvFEVnc0j7euWTni+3wyGtrXS&#10;NHguAfXccILSKEePQ9dHZ4D19yLgPpnviUu9kUqcq262ukN4/VP2JlFJIg8aY/P/CXtPdbd5/opN&#10;ffRVrbYX6373gjLsNoOuuxFiAAJqAo5jz5778BHX816Xp2XXS7s6Yd0naPQowLnA5Z5MraOaAbwb&#10;m0DXGwPGPAQqBEwdfE91n0Hat6kymzpKZFsyJg/mt29KS1jmCiwEMboeghEjEHASMHXwuXcs3yvx&#10;P3hWO/LqAGd69pjurye/BTPpirQP9Mwcknkium5Gx0QINCKg6eD7vC3fr2Xfavt9qp+BR9ke/oW5&#10;tmMG7fXVZxWtVwPGo+sDoLMkBAQElB1865P5HnumR1QERDcdshXVHmWav47Q9fw5wkMIiHerEXt4&#10;nhfoliiUESn8AS7cAXH1xuRPtZxqcIx/HawcKVwzsA7sWAICHQnod9sWV/azF7dP0x8k/8kz3Rdu&#10;n/D/q/xTb+Hp6onYvJa+coyicLuQ2W1nsoRRv7mXKgQ7Afp1OztmQqAjAc1D99Ot1ifzP4N3d+1e&#10;Ue+Yi2spoXiMcK24Zq2YDHEZpjTFIrmfkIxp6mQr4+h6K7LYhUADArUN+a6Hjfwl2uJO6Jb2BsCa&#10;m4zVs65vzJWT2Zxc8wWWle0qOXS9iogBEMhGwLphhXTwTaQ9Rh0Hfe0WgjVbjZ0HPrP/sV4pk8eN&#10;rk+eQNzflMD1trw+/safxgV27YN0Wo/0a4ZTBcfcHNR0zxlUzbyNNLNqBHhvrkaI/w6BCQg49l/z&#10;3it4h0783pz94Xr3d+XK1WCjWU6fzebl541xydtiL3FWHej6+MB0OX56eBvUIu/NoeumImESBNIR&#10;cEj7EUt1676NtybtMl33eZ4rEQaO1fANNl+h1HVdcNpQ9iG/rr+FqPoiw8l/QIGi6wOgsyQEWhKo&#10;6kRxcdUmZtT1t/sIn8MalKrgngwX3TWsUA3fYFOt6w5pL/jv9FyT2pixi/TrPF+PKQesQCANAf07&#10;828qUBWaa/zzvh34lD0N2L+OdBQrXyqV4Gpx3ZbFSqKu5JV4OP164uTgGgRiCMiF+mW92jb/v6EW&#10;86/WLfNtYOQxFewXDilMXrU+xBadw1+e15KhfDRvIvIwKSR7ZYfo1yMThi0IQKAdAVPbd2xx51/H&#10;nz+B/6abw43EU318GwRWE8+BDg9cugHoliY5h29JF9sQSETA+mlcVeBLp/GSvbgmJXEMJd4YGro4&#10;By9L/Zh8Ol9b20/RDGzg0mafB0xE1wdAZ0kIDCVgat8Pjwvte00KavF653+/0C8y0kwZRKv/5NDM&#10;lxruiP/uPsyJcAIbtwR4vk5hQGBnAg5pcT1pNaigJE3ScMzLxz1cD3nj7M3IbVi65+sXZSlKSVoi&#10;x5hTJ3GC5+sSSoyBAARSE7Aezl/t+7UTNt1vczDsIuryUD/didRi6QGI3F9G9iLAOXwv0qwDgdQE&#10;HNu45UQ2UoFSc71xrhy78P7oycjOYGcrhGb+cg7fDC2GITAlgW7CIBQwFUSp84a1i6ZV9vwn8Ko7&#10;A+M5/MldCvRflgJ/0v/hF4JVqFXF8xRu0xW1HorG06+LMDEIAtsQcJzMD2ak1aAod6P2fYkdydlI&#10;JAeJTxfH9qIelbJbO5HcmjpaNY6uVxExAAJ7EphL4GfflCUCOiZGiWfHFRIo6nteb4FRo+uBMDEF&#10;gSUJOB699+AhaWHf/dAqZNwbc2YiWpfNCzFxegLo+vQpJAAIdCFwte/C/q2LU/Xnv6m8PZjY5Nk2&#10;KyAFlpumgGWfTPTPZv8VA/Ch6wEQMQGBzQgk6eBdaiefLB9ZKwObJcMsw5Qb31VWHl5zqyG5+++B&#10;psTLq2IVWx00EF0fBJ5lITA9geQP4K+bj3YtVzvLV3GU9Kbd8sna9Okvlc4BoOudgbMcBNYjkPCI&#10;vp3ktUjfk7cDRN2j6CP67BbpmN4muj59CgkAApkIdDuiVx2c3gunxETcG3NPllyiHnv/IgFSLja/&#10;tD9biI1VctH0X1HiVX0Mul5nxAgIQEBJoPWGWBCgyBsLv84puY0cvlWwI0G3Xxtdb8+YFSCwI4F2&#10;0h4pQAVbkcsYX4O/qZvI25Z/5sVn7+1y+tcVf7u/46X2ETO6ThlAAAKNCJQ1yKabtllHgDpNqi2j&#10;s/bMV3cIr1m1FsG3T2JFVwOMLilN6Oq1RazUVsdNQNfHsWdlCOxOIHY/DWtla2411ZhTbXv80Syj&#10;CNncc5sn+mBpMPhW6jYbXe+GmoUgsCeBsiRE7aoS4RG9PVdzSLKQMNG3pmrrC20XhynbdHXI0Qqt&#10;diACktzGiVMDVW7bNBJdN2FjEgQgoCAQJe09NK8Ylk1g5G6XRj6tbfNJkL2w8w/BWgmHCLm+pUye&#10;64Yho+sN4WIaAhCQEZC0O+V34GXr1EYVd2XhRl9bw/Tfu6/tPUvQtuyZPm87MiTkfVsv46UdXTdd&#10;ZEyCAAR0BDwb5bFS1F5ZOopvI+pyzx9HCtnpElIaHbOgVtrj/O9jqZBZedKbuIquN8GKUQhA4IOA&#10;8Fz39WmlpI+PEqHOGXtzO4moC3PUmVXC5arKXR3QMCh0vSFcTEMAAnfqHkglRtRrDvVZpeZF2/9e&#10;VfQnoSpNdLfsrcnb1Nc2q23+Xq2j6/1YsxIEIPBNIGqzttnRztKOlyS5Z7Mu8V8yphyXy4Jb/iXM&#10;Q8aoXnofJv/oekiyMQIBCKgIVLvDqjWXkFSt/xvQYZUOJ/CFV+n9iaiwnEezq0UxTKernr0NQNe1&#10;xBgPAQhEETCrpnni6blwunBYgUZVCaoD2qFWRVc4hL88VBmMiquFndtAbJmyzfIGha57CTIfAhBw&#10;END2i9rxDteaT7V8re5w6kR3/XVYUk4tt+zJvnBTxpZyOLqeMi04BYG9CAhbPeEwCbuqqeoAySpP&#10;YyqPaZuu7fG7Nndax2uBFf577U5zQMt+LLljJhxJZCoEILAMgaa/dWPc0A078sNKBku3mZUcwl8T&#10;C68L/P60Xmzlo/wvlOutt5/rit6BeM53h0B+xEi/vswORSAQgICWwO2GW2vARIv0E3WRO/0GRWlY&#10;lB1/5MZU+hc2W0DXzeiYCAEILEDgTT9GysnItdtncqEX4//CSlQ6P9OHrrcvZ1aAAARSExjzNtkr&#10;kpAjgr6MCzch0vuTGd6YE53A18j37vjR9VpG+O8QgAAEdAR0+7hUBnU+RI3WxVJedbaWPUTUoxKh&#10;sIOuK2AxFAIQgAAEBAQe71UuaU+v8ZE3NAJikUPQ9Uia2IIABMYROD8eU/3S5zhnh3xIrg63ibbV&#10;FD3D+YXxpwWeXW9C8imffOemrnQmQAAC+Qh03Tf/ha/4IOqNWKx2tfnOzf8RoC0psWxqTwZu/vvh&#10;gP0EPsPXbvTr+TYoPIIABHQEbPqhW+Nu9NsJgdSNnsJlDVIaS9G+IVDDFGuIj/Psoh7uis0g/bqN&#10;G7MgAIE8BEJEqFM4LYSrQb/ub9YvnqrsSPAIDQaa+opFYu6MeXjLTr/e6WJmGQhAAAJybcjKqmkE&#10;EuNCUT/ldab3LQIzTr8eCBNTEIDAEALyvX6Ie++LSuRL5Wh0v/7E0+O4JEdV+xIjcnKl5+hvVqqe&#10;vY4veqmyJI/lx0j6dSM4pkEAAhCwEYhVJ5sP3WdV9aw6INzlVnnoH8kbGnQ9vFYwCAEIQKBC4Dwg&#10;TvmnnV+FX9UbLoWlVKR27s5xzuFTXlk4BQEIKAgUXmD+rTAjHlr7Alts6HugXzZCz+FbHMK/AXlb&#10;Qg6g3T1HvK4PfHuOfl13BTIaAhDIR6D+62axPv/5FXm7MEasYonorJ2N+/VXN7nzaPlNR2fHCsvR&#10;r+fJBZ5AAAJmAl1b9th+/YzZox9x/XqHZt2c4mPijXtv91jhqTHnZWC/jq57ioy5EIBAHgKdpD1c&#10;OS6C0RJisDe9rr+WY2ymAmn67uLqVxy6XmfECAhAYBIC97IUfWxuOIQ/RUF04h6nH3GWXKcJgbVT&#10;79eri4WIvZDsqJad5+vVMmAABCAAASGB8oZfeCH8f/ZF4i90RzcsebOuC+Zp9HGTd/71mBuXI5HX&#10;6LoIE4MgAIEZCAj7KHsoz92eSLO/F66PVH0Fl1xj7Kwbz/RLe5V883J8QISuN64dzEMAAqMJhBy9&#10;RgdR3/NV6h7t3vr2QqqiKu1DOKLrQ7CzKAQgMB+BECV4Cbsu7cfgsrrH6coWh/AX/MBUngl6+juk&#10;ytH1IdhZFAIQWImASKHvApZOvGRDTE1qWWxwkYGHogeKek4o6HrOvOAVBCBgI9BKz5qJgc7hNofz&#10;cW2/LWm9ZumTqMtOrzgq6/CdW5JE4AYEIBBFIP5rt6IevG39t6sL5SFKX4XLvRxL37PX2onK4JMd&#10;V2aDRD0kR23B0q+3LkTsQwACcxPQ68Hc8a7nvens/Ul620pyCHx0PQQjRiAAgTUJ1EQ9dpc/P4GL&#10;tWnOSxI36v6Xc1TLYN3+xwgnGef0usPoep0RIyAAgakINN8329PwqLs2/JCD5fZIvlbQhna8pv67&#10;jWdqT/65YZ6oiANdV8BiKAQgsBWBmiq03qMN9g1Tlk1pLX1n4E/Eqrc71+GK6n/0oI2u96DMGhCA&#10;wHQEaqrQR0FVJ/MGl6rqlS1v9zF+JquWvlPRy8Smg/M3Weh6tqrFHwhAoAkBwUYvX1eroH6FqIqQ&#10;1qVysLHW5GBjRgpyPXeAZUzoekwZYQUCENiGwEBJKBz5boO/Fqhe1AsJ9d+Q1dxt8N/R9QZQMQkB&#10;CCxLYKCohzOd9LdjpUfxd7yejj2WknZ0PfxSwSAEIDCcgFd9BT3fU4zepYezm9oBzS8IyQOdrGtH&#10;1+WpZSQEIACBZQhMplVu7tX7reoAtwu9DPA7sr1Isw4EINCVgP03R9093xTn21M4WagY7X2JULZn&#10;x/JFjH69607DYhCAQHICblEPlKJ2qLSi2M6TPpaFon44Y/6c/SkQ/T/F50aCrrsRYgACEICAlEBy&#10;QZXrnzTghcYZcvc6xTDdCA9dN4JjGgQgkJuA563p28jkmrfmr50kS3dUOlRhqbT5c7BqusqxH4PR&#10;dTs7ZkIAAosReD6El6uIBEmn/f3BlRUeIX+HFpuUi1Yjs5LCiBmDrsdwxAoEIDA7Ace3bZ+hV38e&#10;bqy0z54ruQbbRHruz9nR9WXqm0AgAIE3Aoqj+FBRF6oO0t60Yqu3VuXVJ5Z2dL1pYWEcAhCYgEBN&#10;1G09nyTwPNLeLkYJB8+YW/1uHU6exN2gQ9c99cRcCEBgeQJOhah2jZ0VovNy3crj5Hz9DVnX8/7j&#10;SM7oekj6MQIBCOQkUD+Kb/nBuvBAPic6vDoI2KR9pKgfTvN7c9QuBCCwNoHHTfbPr99dRP3CW9ju&#10;nacCwgwOd0DoZ7ZhgTrdI9HoerYCwh8IQCCWgHlTDt+Cy56EL/eJcZkv3GIrpGrNXEKfljtkmX69&#10;mlAGQAAC0xMw7MuN9t+qJ43WPU9nn/60W3T60nkJoJq7crD9IPN8faWyIxYIQOCWgHZL1Y6XY69a&#10;dorHkyeIujxHLUZW8x65KLoeSRNbEIBAVgJdN9YihKon4dIebjBrktv6Vf20IctxCLrethCwDgEI&#10;zEagqrv+gKpLBCrx8If6flypLFRz9+atdnxAsOh6AERMQAACqxAYsAs/oAuU9ix95GZFYu7vvZx4&#10;H95LkPkQgMBUBLK9E966n84W71TFMqez6PqcecNrCEDATuBT6sa26dXW3Oweom6vknlnouvz5g7P&#10;IQCBZQhUpf2MVCXwvAO/THnoAuH5uo4XoyEAAQg0ICAU7EOqhXcAwmENQsHkaAL066MzwPoQgAAE&#10;/hIwiPHnDUHViPAegqzMSgBdnzVz+A0BCKxIoKrKzqARdSfACaaj6xMkCRchAIHNCDRSd0R9izri&#10;+foWaSZICEBgKgItBLiFzamgbuMs/fo2qSZQCEBgMgJRXTuKPlnine6i606ATIcABCDQgYBZ4xH1&#10;DtnJtQTn8LnygTcQgAAE7ggM+1FS0jEdAfr16VKGwxCAAAQOAtUOnk590zpB1zdNPGFDAAIQgMCS&#10;BDiHXzKtBAUBCEAAApsSQNc3TTxhQwACEIDAkgTQ9SXTSlAQgAAEILApAXR908QTNgQgAAEILEkA&#10;XV8yrQQFAQhAAAKbEkDXN008YUMAAhCAwJIE0PUl00pQEIAABCCwKQF0fdPEEzYEIAABCCxJAF1f&#10;Mq0EBQEIQAACmxJA1zdNPGFDAAIQgMCSBND1JdNKUBCAAAQgsCkBdH3TxBM2BCAAAQgsSQBdXzKt&#10;BAUBCEAAApsSQNc3TTxhQwACEIDAkgTQ9SXTSlAQgAAEILApAXR908QTNgQgAAEILEkAXV8yrQQF&#10;AQhAAAKbEkDXN008YUMAAhCAwJIE0PUl00pQEIAABCCwKQF0fdPEEzYEIAABCCxJAF1fMq0EBQEI&#10;QAACmxJA1zdNPGFDAAIQgMCSBND1JdNKUBCAAAQgsCkBdH3TxBM2BCAAAQgsSQBdXzKtBAUBCEAA&#10;ApsS+H8XrPpe51VCHwAAAABJRU5ErkJgglBLAQItABQABgAIAAAAIQCxgme2CgEAABMCAAATAAAA&#10;AAAAAAAAAAAAAAAAAABbQ29udGVudF9UeXBlc10ueG1sUEsBAi0AFAAGAAgAAAAhADj9If/WAAAA&#10;lAEAAAsAAAAAAAAAAAAAAAAAOwEAAF9yZWxzLy5yZWxzUEsBAi0AFAAGAAgAAAAhAHToeCvyAwAA&#10;3g0AAA4AAAAAAAAAAAAAAAAAOgIAAGRycy9lMm9Eb2MueG1sUEsBAi0AFAAGAAgAAAAhAC5s8ADF&#10;AAAApQEAABkAAAAAAAAAAAAAAAAAWAYAAGRycy9fcmVscy9lMm9Eb2MueG1sLnJlbHNQSwECLQAU&#10;AAYACAAAACEAiYYdHN8AAAAJAQAADwAAAAAAAAAAAAAAAABUBwAAZHJzL2Rvd25yZXYueG1sUEsB&#10;Ai0ACgAAAAAAAAAhALK/pnEiSQAAIkkAABQAAAAAAAAAAAAAAAAAYAgAAGRycy9tZWRpYS9pbWFn&#10;ZTEucG5nUEsBAi0ACgAAAAAAAAAhAPW6AYsQTAAAEEwAABQAAAAAAAAAAAAAAAAAtFEAAGRycy9t&#10;ZWRpYS9pbWFnZTIucG5nUEsFBgAAAAAHAAcAvgEAAPa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4" o:spid="_x0000_s1027" type="#_x0000_t75" alt="Drache mit fehlenden Teilen" style="position:absolute;left:2417;top:6119;width:2511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PlJLBAAAA2wAAAA8AAABkcnMvZG93bnJldi54bWxET89rwjAUvg/8H8ITvK3petBRjSIDYV6E&#10;2SHb7dE8k2rzUppM6/56cxA8fny/F6vBteJCfWg8K3jLchDEtdcNGwXf1eb1HUSIyBpbz6TgRgFW&#10;y9HLAkvtr/xFl300IoVwKFGBjbErpQy1JYch8x1x4o6+dxgT7I3UPV5TuGtlkedT6bDh1GCxow9L&#10;9Xn/5xT8b4L1cmcOp2L782uq3amoZ5VSk/GwnoOINMSn+OH+1AqKtD59ST9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PlJLBAAAA2wAAAA8AAAAAAAAAAAAAAAAAnwIA&#10;AGRycy9kb3ducmV2LnhtbFBLBQYAAAAABAAEAPcAAACNAwAAAAA=&#10;">
                        <v:imagedata r:id="rId9" o:title="Drache mit fehlenden Teilen"/>
                      </v:shape>
                      <v:shape id="Picture 205" o:spid="_x0000_s1028" type="#_x0000_t75" alt="Drache ganz" style="position:absolute;left:5297;top:6119;width:2517;height:2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Hfx7EAAAA2wAAAA8AAABkcnMvZG93bnJldi54bWxEj8FqwzAQRO+F/IPYQi6lkevSUNwoIRQC&#10;ufTgpNDrxtrYxtZKWIps/31UKPQ4zMwbZrObTC8iDb61rOBllYEgrqxuuVbwfT48v4PwAVljb5kU&#10;zORht108bLDQduSS4inUIkHYF6igCcEVUvqqIYN+ZR1x8q52MBiSHGqpBxwT3PQyz7K1NNhyWmjQ&#10;0WdDVXe6GQVf7s1duu7amvP4lIfyJ84HHZVaPk77DxCBpvAf/msftYL8FX6/pB8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Hfx7EAAAA2wAAAA8AAAAAAAAAAAAAAAAA&#10;nwIAAGRycy9kb3ducmV2LnhtbFBLBQYAAAAABAAEAPcAAACQAwAAAAA=&#10;">
                        <v:imagedata r:id="rId10" o:title="Drache ganz"/>
                      </v:shape>
                    </v:group>
                  </w:pict>
                </mc:Fallback>
              </mc:AlternateContent>
            </w:r>
          </w:p>
          <w:p w:rsidR="00424F8C" w:rsidRDefault="00424F8C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223BA8" w:rsidRDefault="00223BA8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223BA8" w:rsidRDefault="00223BA8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223BA8" w:rsidRDefault="00223BA8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223BA8" w:rsidRDefault="00223BA8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223BA8" w:rsidRDefault="00223BA8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424F8C" w:rsidRDefault="00424F8C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424F8C" w:rsidRDefault="00424F8C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  <w:p w:rsidR="00424F8C" w:rsidRPr="002761A1" w:rsidRDefault="00424F8C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</w:p>
        </w:tc>
      </w:tr>
    </w:tbl>
    <w:p w:rsidR="00424F8C" w:rsidRDefault="00424F8C"/>
    <w:p w:rsidR="00424F8C" w:rsidRDefault="00424F8C" w:rsidP="00424F8C">
      <w:pPr>
        <w:tabs>
          <w:tab w:val="clear" w:pos="426"/>
          <w:tab w:val="left" w:pos="0"/>
        </w:tabs>
        <w:rPr>
          <w:b/>
        </w:rPr>
      </w:pPr>
      <w:r w:rsidRPr="00730CE7">
        <w:rPr>
          <w:b/>
        </w:rPr>
        <w:t>Aufträge</w:t>
      </w:r>
      <w:r w:rsidR="00CA1898">
        <w:rPr>
          <w:b/>
        </w:rPr>
        <w:t xml:space="preserve"> für die Kindergartenlehrperson</w:t>
      </w:r>
      <w:r w:rsidR="00805127">
        <w:rPr>
          <w:b/>
        </w:rPr>
        <w:t xml:space="preserve"> (Vorlage herstellen)</w:t>
      </w:r>
    </w:p>
    <w:p w:rsidR="00424F8C" w:rsidRDefault="00424F8C" w:rsidP="00424F8C">
      <w:pPr>
        <w:tabs>
          <w:tab w:val="clear" w:pos="426"/>
          <w:tab w:val="left" w:pos="0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1"/>
        <w:gridCol w:w="9390"/>
      </w:tblGrid>
      <w:tr w:rsidR="00D80322" w:rsidRPr="00F1261E" w:rsidTr="00D80322">
        <w:tc>
          <w:tcPr>
            <w:tcW w:w="534" w:type="dxa"/>
          </w:tcPr>
          <w:p w:rsidR="00D80322" w:rsidRPr="00A7556A" w:rsidRDefault="00D80322" w:rsidP="00F1261E">
            <w:pPr>
              <w:jc w:val="right"/>
            </w:pPr>
            <w:r w:rsidRPr="00A7556A">
              <w:t>1.</w:t>
            </w:r>
          </w:p>
        </w:tc>
        <w:tc>
          <w:tcPr>
            <w:tcW w:w="9555" w:type="dxa"/>
          </w:tcPr>
          <w:p w:rsidR="00D80322" w:rsidRPr="00F1261E" w:rsidRDefault="00D80322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 w:rsidRPr="00A7556A">
              <w:t>Öffne das Programm Microsoft Paint</w:t>
            </w:r>
            <w:r w:rsidRPr="00A7556A">
              <w:br/>
            </w:r>
            <w:r w:rsidRPr="00A7556A">
              <w:rPr>
                <w:b/>
              </w:rPr>
              <w:t>Start – Alle Programme – Windows-Zubehör – Paint</w:t>
            </w:r>
            <w:r w:rsidRPr="00A7556A">
              <w:t>.</w:t>
            </w:r>
          </w:p>
          <w:p w:rsidR="00D80322" w:rsidRPr="001F5683" w:rsidRDefault="00883CB4" w:rsidP="007B415F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rFonts w:cs="Arial"/>
                <w:noProof/>
                <w:szCs w:val="22"/>
                <w:lang w:val="de-DE"/>
              </w:rPr>
            </w:pPr>
            <w:r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13C120A" wp14:editId="588D051E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165100</wp:posOffset>
                      </wp:positionV>
                      <wp:extent cx="1591310" cy="538480"/>
                      <wp:effectExtent l="0" t="0" r="8890" b="0"/>
                      <wp:wrapNone/>
                      <wp:docPr id="310" name="Gruppieren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1310" cy="538480"/>
                                <a:chOff x="0" y="0"/>
                                <a:chExt cx="1591277" cy="538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Grafik 3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332" r="86667"/>
                                <a:stretch/>
                              </pic:blipFill>
                              <pic:spPr bwMode="auto">
                                <a:xfrm>
                                  <a:off x="439387" y="166255"/>
                                  <a:ext cx="1151890" cy="372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8" name="Gerade Verbindung mit Pfeil 308"/>
                              <wps:cNvCnPr/>
                              <wps:spPr>
                                <a:xfrm>
                                  <a:off x="0" y="11876"/>
                                  <a:ext cx="421574" cy="4275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9" name="Gerade Verbindung mit Pfeil 309"/>
                              <wps:cNvCnPr/>
                              <wps:spPr>
                                <a:xfrm flipH="1">
                                  <a:off x="789709" y="0"/>
                                  <a:ext cx="801222" cy="243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DFFCD" id="Gruppieren 310" o:spid="_x0000_s1026" style="position:absolute;margin-left:97.85pt;margin-top:13pt;width:125.3pt;height:42.4pt;z-index:251658752" coordsize="15912,5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wdORwQAAD0LAAAOAAAAZHJzL2Uyb0RvYy54bWzsVttu4zYQfS/QfyD0&#10;7lhXSxbiLBLbSQtsd4PdXp5piZKISCRB0nGCov/eGVL2OnZ2G2yBPtWABV6HM2fOGfLy3dPQk0em&#10;DZdiEUQXYUCYqGTNRbsIfvv1dlIExFgqatpLwRbBMzPBu6sff7jcqZLFspN9zTQBI8KUO7UIOmtV&#10;OZ2aqmMDNRdSMQGTjdQDtdDV7bTWdAfWh34ah+FsupO6VlpWzBgYXfnJ4MrZbxpW2Y9NY5gl/SIA&#10;36z7avfd4Hd6dUnLVlPV8Wp0g36HFwPlAg49mFpRS8lW8zNTA6+0NLKxF5UcprJpeMVcDBBNFJ5E&#10;c6flVrlY2nLXqgNMAO0JTt9ttvrweK8JrxdBEgE+gg6QpDu9VYozzQTBUcBop9oSlt5p9Vndax8o&#10;NN/L6sHA9PR0Hvvtl8VPjR5wE8RLnhz4zwfw2ZMlFQxG2TxyPlQwlyVFWozZqTpI4dm2qlsfbYzz&#10;PCDjxmSWoctTWvpjnXMHZxSvSviPWELrDMt/5hzsslvNgtHI8CYbA9UPWzWBtCtq+Yb33D47CkOC&#10;0SnxeM8rxBY7R2kJsy9poQ1/IAmMQHz7ZX4TxaBcOoiQy46Kll0bBfQHYB0aL5dPsfvixE3P1S3v&#10;e6Kl/YPb7nNHFVAhAu9oiZNjsKCdE+69gpfn9UpW24EJ64WqWQ9xS2E6rkxAdMmGDQPe6Z/rCHIH&#10;RcLCeUpzYd2ZwIv3xuLpyBCnpT/j4joM5/HNZJmFy0ka5uvJ9TzNJ3m4ztMwLaJltPwLd0dpuTUM&#10;8KD9SvHRdRg9c/5V4YwlxkvSSZs8UldAPK/AIcevvYtANUQIfTW6+gSoY6GZx0kSQ6CLoJjNZjlm&#10;AeatZrbq0A6mYI+6T6cBbZHN7hdZAxJ0a6UD4kQ8aTJPCmA7qCSazeLMkcGD5GQUZVExBymjGpI8&#10;jryAD2oAomhj75gcCDYAf3DXnUMfAW8f4H4JetwL/AqJ5PCzfmQf/HF+smSWQn5mk+vrVT5J01Ux&#10;ubmB1nK5nqdJNEuz9SE/pqO13H3cmAqkVP/7FHnfzlKDKCOuI+DQxWoGl43ZMxp6b6MFXjWvlWkn&#10;FYAQzR4LF66+sZ4yTWtGfmd6w0W9FS0ZuCX3DeM9qLlAZox7l+Jejz3v9L6IndTOKCrymWcUROzq&#10;ZxpHWZ76vKdxnkUxzn8978BEytvOLqUQQAGpvdS/woJD/pEQZLcI4iwNkWUULu0GlA3NQYGcjWgD&#10;QvsWXgOV1Y5YRva8Rvp4gbSbZa+9oG5vQ/iNfr5YhgxcUdP5dW7KhwvIwYOh5wPICjePl4SlvF+L&#10;mthnrFpWc6iAPRstj4R1z4GR44i3RxhbG1k/O+DhrnDU+M84Mn8bR+YYybc5QhooQT/tK/Z40+bF&#10;PA/hjPPrtgijOIbyhGUiTpM0fXlpnpWJ/+nyTbq4Rwa80ZzixvckPgKP+9A+fvVe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AgPJLgAAAACgEAAA8AAABkcnMvZG93bnJldi54&#10;bWxMj09Lw0AUxO+C32F5gje7Sf/ENmZTSlFPRbAVpLdt9jUJzb4N2W2SfnufJz0OM8z8JluPthE9&#10;dr52pCCeRCCQCmdqKhV8Hd6eliB80GR04wgV3NDDOr+/y3Rq3ECf2O9DKbiEfKoVVCG0qZS+qNBq&#10;P3EtEntn11kdWHalNJ0euNw2chpFibS6Jl6odIvbCovL/moVvA962Mzi1353OW9vx8Pi43sXo1KP&#10;D+PmBUTAMfyF4Ref0SFnppO7kvGiYb1aPHNUwTThTxyYz5MZiBM7cbQEmWfy/4X8BwAA//8DAFBL&#10;AwQKAAAAAAAAACEAIaQdgRk3AgAZNwIAFAAAAGRycy9tZWRpYS9pbWFnZTEucG5niVBORw0KGgoA&#10;AAANSUhEUgAAB4AAAAQ4CAIAAABnsVYUAAAAAXNSR0IArs4c6QAA/8pJREFUeF7s3QeAFOX5x/E9&#10;ihRRAQUVaVKUoqKIIiDYe2+IiUbzj5LEaNQoxIItosYWTbMn0WgUjRVjV5QmItilSFFABKSLSIf7&#10;/2bfu/fmZnZnZ2fL7e59J+ScnX3nLZ+Znbt99t1nysrLy2MsCCCAAAIIIIAAAggggAACCCCAAAII&#10;IIAAAghkW6BOtiukPgQQQAABBBBAAAEEEEAAAQQQQAABBBBAAAEEHAEC0JwHCCCAAAIIIIAAAggg&#10;gAACCCCAAAIIIIAAAjkRKAuTgmP9hs2zv10x5aulM+YtmzHX+bfyh7Wx8ti0Zy/MSaeotGgFLr/8&#10;8oR9v+CCC7p06ZLFYW3asvm1LyZ9NG/mwu+X77xd855tOx+9x3716tQN2cSS79c+PWbmpBnfaaXF&#10;do327dxy0EG7aSXk7mGKJaPw73vXXXeFqZAyCCCAAAIIIIAAAggggAACCCCAAAIIFJ1AigD0pXeP&#10;mvnN8nmLVpWXb4kpVh1f4it6GKtTr54dcP16dQYd2e3Kc/uGJ0gWofvpT3/as2fP8PWkLFm+af3K&#10;zx7d9ON3pmTDHXtss9uJKfdyF7j9J8+ELD/0idNDlrTFPv1q6Q3/mbhh4+bttt7qzgv6t2q+dbo1&#10;RC4/57tVT74746oze6mG464b6a7nvCO6ntG/c7o165j6w6na2LBhw3POOSfDGLQ5YZo1a3bJZZf+&#10;bcxL85YvdnevXfOWlx95Rv26Vedkss5/PHvJLSMmH7Vv24P32qXDTtt9tej7dz/79vUP5109qNc+&#10;HVukO+Rk5RNS+AsHF3vx+RdD9uekU04KWTKTYs887bwQTh+Y9kmuvcJH5FWYoHwmh4l9EUAAAQQQ&#10;QAABBBBAAAEEEEAAgcIRSBGA3vOn/4op0uzEnBMEoN0zoDdu2rLfuf/85D/nhx9bsmDldtttd9xx&#10;x+27777hqwooWb5l06opT9ZptMM2nY4xxZaMvalF/2vTqtwEoIODy2HK+BudMX/F1Y9MWLthU726&#10;dW45r2/3ds3T6ljkwps2b3l23Kwn3p2hlZf/4ITjPQFobTHb01qSHVPNgH7ssccyjEFfc801N998&#10;s/oz8tMJr37xge1Y++13OnO/g2577alj9tj/xB590uqwLfz5nGU3P/nBXy88OFvzoJNFln+c886a&#10;b8Y1bjtg63YHqfWQcepog8r6XhkGoEOGlYvLJOvIVIgAAggggAACCCCAAAIIIIAAAgiUkkDWckBr&#10;BrRi0Fmhue66615++eVJkyalW9u6RR8vGXeL4svuf0vH3xqru9U2HY9Ot7Y8lNcE5Osem6jos9q6&#10;7JS98xZ9VnMPvzbl329P31Jefkrfjv6RntB71wjR5wAxzX1W9Pnxxx+fPn165rCT5lRVsvVWDS/o&#10;f+yYGZ+rWvd224oC68n+uXuyZ/vtj91/12fGzcq8e8E1rF3onNjrFk4O05BmQIf8F6a2winz15Gf&#10;Fk5n6AkCCCCAAAIIIIAAAggggAACCJSSwITqSyZD81SV7GEmTeRo31x0VXX6e5two6dYRjOgbQqO&#10;KU8NVr3dz3zQrIRcks2WtbuHnC9pyyvuvG3X0xvs0DW4AwUyA3rB8h+veGjs9z9u8Pd2m0Zb7dis&#10;seLRx/feNRcZOabMXT70H+Pq1CnTnGsFXk0HzAzoP/5fv6sfeW/LlvLbf3FghIB4wNxVm4Eh3cNq&#10;fewM6Iue/FuP1h36dOj6wJiXFX1euXb1kx+8o2LKAf3Xsy7yeGpcCYPp/u3frVgjlkevODLkCRxc&#10;LBmFpj+vmf9+49Z9GrfppxoKfLavmfKcbEkrF4cd6WuT5yoAffGJPY7u1U41/+9//3PXf/zxxxe4&#10;SVZODypBAAEEEEAAAQQQQAABBBBAAIFcCCSMh/bpE/Eb86ot5b5hyuRipMF1JosLpxxOsmpthe4a&#10;Em7015B6BrTClJ8/8X/a84sRFxzZe9cu7bef+t9fmYoUbjb/soio6KRZotWZMvocrdpc7KUgb7Jq&#10;f1i7YdaClS9O+OrXf33nv2NnZr31VybNUZ1K8Wyjz7YJbTGpn02ZyMuWLVtGjx599913DxkyRD+1&#10;fscdd0Q4rK+++qpqMMHrdevWaeX7779v1njrz+bPVrrnYcf9dNtGjf87eYzpZ9PGaaTPVlRa2Z/d&#10;A9x+24Yr1yT4PCAyQsIdG7c5cIc+V5joc8rFTn9WyaVLl06cMPH1V1/XP63ooTa6C6SsrUAKKPos&#10;fDsJWhFn91IgnaQbCCCAAAKFIDDStXzyySfBXVLZFStW1FS39R0vdSBk62PGjHF/J0w7zps3z+yr&#10;FT0bsh5brGbHnm5vKY8AAggggAACCORBQEHSyJFWT/dSToLOw3CiNWEQ3Eu0esxe1tMGnUNGn7Vv&#10;6gC0iZM2blhfP3vvsctubauSFGvKs/mXSe9zse+6RR/5c3HYvBxqUevfTxmRi6bD19l6hyY3/LT3&#10;VvXrml0uP62nonLm34irjtbc5AF77KIEzY+8OW3SjIrbJ7orv7L6Er5dlfx8jhO7PKpnW/dedw/u&#10;bx6a7aZMtEXR5/vvv1/vhXbYYYcjjjhCP7WuLdqeboWjRo2ye5lPJpQifEDnvTZt2fLAmP+tXLP6&#10;obGvbNqy2VSr7eHrV3z/4ntH66fdZdmqdU0bb+WuQZ13L+Erd5fUQdTHCQGfNwRUq1sLmn8zv5w5&#10;fsz4RQsXrVu7Tv+0oofaaAt4KslKz22dmuls/pktnodpsWj6s8qb6fZZScSRyQshrZ5TGAEEEECg&#10;RgT69+9/YnxZsmTJxIkTa6QPCRt1x3zffPNNfUAevm8tW7a05U3oefny5WZ3rWy77bbhq6IkAggg&#10;gAACCCCAgEcgi6FnU7M7gNurVy9t0Y3rshXVzcXhMxFz1ZzFVCSWwqzYJoxPylGkDkCrijc+mDNg&#10;nzaTpy3s2n77jrs0H/6PcabeXMyATtnjlAW2bFj9w6zXYuUVQclk5Tf98G3KqjwFxoz4ItkuH/zv&#10;y3RrU/ndWjdTDFq3H9T63c9/PGHaQlOJUnD06LDD7wfue9z+7fUw4SToP/7xj7ZF93qYbpi8H5rw&#10;6y6szphUFWZ7wtwgYSpXGUWNv/766/PPP195n4888kj91Lq2aHu6k6Bt9Flzn82i+xD279B9953a&#10;rN244Z63n1v+4w+mV9qi7SF7+Px7s/87buaws/Z7dvwsG4N+9/P5++++k7sGvZ+0D93rIVtRMUWf&#10;P/t66bfLfvx87rKEMehgEE1wViWa7Dxt6jStKJR/+JGH659W9FAbly1bphVTLLs9Dz/GtEoq6Hzh&#10;8XvpTNNEexOMVgoO95JWbSqsk9+9pLs75RFAAAEEikVAf+t/9913NTjHOQBKn/v27t07vOSOO+64&#10;atUqU14RZ/dDbW/ePE+3pA7fYUoigAACCCCAAALFKBB+fm7I0W3YsGHyZOeeXh9++OH69etD7lVi&#10;xTzh5jDRZwmECkBPn7P86D4d3/pg7g5NG3du1/zzWYuNXWHOgNb055TRZ3W+/rbV5v+GORveHzn9&#10;9p88k/Dfu084N8GLsCjQrNsPKs+JopN/fPrDj2cvcVdyzmFd9HDmgsRzakzcOd3os3bZbmtnnq8m&#10;/CbssNluykRbNEFpr7326tq1Khm31vfee++sTFzS+7RHH3301wced2avgzu1aKWbEOqn1rVF28N0&#10;+NlxsxR31hzzPl13Vs5rG4NWJPr0Azt5ajBx52jRZ+2o6PMPazdqZeXq9YpBa+X04a/4b4qojQl7&#10;rgnO2j59yvTy8vI6dersu9++WzfZWv+0oofaqKdUwBTLbs/DSEYoo9Cz+VjlvCO6mg88SMERgZFd&#10;EEAAgVoo0KxZs0aNGv3wg/PBs8LQNjmH//7G+q1t/uRwT1K26ybfhdld+5rUGVpsig9buf3tb0q6&#10;i5lsG2PHjo32t43GYkahn4o477bbbitXrjTHVCtt2zp/oyYco9pVi6Z1WyBlcpJaeLYwZAQQQAAB&#10;BBBAIOvRZ5Eq7mxhP/roo0JGzm7yjcxHGioA/eXcZYfv127qV0tmfbvi4J5tp1cmZyjEGdDlm9cu&#10;rDobAoDqN+uQOV9Wajh4r9Yv3XCCgnEvXn/8Ph1b+OusH58inXCJEH1WPXu2d+bPvvvZ/IR1mu2m&#10;TLRFb6Vat27t2bdVq1Z2sk+0au1eM2bMuPPOOxuuWDu4z9F3nvFL/dS6tmh7ypoVfX5+wmxFn9u2&#10;2EaFdY/HO35xoCZEK/r8xO+P1r0f/TVEjj6rKhN9Noti0Pq5dsOmhy49zKZbcbIhX3iQNibsuZna&#10;bNz0ZrVho4pJ61ox713NF3j9M6BNbZF7rnsPmn+mHs/DlMj5LEAKjnxq0xYCCCBQIAKaeKKgrfJy&#10;KEGHfvu7p0UrgXKbNm2C5yPPmTNH++qjce2r36Rm3WZhVuUm74fqsfHlxYsXu4tpXRQqltbEZ7ee&#10;8mxoQre2aO6Mfqc3bdpUHdCiFVMs2RgbNGhgWrcFCuSg0A0EEEAAAQQQQKA2CJg///bff/+sDDYg&#10;u3RW6vdUkuy2hGm15akkZJ2hAtBTv3bSAU+fu2zKbGdl46aKTL4FOAN6/ZJpSsERBm6r7dKeAa1q&#10;hz5xesJ/YVqMUOaxt535rXu03z7CvgG7HLtfez07YszM6d9479UzY/4Kbdezpky0Re+pFi6sSCdi&#10;a9AWpW+OVqF/L82D/u9//3vDDTcoKYd+at0mTwxoQuP95xtTLz6hh4k+m0VB5ysH9nrw1S+UqTlb&#10;3QuuR1Fvd4EdmyaIepsCZmrzsScce9KpJx140IHuvfRQG/WULZafzmfYiifhhv9huvVnkosm3bYo&#10;jwACCCBQCAKK0q5du7ZLF+dbYiZ0ayK5Wj7//HP9EWKeCljat2+vZ81EYwWy7boC2aZyTW3WLGOF&#10;p+03K/fcc093sZAO7lnMnuQh+qNIsW81ZzI+66f+krEJoAPG2K5dO5U34XIzUkXPQ/aHYggggAAC&#10;CCCAQO0RsFOAszhk1anvo6vCunXrHnDAAVmsOT9VZZ4d2z2v3H9PwoBRhApAL125do+zHl6zbuPf&#10;/zu528AHbHUFOAN67cJJYY5Zna22qds4wVzjMPvmocyP6zZ+PmfZbU9/+PIHc5Qh+uxDd89uo93b&#10;NT+6V7sNGzcP+cc4BWS/WuTMotVPrV/+8Dht17MqE7nRnj17fvzxx+75yNOmTdMWvT7NN2fDL+aF&#10;bRdzH0L3Yp4ymZTr13dulelfbMqLLm2aKfPDvf/7fMHyH20xpRy589mPzj+6e6dWTcN3LD8lNbU5&#10;5L/s9ifZXQfdtyKM1qIn4Yb/YYRqI+eiidAWuyCAAAII1JSAicmaqHGyRfHiMMn4ttmm6nNof1VK&#10;9GFue6hlwIABmYxX8XFblfnqkl1M3mdFnM3H88r7rIckgM5Em30RQAABBBBAAAG3gJ1cnCOWsrKy&#10;zGv2J8rIRdw8836aGvxZTcLHoEMFoLPV0TzUs3FV4rQSnqbrN3Umj0ReTBroyLsH76jo88BbXr3y&#10;n+PHfPFtsyYNrvvJ/h12ytrEYdv0r4/b88yDnCk/Sklx8b2jFaLVT61ri7br2UxGd/jhh+v94QMP&#10;PPDYY4/pxoP6+fDDD+t2gvr66p///GfdUi985Xrb1qRJk5TlNQ9axRTN9Jd0J7vQs7r33YkH7Hr1&#10;v95b8v1aPVT0+ff/HK+sxKf07ZiylQgFDtpzF/c/U8P8pdUm6X+3ck2ymjUDOuS/CH0rpV2i5aIp&#10;JQHGggACCJS2gKYPK9Oxe7aySf2s7UqarGCuGb65KbnNm6FQspkc7c8TnYxLf8AozB2yfLofq7sb&#10;NfHoJUuWmM6rXYXObQJoE2dPOEZTiemnmQcdsrelfYYwOgQQQAABBBBAIHcCnkQZasi/JXetR6vZ&#10;n9wjWj3uvUy4OeFNCFPeirBM9zEL6MGeP/1XLFbu/K98i/5vlviKHsamPXuh3Vd5OfY795+f/Of8&#10;8ONR0NBMXE24BD+bcJclY28K2fo2u53YcMceIQurmA03K/+GfWjWzeIpEL5mf0kFoH9x99vtd9xG&#10;+aBP7NOh0Vb1MqkteF/Nen5q9Mwpc5etWL1ewe7u7bY/86DOmcS77VFTuHn06NHKyL5gwYKWLVvu&#10;s88+mgRt3iY1btz4vPPO69gx7YBvwlMiwnmiPijU/sqkub8/o+ftz3yUo+izOubH1wl/yk0va465&#10;56mt6td9/trj/OWTJXf2l0x4H8LMzxyTBloTnzOvKiFIsmoDrgyZ94QaEEAAAQSKRcDcbc8sSjRh&#10;pz8r7qwsGZ7tKqykzArsmlsgHHHEEYrMmu9jKcirSLR51hbT9oTr+nPF3tZPOyrNX8JiCnOrTlPA&#10;9ETFTHbmkItaUQBa/TTllb1aP+2c6+AxqmTC0YVsmmIIIIAAAggggAACCORTIEUA+tK7R838Zvm8&#10;RasSBqDr1KuKjdavV2fQkd2uPLdv+N6nDEgVThBq3DNT33tuapihuaPSYcqXWJmAcPDGjRufeOKJ&#10;zz77TEPWbOUbb7wx3bFnMQCtpnXjwYdfm6LMGzma+5xydJp1rjKaoJ2yJAUQQAABBBBAAAEEEEAA&#10;AQQQQAABBBAoUoEUAWgzqvUbNs/4Zvn0Ocumz1n65dxlM+cuW/XjOs8M6CIdP93OrkDwhwr6ROH1&#10;119/4403fvrTnypPdLpNJ6s88gcVmgCeyXTvdPtvy5vQs3shDB0Zkx0RQAABBBBAAAEEEEAAAQQQ&#10;QAABBApZIFQAupAHQN8QQAABBBBAAAEEEEAAAQQQQAABBBBAAAEEClOg1G5CWJjK9AoBBBBAAAEE&#10;EEAAAQQQQAABBBBAAAEEEKiFAgSga+FBZ8gIIIAAAggggAACCCCAAAIIIIAAAggggEA+BAhA50OZ&#10;NhBAAAEEEEAAAQQQQAABBBBAAAEEEEAAgVooQAC6Fh50howAAggggAACCCCAAAIIIIAAAggggAAC&#10;CORDgAB0PpRpAwEEEEAAAQQQQAABBBBAAAEEEEAAAQQQqIUCZd3PfLCIhl1WFvv8yQtsh6dMmVJE&#10;nXd3tXv37kXac7qNAAIIIIAAAggggAACCCCAAAIIIIAAAiUvMHLkyKyMsaz7oIdi5eVZqSs/lXwx&#10;oloAuhgjuYqbF2O383N8aQUBBBBAAAEEEEAAAQQQQAABBBBAAAEEalwgWwFoUnDU+KGkAwgggAAC&#10;CCCAAAIIIIAAAggggAACCCCAQGkKEIAuzePKqBBAAAEEEEAAAQQQQAABBBBAAAEEEEAAgVwIbLPN&#10;Nl27dh0wYEDPnj1btmwZ3AQB6FwcAupEAAEEEEAAAQQQQAABBBBAAAEEEEAAAQRKUEARZ4WeO3fu&#10;3LRp09atWx9wwAE9evQIGCcB6BI8CRgSAggggAACCCCAAAIIIIAAAggggAACCCCQdYHGjRvvt99+&#10;devWddfcrl27tm3bJmuLAHTWj0KhV/jMM8/85Cc/mTlz5hFHHFHofaV/CCCAQI4FavaSWLOt55iW&#10;6hFAAAEEEEAAAQQQQAABBEpQoEOHDp7osxlkt27dysrKEg64rPugh2Ll5UWE8cWIC2xvp0yZ0r17&#10;9yLqvOlqkXa76JzpMAIIIIAAAggggAACCCCAAAIIIIAAAgUicOmll6on99xzT9b7o2mm9957r3Ji&#10;uGtOuDGtpkeOHOkvr+QbyryRsJ4xY8asXLnS/1QaM6AV+bX//jrkSE9dL98zUP/sRq27y2vd7OLe&#10;ePXP+5otaY08WuEHn/94j0EPmX+qYdA1L9iHZuWmf4y3NetZ/XM35C6sqlLWEK2TAXvpjLGLZsyp&#10;pJ2/rJXhw4d7Ti9NcDZl7PLAAw+YLeYps7gfmjnRZtEUaVvA326y5rI+6nT7oJexe8ha16i10YjZ&#10;2vRiMOtaMa/8ZCx+9oSqORq4um07EEChpxIO3NNVe9oEnC3uc8MOSpUbJbNo3ZxLZlG19ll5es43&#10;223/WZesz7nA9JwDts8JX1aeEz7k+ZPs5RnmIOZiyObQhDl/wl89Ao6mOdkCrgyFfHlJeEl0nxv2&#10;ihHmhPG87mzlyS4mKVu3l+4avxTbK4D7ghB86BOehO4TXr9r/L90PBcic33O5xUjRy9JqkUAAQQQ&#10;QAABBBBAAIFaLqC3NovjS8LwSxHhNGjQIFlvkz2VRgBaVZ97w0smFLvPbjv+56aTbGP7dtlpu60b&#10;6J9WzMbjLn3aRnvNXhff8YZ5ylZyy7/eyw/uJzO++8tTkx//w4kKduvnyDEzR9x8sgmFqwNm+7W/&#10;6Gc6o8KLl/+of1pxd88Uu+XCg1WVtgfUkKNB6XOMN+PL6aef7mli9OjRNkTiecru9ctf/jKgY9r9&#10;wgsvvPbaa00TmjNvC/vbDWgub2NP2Ad9gmT6r26YbmvUBx544PTp003HjNK0adPMQ63ofp3BfTb1&#10;SMYddQ2pmomGLkZq0TSkn/b4JjwNEg7ctJ7h4fNfHH/zm9+4A/rPPffcqaeeqoa08aabbrLN6QC5&#10;xfwUAX3OxC3hvjoHxo0bZ5/SurYk8/Ec8ZDnT8LjktZBzO6owzcd5uqhMp7gcsLeJquqwC8vyeTt&#10;maATO+B6GHCJ0PXn+uuv9+zruZgEt24uYll5LWflBEv211LCQ5/sJDQ9MZ9J6OphLto33nij+8JS&#10;s1eMrFhRCQIIIIAAAggggAACCCDgERg1atRB8UUrRY2zbt26ZP3fsGFDwqfSC0DbKi65680enVva&#10;cPN5J+z18Yzv9E8rBSg4b9Gqls0a773bjuqbfp44oNp0dE+HXxo765Be7fVPK/6xmH09sekaH7Ii&#10;FPfff38m3dDuqkRT6E0lw4YNC6gt8+Yy6arZN3wfdBfOqVOnmr0UcdbrPK0AtNnRyOTzE6qFCxe2&#10;aNHCfHVCP+2hySed2vJfHNUZGZpQkQKL5ranWlckWgfFftcjZTgp84GEr0HngPLe2PJa93+K46nN&#10;HvFMzp/cHcSUYw/fdJiXko6mIowpz/9kVRXd5cXNG/K1n7CYTrMlS5Z43EJWmPIQp3UZDFNbmDLJ&#10;/lpKeOiDT8K///3v2su+EnXpSPmqDNNDyiCAAAIIIIAAAggggAACBSugd9aHHnqopkJqxXZSU3Ps&#10;l0ftTD5ttN8y17P+AvZ7xjaHga3QPuWeF+gvn7DdkHSaxJ2wpKLPq1atSvhUxAD0h9MXrfxhXZf2&#10;O5hKNSH6kZc+e//zBVoJ2dd8FlPUePGKNb+9s2IKdnDT70yec0L/Tgqva8VfUvk3bCw7n0MIbksx&#10;Ms1ZDp5wGlCDzkJFScK/+c+wuay4he+DCYmaGJBCz2eeeaaNRWolZGBXL3UbDs5K/1NWoo7poISZ&#10;dpqyKk+B8HTaMeHFUX1TuFnP2unP/lNI7BJLNjE/3T5nWF6dUbJ40xn9DJM43h7xTM6f3B3ElCDh&#10;mw5zPpijqXhihAtRMV5e3MPUmaBPXDxZtPwO4S8R4UumPMphjl3KStIqkPCCoBoS9iTgJNRZEeZz&#10;oLT6RmEEEEAAAQQQQAABBBBAoJAFTFDCTjF0B0z0RW3z5XvPN87tN/L1zX5PAX3d1nwfV98r9cSO&#10;9JSm+5j0AHZJWD5hu2EMZ8+evWbNGn/JGTNmbN68OWENEQPQ7rp+evQeeqiQ9H9e+0Ir5mHA8ugN&#10;J5j0F3YCdZixZVjGaXH2EmUCUf6NgKrMs3aWtLvw2deN1O6jJs8ddd9PM+xMtN2VIsPkykw4D1Fz&#10;lnWa+p+yewWEAs08NdMrRbE9rSRsN1lz0YaWcq8M+6Do/KeffqpW9BGNjUWGDESapvWafOKJJ2w/&#10;w6imHFTKArpYaO62+dTL33TK6ahml0zokl0cFVfSxGdzgbMRfHsKpRxXjRTQB4w2AG3zbyT08R/x&#10;MOdPspdnVg5iNLHwTWfx5eyvqvAvL8l4zTHVJdH9jRD/gU54ibCXU33aYYPXASX9ffBfZDJ5LUc7&#10;hTx7Bfy1pJIJz6KEJ6EKu8+KgLGbX0ZZ6TyVIIAAAggggAACCCCAAAI1K6C3VJreZPqgFXeoR8lO&#10;bYDFRntMvlMTddFkSncB7as5i/ZN69KlS+3QTLVmjqnN6JisfMJ2wyht2rRp8uTJnhj03Llzv/76&#10;62S7ZyEAfWy/jkq+YRrQih4G99XmgFbMOsyoslVGgWNlcL763ncDYtBvffC1km+YFrWih7Z15YB2&#10;0kDPXpKt/qRbj00ym2wunk4sfanZU63dK2Cq784776wT1+zo/5AkWbsJm0t3UCHLZ9iHLl266MMi&#10;vd5MbmvFIjUVOkwCaBVW01rcCRzMRpO3NOQE6pDD9BdT1FufgCkFrT8HdMopmaa2TOgCLo66Dmou&#10;pDuSa0+hyIPN6Y76kovJxKKfmq1p2/L7+I94mPMn4OWZ+UGMLBO+6Sy+nD1VFf7lJRmvzcDu/tgv&#10;zAmjCs3fAXqNuG9tnPBiEty6+yKTyWs58ink3jHggmB/ffh/B/lPQhV2nxX+vtmR2pz+Wek/lSCA&#10;AAIIIIAAAggggAACNSigd4g2k4ZW3Fk4EvZK75sCeqtZgOYdkxb3G89ku6RbPqDprbbaqnXr1koD&#10;rSEoXPbtt99+8803ikdr6qfuQKinGjVq5N89YgBa05ybbtPQTHlWtopD9m1nJjVrRQ9r8HAGN61c&#10;HGce0c0dVvaU1wTnp96cam6fqBU9dBfQzGjtftM/xhfmAM3nG8H3cXJ/j958qKI4ZrRsCWGayzVU&#10;yD6YNL6KOCuSqC75A9AJWWznTXLSyBlOMkRQjFutZz2XRRi6gIujibzbSK7/FDKJF0yxYN4MfULu&#10;buL1enVo7nbK2L3niKc8f1L2IUcHMWW7KhCy6eDzwXxYGvJoeqoq8MtLypPTfGciOP2I/xJhQqju&#10;r02Yg+UpmbL1MIc4zGs5TD0py6T8aylZT/wnoTkrgn9bpewPBRBAAAEEEEAAAQQQQACBYhHQ2x+9&#10;tbQhY63oYeT3RCbhYcLdzVMmiGQLBJRPC7Bu3bo9e/Y8+uij9VPz/BQiVy6ODz/88OOPP16wYIFC&#10;z4cccoie0nysPn36NGzY0F15lAC0UmdcdV6fJ153bup19c/7zl30vYnYmn96qI1pDSDXhZW42c56&#10;nvLVkhbNtk7Yoort0bGFiaSbf3qoje7C1/6inwLThXYTQttDTZ4PjpNqCrDJ3qvlqaeespP/NaFV&#10;02zTPRApm0u3wgjlw/TBBBwVPTEBU73wlIvDnQA6GYvtjyZ1JsxwEqHDIXdRczborNB5LhJcBNOl&#10;e3E0p5D9qohmgNqs4il5Q5pkWExnu05+ffwQph73EU95/iSrMA8HMYtNJzsfdEx1ZO03d8IcTU9V&#10;hXx5STkck604+JNnHYXwlwh3yZSthzlXVSbMZTBkVQFnVJi/ltw9CT7/dVbot5W9ymkl8t9eGQ6N&#10;3RFAAAEEEEAAAQQQQACBXAsos6v7S+RqTg+1MXK7+rq8TaLryQGtd516F68osJIB2PoDyofsQ1lZ&#10;Wd++fRVlNuXr1au39957H3bYYQq1aTn88MMVeq5fv755VlEsxaBVxlaeXgDapG/Wz1sfmXDLv95T&#10;Lf16tB7/6Xx3X/VQGwN6b3NA/3XIkSEHmWGxwafsc8+TH5j4uKpSEDlhhZrvfGivdu6n9NAzCVrP&#10;ahL07+5+K8MuRdjdJgANCDGb6XUBlStNp2KvJrGmJgXb3KbaSyeo2a7FfdOtgHZTNhdhmAl3ybwP&#10;JtRup75qGqz7TnTJWNydEZFStmdrRCnrUXP333+/TYFqw39hTgN35WnR2cK6eKV7cTSnkK1B67bP&#10;YXhTgmReQKFnfQyoz+hC+riPePD5owoTOmfrIEYYe4Sm/S9nMyj91C8qe2EJczQ9VRXy5SVgOO7h&#10;e/I4m9zQnuMS/hJhS4bBtK2k9VqOcM4E7xLyguA+9MlOQtOQntU8cfNXkRZ9OBT+RrhZHx0VIoAA&#10;AggggAACCCCAAAI5FVCWDM9bHj00qTM0G9q+5bTrCTe6C2tupZ1PbYJ7dhfVbJ7SdrsxoLynD8kc&#10;WrVq1axZM8+zW2+9dbv40rhxY89T22yzjbbbjWXdFZMtL8+pcnYrVwTcVqiJae4wYnYbyl1tRdrt&#10;3IFQMwIIIIAAAggggAACCCCAAAIIIIAAAggUlMDIkSNNf/baa6/27dun1TdNgX3//ffNLunNgE6r&#10;GQojgAACCCCAAAIIIIAAAggggAACCCCAAAIIFLXAtttum27/mzRpYnchAJ2uHuURQAABBBBAAAEE&#10;EEAAAQQQQAABBBBAAIHaIuBPspFy5O77ENaJFVP6jZRDowACCCCAAAIIIIAAAggggAACCCCAAAII&#10;IIBAdgR0B8IGDRqkW1edOnW22morsxczoNPVozwCCCCAAAIIIIAAAggggAACCCCAAAIIIFArBBRH&#10;Vgw6wlDr169PADqCG7sggAACCCCAAAIIIIAAAggggAACCCCAAAK1RaBRo0bRhkoAOpobeyGAAAII&#10;IIAAAggggAACCCCAAAIIIIAAArVFIEL+DUNTt25ds1LW/cwHi0hL071HDOvr7nD37t2LqP+mq1Om&#10;TCm6PtNhBBBAAAEEEEAAAQQQQAABBBBAAAEEEEAgXYGy8nLuQpguGuURQAABBBBAAAEEEEAAAQQQ&#10;QAABBBBAAAEEUgtwE8LURpRAAAEEEEAAAQQQQAABBBBAAAEEEEAAAQQQiCBAADoCGrsggAACCCCA&#10;AAIIIIAAAggggAACCCCAAAIIpBYgAJ3aiBIIIIAAAggggAACCCCAAAIIIIAAAggggAACEQQIQEdA&#10;q+27zJs3r7YTMH4EQgvweglNRcGaEeAUrRl3WkUAAQQQQAABBBBAoLAFeKcQ8vgAFQaKAHQYJcog&#10;gAACCCCAAAIIIIAAAggggAACCCCAAAIIpC1QVl5envZOhbHDihUrli5e2nn3zp7uzPxy5g4td2jW&#10;rFlhdLMEe6HPdtq2bVuCA2NICORAgNdLDlCpMpsC/lP0mRdeymYD1IUAAggggAACCCCAAAL5F9i0&#10;Pnybp59+ur8wb2ZDAgIVBqqIA9Dz5s775KNP+h7Yd4cWO9ihLl269L2x7+3dc++27YiQhjkBopTh&#10;pRVFjX1qqwCvl9p65Itm3AkD0KeffELRDICOIoAAAggggAACCCCAgE9Af+e3bt06DMxzzz0XLQB9&#10;+eWXr127Vk3ce++9+ql1bdFKo0aN7rrrrjBNl0YZ3vWHOY7ZD0CPHj363XfftW0ffPDBBx10UJiu&#10;pFtm2bJl40aPa9CgwcGHHtywUUPtvm7tundHvbt+/foDDzpw++23T7dCyocU4KUVEopiCEiA1wun&#10;QYELJAxA77jbwQXe7Wjd699tm2g7shcCCCCAAAIIIIAAAsUlkJ8A9DXXXDNs2DB3AFqhZ20hAF1c&#10;Z0seepv9HNDu6LMG4HmYxSEpxKxF4eZJEydtiS9a0UOzPYsNURUCCCCAAAIIIIAAAggggAACCCCA&#10;AAIISECTnS+88EL9VKxZD81UaDP92azrWaAQcAtkPwBtar8+vuTausc+PerVq7d8+fIvPvtC/7Si&#10;h9oY3O6z8SXrfXvggQcWLFgQoVrtlXDfyBVG6AO7IIAAAggggAACCCCAAAIIIIAAAgggEFLATHzW&#10;4r69XHD+jWeeeeaIyiVkK6aYdpo5c2Zau1C4oAQipuBYO/+ddYsnlW/8UYNp3vtGT9oNbTTR5xtv&#10;vNE9WpOOY/lE56myuls1an1Yw50OyJBj/jfzP5z0oa1k3/32bd0mKMeNor1vv/22yh922GGtWrXK&#10;sHX37ooXn3DCCVmsM+sVZmuwnu9r6/KRrZqpJ28CCRM85a11f0M1m6cip63ntPIaPGT5b7rAJXPa&#10;PU/lY6f+kKG/OxMFKTgyxGR3BBBAAAEEEEAAAQQKUCCnKTjsfOeAgdvwtC2jCLJmRmt7586dtb5w&#10;4cIBAwaEpFMA2uwYsnw+i+X0zWA+B5LTtiIGoJd/8IdY+WbTMwWgPYHmgB4rMG0C0FoUg27W65rM&#10;h6dbEc6dM1f16MaD++y7T3CF77zzji1wyCGHZN66rSHr8eKsV5itwfoD0IUWzcx8pMroEqYSpepX&#10;scIZfvhuF06fjXPNXq9z2npOKw9zlpZMmQKXzGn3ajYAXex5k93x+mIfS8m8nBkIAggggAACCCCA&#10;QK4FchqANnFkexNC/1gSZoIeM2bM/fff/8QTT0QYOwHoCGgFtUvUFByV0edMBlO+eUMmu5t9N2zY&#10;sGTJErO+dOlSPQyuc/78+bvvvvuOO+6oFVvSnezCritNh9a1TJw4USU9D7XlscceMwWmTp1qqvrm&#10;m2/MFhvmNrt7NpqcG1pUg9nRNmqfcgfKE5b3V5s5JjVYgTrhlkITC9frqK/6Qhst/UEAAQQQQAAB&#10;BBBAAAEEEEAAgZoWCE67YXun+c6K4A0fPtzdX3duDff6T37yE5OrQ2FrU/7TTz81WxRDM1s0jdps&#10;UWGzRes2y4ctFsBzZfWlpiFLuf2iD0V9NPmjNT+u2WqrrRo0aKAVdzoO/3EzkWJlyejWrZtWbODY&#10;X1LhXb1+fhlfevfu7Xmo8opH61aHpoCpTYuC2nrYv3//GTNm2Dr9G5UDRMk6VHK33XZ75ZVX3K3r&#10;qb333ltPeTb6yydsq5RPVcZWowKbNoeaEl6jfcxt42vWrJk+fbp+ZrGZp0bPOOGGlx55c1oW6/RX&#10;9d+xM4+7bmROm3j3s/m5biKn/c9P5T+s3XDKTS8PvOXVDRsrvj9k2zU362BBAAEEEEAAAQQQQAAB&#10;BApfwNxg0NyE0PTWn5HDfVtC94jefPNNxeLcYeWE47300ksValNhLTZNx7hx4/Tw2muvtZlglWVB&#10;E7G18dRTT7VxbX+xANI//vGP9ln3euEfhaLrYRYC0EqpEX6x+TcykVKegWlTp73+2uuvvfKaM/25&#10;LKbUzz179dSKJkFro55SAX86gjlz5rRuXZEhWit6mKwbbdq00XRmOw3Z81BTktXQscce69m9T58+&#10;2mLi0faGhJ6NeqUphvXSSy/po5hPPvnEvly1iwmIK96tnzY9SLLyCdvKRJV9EUgmMOe7Vb/+6zvL&#10;Vq2LQKTI9ZX/HK/opPl39SPvRaikEHZ54YUX9Nso2neFkvX/xfe/2rKl/Pn3Zuun+f2dcMlw+J4A&#10;d7JWMrlJ8R3PfOTuZEAT5qkMR1Sku0+Ytqhrm2bNmjT4YMZ3RToEuo0AAvkU0GyGsrIyvcX6/vvv&#10;taJFK1nswKhRo1Snvh6bsE7NMDKNLl682FNAG7PYDapCAAEEEEAAgXwKmK/4Z7548jvroVncNftz&#10;QJtn9bZaf+HcdNNNdmqzpz+a1zxlypRhw4Z5tv/mN7/RFhOPVhntrpCg3mCaOdEK05nynmIpB2vi&#10;zkSfU0JlWCALAWj1QGHlkP8y7K7Zffq06cuXLd+/9/69+/Ru2qzpLrvs0nLHlvrXapdWeqiNekoF&#10;VMzTnGLK+mvepL/Qih4m649mSZtpyCbDhudhhqNo3LixmTqt5bTTTktZW7rlU1ZIAQTCC3z/44Y/&#10;PPHBguU/XvfY+z+u2xh+R1OyXt06V525X4vtGmm9/Y7bXjNov3RrKJDy+hC1S5cuH31ULdKaYd9O&#10;OqBDnTplp/TtqJ+qyv7O9qxk2MrLfzjRXUOyVpL9cRCm9fBN+P8oCVN/aZQZ8/m3+3Zq2afrzu9+&#10;9m0uRrRgzrTRIx964R83+P/lojnqRACBXAuY3zi6Z8N2221n3oBNm5bbb8y4R9SjRw/z8Kuvvsr1&#10;SKkfAQQQQAABBPIjYKLP2YpBZ9JnBZH1R06yAHT4mlu0aGFmSWu55557wu/oKUn0OTJd+B2zE4AO&#10;315WSs6bO6/Xfr2axZf999/ffsqxbOkyPTTbVUDF3M3pNbbDDjvYyK9W9NC88BThNcFoz+tQ05CV&#10;JeO77ypmq9mHikdrF3ea5vDj0vxozYBO+II3T5l50LZAQPnwjVISgWgCmr9861OTvlvh5J3QPOib&#10;R0yKUM92W2913U/3b9V86z+cc8DWDetHqEG73HHHHeedd97LL78cbfcM91L0Wa/N888/Xz+1XlFb&#10;efnqsR+uen1c+aZN0eo/86DdXrrhhPOO6Bpt95B7meQYOU2RkYcmUg7WPe1ahSNM9M68hoBOrli9&#10;/tOvl+7bueV+u+344azFSseRckRpFVD0+YO3n1qxpCK03XPAySf/4gbVYFfSqo3CCCBQCALmOzcm&#10;EHzcccfp56OPPhqmY5qzrJsOmcU/fzlMDe4y2c09lW7rlEcAAQQQQACBbAm4w1A1FYNW6gwbdNYn&#10;6wofa3T6qa9eacUm1ujcubM2pszgbDJK272yBUU9ORIoKy93vvqd7hIyk0bz3jemW3OY8kqycfAh&#10;Bzds1FCF161d9+477x597NFaT7bd1KmszUq7YRJcmEUvOWVS1hxkrSgbhraYVBtKuKyfZosWhapt&#10;AfPQbLcvBiV9VphYD7WjYtPmKbOecKNCzGPHjjWVqEWl8rDF/D1RJQHl3W2FoctKGb2fadu2ra1K&#10;r3Z9cuWqedaf+3W+1CRa6HvPzPGXdErQ6qu/LBveTc/FVPbpgU6hyi2JSjsVOLWaktWqczZPHfZK&#10;7NhjH6y2PWnLSQlSdSDRjuZKV234qubY2CvlDxxjy/u3ZOUwZFCJ75BVq0tfdVG0V5v00/w+yMqi&#10;WLZmQyerynNSeYrpl8qQIUPat2//448/mr5ldwluXW395S9/0WdOCkBrRQ9/+9vfxsrLVzz/5rpp&#10;zrywrdq2an7WsWX16iXsVcrKszuWEq6twCWDu/fSxK/vf/lze3QuOXnvI3tWXUWVHy3Zt+DNLp7K&#10;x079wXOg3/zvX35ctdxuNNFnTYU2K/6lf7dt7EZ/z5954aUddzvYFnAXLsYTzM1V7GMpRn/6HE1A&#10;b8N0U5AHH3zwggsuMDWYxBeaFdGyZcuEdSpBh97RPfTQQ8rz5i7wq1/96rLLLtOMCs9eSsFx2GGH&#10;3XnnncnS0JsWJ0yYcMABB7j31fZobx+iUbAXAgggUBoCZz/szDMrluXx8ytuc1UsHaafCQX0d75N&#10;QhtM9Nxzz1WP6lQUT/YeR3N39N1Wd3JF+4Vaz0b/Ox3dLdBJpRuLde/e3cxZVoDChNcOOuig0aNH&#10;qyoFoPVQiTVMP5SvQ7FmPXQ/Zdb1x49SeZhi2l1fGktYLNdnSIG/V8318EPWH/EvyPAB6BtvTBqD&#10;/vnPf+6OY4bssYpNnTJVf2T37NlT6/p+4rbbbtt9j+4B28PXTMkwAkEB6HjweQ8bf5315z/PvOSS&#10;qlisrd4f7Y0S/3Wi0ufGHq0KSqdbibt8uvs6Y6kegDaDHzz4wdjJFQFo/5YwwDkvExyAfuSRRxSD&#10;1q+EM844w0y5ysMSfL3+73//+8EHHwwcOPDvf/+7ItH6RaUuKRitXznqqta1RfOjI4fLg1vXdyyu&#10;uOIKBZ11zdH05/Hjxw8dMmTlC2+Z6LNZGuzautnAoxPGoGvbryIzG/qP/9dvz/bbZ/fMCZDUbf2G&#10;/XvClLnLzzp497MP3T1au4+P+vLJd7/s3q75jecc0GirxB8nBNQcfKAvf2hsx523u/D4vVTDvf/7&#10;bP7S1bec19fWlmEAunzLlhf/9Qd33whAuzUIQEd7RbBXzQroQyn96tFkCJsKQ5HlwYMHP/nkk4MG&#10;DfL3TX8Yn3POOQo9awKElo4dO5pflLrZ9f333691d1Vm9+AAtKZO77jjjirmD3kTgK7Zc4PWEUAA&#10;AQQQCCmQ0wC0pw8JA9Aq06hRo+CpNiHHUuDFatu7/miHIx8pOBLeolDdVVBJBylCv7t07bLNNtso&#10;A4YWrXTtVvEF9mTbIzTBLpEEZv35XFf0WVV0Shh9jlR3op1mvfx0bOBxyeZMZ62ZsBV1umR8efkD&#10;J7uK+7eErasGyymkq1Q2CulOmhQl4YZ6rne8CgebxP9ZWRR9Vn/2228/hZhtrxQi15xohctvuOEG&#10;9Tl32TlMFk7NfdagXnvttYsvusgTfdaz67+e/8O7H6Q72KdGzzjhhpc8NwlMt5KU5c3tH3Pdiu2G&#10;8kHf/osDdefJlB3LVoGE0ecIKTgUuVb8WlHs6x97f+2GTRFqSDaiJd+vnf7NiuN772oKHL53m8/n&#10;LFNSjmwJlNWps/W2zbNVG/UggECNCyiarOizumGjz1rXr2b9THYvXHN/wrfffnvkyJGaNH1ofFEk&#10;+r777lPMWk9p6lBa43rsscdUXvOjk024Tqs2CiOAAAIIIIBAKQn4byxkR+d5qjZEn0vpyOZ0LPmY&#10;Aa0AtH8MmhmtGdCKQWuWZbR50Dl1ofIAgaQzoE06DHf2icpanCwUJkXGYDM72k43rr7yysCnj3Wy&#10;d1Qm0HCejQ2OPfigJlWf/ILJ2lEVb/bOf3ZVW9lwVToQNTxkhs3i4VT8Rd/33jOZQuK9ilVkBen0&#10;aixWbc72lVde6dZwJ6dPkILDGdoLlTOgzX7+Lfk4v4K7nfD7NeqWwrtmlvGcOXP08lRsV0HedLur&#10;WLCmXCkMrRi0osZhdg/4wNB2STFohZvNQ0+d6qe2mJ92CRDw7B78caWiALpGHXnkkfXq1WvXtu3q&#10;/73rnvtsq9rmkN5N+u7jH2xA5T+57TXd41GZSZ6/9jjdh9D9ZSV3PcluDxh+gKpNMWhzq8Bkreip&#10;hA2l1YptyDaXsEV3Q+HrTyY59B/jFDX2yHvuixh8EvoTZEeYB53Jh94ZzoDW6EwOaDtMZkC7jzgz&#10;oMNchCOWWTxr0B2rf33H3gdF3L8gdhv9xCtv7XXsTXsURGdMJ95///0+ffr4JzufeOKJmuP85Zdf&#10;+vNpBPfeJNOYO3eu+0/uZDOgdZtuRZ+HDx+uL7Ha77S662cGdAGdK3QFAQQQQACB5AK5mwGNukcg&#10;kzeDtQczHzOgk2nqj2BFnyPPg649B6mYRtq3m5Oqx7cc84CyBWp5ZfCDw/88K9mA3rt0eOxRlZp5&#10;T+zScyuLvfdFN21zpVSu2nvm1Pf22C1o/vOrv3TSRpuWY8P/HLtk/Ct7XHrHq4oIK02zMimoP06s&#10;2129ItbHevrnjjgX0a1Ro3Vbc401y1ihXjPTKtokaO2luLMi16ot87PXVGJuQvjuu+8qrq2f2qIV&#10;EyLXdoXL/Q1FE/D/IlEKjgMPPLBLly6dOnX68eXRCaPPjffukjD6HDz8kw7ooLjzKX076qdK+j9G&#10;NluSVRJ+gO5wcLJWkjUUvhXbT088N+Djce0SoX4PyOYtUe5kEHxosl7n7T95xv77ywVOlpLsLq3a&#10;d+1z1NnNd2xTb6sG2a2Z2kpCYNG1Q17p8adZc9MdjOLL2tH974lF6dZhyivI665n0Nuro9Xj2ssZ&#10;VPh65r49xt2Ba79Io/1qnQ8U8LTSIyqXudmgyTXnXpQz0cEcPTqN3seLaiKzfs6aleAvMH3IqoCy&#10;e9l9990VfVbm6IsvvjjdhiiPAAIIIIAAAggggEBCgZoMQKtDxKBL7bx8b+rMhEPSJGBn8dwp0FO0&#10;7z2Pxuc3d7pk2GBbUd/oOTZmzfgi9t6lnStajtd4zAO6X6Fzl8CEEe3Y0+c6EWv/CEyMrIiiz2YI&#10;6XZbIV3d8dJkWDZh6AgRZMWCtZiMGYpEq85MTnLTpYMPPlhzn81is3AorKnuKUu1Niabpp2ugL+r&#10;uvegpug6UYDy8i1r16+bkSCAo+jzdscdHGGYZx6020s3nHDeERVJhCLUEGaAJhzsn+Qbvrkwrdja&#10;NPXY/MtR/f5qh5/bp0ubZtquHBq2dX8CjYD+2L1M/mjVpjovv/S3nkrCj8hfcugTp+vfbx86sWnL&#10;rY863xtUyqRmu++OrTsNOP4Xx59zVVZqy2Ul+pyv7Jf6qkmpLQU8ri8Wjdyn1YkLF4xaHAG9yaVD&#10;jv30DvOv54kff5R+UNWJFP821rOyEtUz4KhPx6RfT/XOf7Fo5tG7dX5tVvhYbNejB9iBxB4d869Q&#10;Gqv/9adX7tvR7njsX2IfBUe9Xa04hSOIK/mysjYre4Z/mrMJSSsTdIRq091FfVAOaM/9DNOtJAfl&#10;F4686qf3Ts5BxTVa5fhbD73gyW9qtAs5aVx//vdLPvEkJ03mpdIPR029+pOs5dHKS5eDG4m/TyvJ&#10;QxUfd6m+vkruPCyAlwJdQACBHAvUZABaWTi0/Otf/1q9erV+5nikVJ97gU7HDez74Av+sEJ8VvEr&#10;zjzkmfdU3XYroD9O5DhLi5JrVC6JY87udpzkH8lC6EUXfTYDS6vbdn6x5hRrMbciTHcStPbaeuut&#10;FX02gex0d/ccd9Mldx4PVWs6ZkLbekrxbnMX3YRLWgL+GnbYYQfNfVb0ecXzb25euarpyYeV1a12&#10;2Ywcfc7SGZ76EEeICPv7Fo1R2ZlnLVj547qNKQcbrX5TrW4YqHixkmaYuwiajcHTrhP2R/uqBhN9&#10;Vp0Rakg5zIkjv9xx12a7926dsmQhFzCfJ4aIIDsBWdcSYg8N271T0jfDnprDdCa1aKmOKxZb/a83&#10;Fpy4197nHx27562I85cr+Xa66dxWsY8XhY/5Oq3/6aOZivz+ZCfXMWjy898dW31L6gPkKTH6s1VH&#10;7dnp8H0WvBXlD4adDt9n9eufp56FPfftj+7ZqeeIw5rY1g/6ybHuh8H9VuG0BxaLTZw4UXuZyc6e&#10;RSFpTUzWRuXoiFBzwl00Odr+oWRXlKzDZI5W0o8RI0Zk3tbke3+qJXTg2Ikyu5bQ+6mj7l2vGrkw&#10;qOueVsJ3r1ql3zx5wSGHHHJruBsfKBCmwmY59FC70zfzvop1aNsmcWfVwKEVewVEqd01h+9PAI+5&#10;zoa7cDvJ5hJd7Z2/55N+VzHU1d5Tc9j+BIxr4Sezzn546r1zQp3UCvCpcOW/+R9W7LT+2xWx1k2T&#10;fN9o5ZKr7S7PLkl2BlavOWx/knTaUqY8XNUPVEhO905Jfy97as5aNLtUX1+leB7GQl/n07/Ch7qw&#10;Z+eS7nuVrR/5rLkI2CtAsqvHqnurLhdhysdic+ZXXWGSXi481ZbYp1+hLsUUKiWBnAeglTU1oZfn&#10;zoSlZFqLx+JMXX7wWNefM7P+/GfFo5Uqw6Tm0E0DK5IuJ0R67+mX418OdYoNPrlaHuaE5Tt36/vF&#10;jKQJPTSTerc9Yp6UH/HkG8rHcWzCP9H6Dnx0vJ6rtUdQwWLFju1cY2W9EEW6k6BNyFjxa5OROcMA&#10;tHY3c7HtQTHBaDP3ec2aNWpIiThUJqdHbfWET5R5Y+XIUVvtsmPTkw6PxZNpamm01+7R5j7ntLeF&#10;U/mC5T9ecv8Y3X8v111SvFh3PlSoXXcRjNyW9lUNd13QX7VFriRgx7lfLP501Nee6c/K/mx3ca/n&#10;ogNZqvPVFx7sO3hwwg8bE7QQT3JkPn18MPF1172T3sDavEnaZ+DTNhmTv+rKmuO5nY7N/L1uqY4r&#10;Flu86PWFrQ7fI9Zuz1ZdE8aOv/jElZvikxTB5ZZNEn5lw5WkovrM4i9m3bOw1a9dAdxE56EzyzjN&#10;83PRW4taHdoydtBerUZ+5omqO7VVjCgw60jnHavCymq9aghVeTNWj/o0dunh7tB5tW66Rp3KLZ3h&#10;PfTQQyruz79h6jj2WOevlID77moCtZI764Y/7iXdrB36huKgQYM++eQTtXXWWWdFu2e4a9CTPxjf&#10;tl+/tuM/SGPqctsz7/yPs9x5Ztvxd4cMQSv+ccWEPmY/7dlnwl+CQ9D6LmZFK//5z2X9xt/903QO&#10;VLzsN0/+4aHZ+u9X88LMX3YCzUcON7dR//cFHd98pGLW87w5szu2b5ugcSf4fO6oQx8dZfa5qcND&#10;jyeOdLtrfued4Ue+MSxsTDzxkJ3bijt/sgf+nW13dQLNlTM+nKt9Zbo9+wbA24gTMXVd7U2CvESL&#10;u+aKq33KIGvQQVy55K+TN6jA/JVh5i87gea+h3d7/Hz96ziw2apnK2Y9r5+/YqvWTRO040QVn/n+&#10;gNPNLt0ua7bk+TkJu+Ouudvjh2/73lsZxKDjb6/69tUcn0TTgPztm1+fzqSgB49NNevZOVL6/qo9&#10;uoG/l01eQ1O38xXUjA5VSb++SvI8jCW/zjuRae/ngYmu8NUiyFVX/aQXdhPx1lJVueeSXvlEtZrT&#10;u86vXPX+iljbZlvFYqsmVn85m08RzvYEjpu1uEMv/9NbtI2tuts85f5Q6uGq8LGz+1urYh1am8vF&#10;HR2//2vFFaYq4lz1TQtTrYr12mre5Nlnj1rljKJ6zemNi9II1JBAzgPQdevWraGh0WxNCCjZ88x7&#10;vji2chrEubHjFEc+ZoiSOjuZMM6dukfQDOi+e0w919mz86V7JEmRUX1ImnEdq4hZJx7rMQ846aRN&#10;Dg7N4vizZmJ/cc+QY5wOfRH/k+uYkwfHc3S4/kLSPjUBV/NtmtQZ7rnGiuoqtYUyYIRPo2HmJuve&#10;gyaKrSTvZkvk4SmKbeLgdjG3IlT0WV3V3Qi1rlsmqpjnDoSRW0y4Y70dnAwPm5auWPafl7Zqs1PT&#10;kw8va7BV4327Nz3hkEwaemr0jBNueOmRN6dlUknKfZV8w/xLWTLrBdrvuO0Dvz20W7vmWa/ZX6E7&#10;XYae9afgsFuSdSbzGgKGue7HDa8//KGizw231p+w1RYTdy6S6LNuqqr488AhQ3xfd3HNZUv0ltP5&#10;gkz1SIadLWXf/uoDwgcHv1J1p9lOl4yveBBcuX7vvKJLeWX4orJwemddqY5L9537fMG0fXZybhLY&#10;cqejdvbOF3ZyFn+2k02OMfLoVb8dEhhLXbzad8FadZ8rScVIzbO+oyoGPfqzBV2P7hR4i0Il6Bjz&#10;eo8BaR2vuW/PmNljp3baZ49Oly6a4U6mMfqJj2JnV+QM+ctOM36fMNn04ln3fewE5e0y8tGqPBuu&#10;JBurv1q4bYeWibum6HNVXpFzY/dlIau105BuAGiyXsyfP19xZP9ifiMrR/P333/v6ZlCzwo6K2/G&#10;YYcdpszO7iVaJo0ePXqY5NGvv/56WgfIW9iJS/Q55ZQ+CSLQrrBAkiDzzvv1aRv7ZkH1maQJ4g4x&#10;Tb+7e3y/y249ceeK9nc+8daqBykb6nWhYtDpDnP84w/NPuKm4UeWzZ4zz72vmbbpTHO+4MnxT15Q&#10;mV4jSaB5/Jg3NQF63q12l4pgdjy6fcRND51VOTe631Wjror3sar+ilnU1Wvud5W69OaYili1Cqc7&#10;rlfvuPS9wa/oTime7wVWXYz7/fnVP/ervHwnCTTruqoJ0DMrZ0fbi308uu2+2usqbr6mWFV/xS+S&#10;6jUrkZ7uTF75XUsVTndcH360ZF6H1pd1iM1bXi0AXRFIiseSPvxkVmXQJ0mgec6q92INd1lZOXXR&#10;hp/iUcW+h3c6sWlFv/Y9tNuF7Z31qvpN2ChWveb2Tpfe+8o85RROa1zx+PPgYY/qt2z1CLRrUnKC&#10;OLMzTSfmOcAvVx6ryt/jzong3Ku98lukIX8vq5iOlOLbFfVU9iStcalwqb6+SvI8jMefE1/n9Uy/&#10;fm2eej7hB5CeK3xlAFmfCD5rPj9MdmHXNf3u2GWVHzb6K49f0udVtWpD084vtfDLwjnfz4tte9ph&#10;2+kjQvsiNa/iSbM3OIHpFd9PWumrr2kD59uOK9YvqHzGfJTlXHwmL4l/l2LV886HYdtedui2psjO&#10;e3e6ZW99r0LR5/nvVYSbOx4w2xSuWlRMlcS+mm+/xtG2V8d4CLu4v14Z/ohQstgFch6ALnYg+p+2&#10;gP7osN/hrAgeVG4a/8ADFfEE/alpnqu2oqfNrpV/59hn3SWreuSLQLvLx4u5O/PAJeqZadXZHF+r&#10;uDui057dN+i2hiE07F/Rtqx/S4hq8l7ETFX2JFNWkNfe9C9Mj0wl3bp1M4XNzOV051CHaSjPZRru&#10;1n6bQ3qrURODrrf9djtd8X/bHd0/w268+P5XW7aUP//ebP1UVcliphm2YtIx26TMESKzmXTgl38Z&#10;ZScUpwwBZ9KQO2OG6kn3XoueXaLVEND/ZMk3FC2ye7nXM6HI6b7xOO1xneIJl1y3lH31l+fGbyFr&#10;pjonuNes8wbZndH/wWOHd4tPlIp/Shh/ixqf6Jbouy+6neylsYppVc79ZBO8NdeHiRXvu53Ahimc&#10;lkOpjksZMFxzeJv8/MhWI9+odivCdodVS47R7rDdToyt+ippcuRF1z664MRz964eUF4d6zHAZqVQ&#10;hX/ZZ3Vlro/VXy2KeSYae46LQskjd97tthRTpD07OYM6ak8zf7nJoT1i7mQaB/1kwM8rQ8aaHz3t&#10;u6o8G9Neq7wP4R0zKoLylRWfeG5VYo2DDt8tZlJLL149c+cm7ROfSYve+rjVX2xekT32Dp+XI/jM&#10;tFOVFUROuGg+sqlhzJgx7qoUfT7//PMVdB42bNiXX37pyaph4sgRln322Ud7RYtf2+bicYn9dnbi&#10;DJUhhYrnJt/7l9hv7TzninCDp5sLJ02Y5+zu2jz+7mdbx6c533lm7KkrKgPXCxd8E+u3f6+Eo5x8&#10;7xVPxSomO18WS9xQLNbLuf1yGsv4W69984ibrurXtn1H9xRoBXzPfaiDmej86KGjhj04qyK9hgk0&#10;m2hyPLR2Xjy0rNnL5eVvXDtmQHyP4UfMrpjm7BTpeMHZviiru/6bYvFZ1O6a49U7XYovpnAag1JR&#10;82ngA8fom4buDw4V8HWmiJhL/cCnj7208lbgJtBs/nyOh66Hxf/YjifUe/DYF042dwO3nxM6Rfo6&#10;80E8i7v+imu9u+Z4aadL8cUUTm9cc+bf/ZUT7mnVXDGj9fYjDQV8h0xueFnlJMS7J2+oSK9hAs1N&#10;443MWfL0im1Pc8JDsYUr1ylIpKpM0Kfvioppzk5UsVmLU9p7O+Wu/7LY4pErVZur5nhxp0vxxRRO&#10;Z1zxGLF+ecY/560Wnre/Zvvqlji+KeYm36H7t+57l051jpVrarTjX71MRc+c38s6iPFf44l/L5sj&#10;FZ9B75xPZnJ0OuNyMjeX5uurNM9DE39OfJ1X/Hn/C/fvl/grMAmu8BXnSZtWzmU/2YV98vO6pp9i&#10;Lvj6sPHCRJf+Xvv3i/lbdf8ySXlKxsPEHbbdt+m2B2gy0lerqsLBzszorQ44rGXf2Ib35/i+UbFy&#10;/XzVrR2TteBcBBIViG/vu2+LeC8bnHhaa38N5nLh+xpHRSDb36DeiT8XbknJQQEEMhcgAJ25ITXU&#10;nECnSx4d+LSJXbBkKKDZyppNrNv9uesxt/jTz5CVKyGGyiuPhymvcHZau4dspUaKNem7j41B/zjh&#10;U2WFzrwbJx3QoU6dslP6dtRP1ZYsZpp5Q4o+2xnQESKzmXfA1GCbzlaFxVLPoq9XTHzpyy8nzr/9&#10;J8+Yf+6em7hzFqPPJ//iBlO/Xcka1Kw/D4/Hn/Upnt7pVmZNUvXHPFA5cTn+RNXdaCvvA+u8VXXf&#10;UdbOfXMyN5m3qJrolrCjzhvginCGu6HEg4pncDKxjzSWUh2XCJQBI+akqqhY9tgpxK0IV1cPQK++&#10;547KjBZDPhoZqzZxOF6tN8NGe6W2WLQ6wQ1bExwShZJXdzVzmcMvSiriGpRSi1TEiytqcKXgeNTO&#10;PXKe89weMOldEFs2cZKGBS9BselU+wY+b24wOHLkyLeTLw8+6ASFXnmlWt6Sxx57TGFiBZpvuukm&#10;/90LI/epdWtnUlVGAeiFI5+NxyUUJFAEet6ESa65zL0urJyiHH9u/reujs576or4d6uveMobf47Z&#10;ac47n3haPzs7+tv51SYhu8es0Eis32kVU6OrGo3MEt/xmycfedPEh9u07RCrmgL9zbhRmrZsZirH&#10;2hx4aKeyTia9hgk0DzPznIe9Ycto9nJZp8GPVuxho9lOULnjoQf6MkObWaEVpftd5cyPdhJwHDHA&#10;HalWnfH2KwqnM9L4BTEeH3bmyFZdz+OX18qpsPFop8mvVxloNl83NKHreHvORV1hx4pHNprtXNMT&#10;3WHczLquKG1+qfg/l6z8RVFROJ1xrR/54aq2vVoomrNz04aumYnONMa+h1dEeXZur3mOFek1KgLN&#10;JqnrW6tsmQXLN8Q0P7Fi3mKD1s1MJGjVxK9ibTtu6wtuOQEsu+++hzrzo52aq0emnDqdpaJwGuOK&#10;x4jjR6IiAl3xKW3VXGUz1dmVTMX8YtavZU9sueJTAVOPc+CT3pPHNFrxS73qDwB3t02rzlKtcPiR&#10;lerrq0TPw4DrvDP/WZ8MKhhcLRac5ApfuVlfZzEfJya5sCsu7flgMvy5lUbJeDi4bXN98tRgv45O&#10;Fo7KPDwxZ2Z0s+32a7ptb01qnr2q6vfaiiVDdMV4Zol+H/XtUBUUVpodXUnu1lUifhWKX14SLPHt&#10;2/ZuH9RH5wqW5nJ6uCXNWimOQBQBAtBR1NincAScucyp7y5YOP2lJ0UsoBh0s9OP0sTnpicdatNA&#10;ZzKeMw/a7aUbTjjviIQpVTOpuNq+Jv/GGf1TR1Sy1iQVVRfYaddmQ5843f3PI5TF6HNO7d3TmD0R&#10;6KrvTcff09rFlal5j0s7J0s2mezmr5XVVEQ5QgwuWRQ7cNdSHZcG7WTAqBbedW6+570V4eJZg4a4&#10;Q8werCaXDqnIaOFk6jg39tshr1wbeN+/djtuG1u4ek6Iw2WKBE+R9lfjJBVZOONE22dNZ47Z1CKK&#10;Po/56sjKDuuWiUmWg37S88SUd1NUJHrhglFJ54OHHmHogp9++qnK6jaDJ5xwwqHJl4EDB6rY/fff&#10;707NrLnP2qgdQ7cWqqAygWRYrXt6mz8CXZUYQ3Hm6j1ypfJs89QVAfcTrB63Tjastq13CTXisIWc&#10;9BixC64z2THcU6Cd+LMrobOTG6MiiqzVToP/bbI5K03zm9eazBzx6LGZC+0sTujYmSbtbE50Z0In&#10;Ll092Bzfp3oO6cpCTiWJs0snG6f5Fsmj5mM89xTo+IXSRJydxcmNURGAdFYrvqRi0jSbS308elz1&#10;eaBzdXamSceDmgnuTBj/rNHzJRhfao/KQk4l4X8xOP1d+Mk3T8daXByfwhxr2qBtbN23K+MDiU9j&#10;rErovHJ9PKjkPKOgcOV3202a5lnO5OVYPH1zxfxE5+F8c0PC+ITHBHcmdAJY3nCSU7MT0rKLE7x2&#10;YlVOJYmzSyc7Xu7obkXkuDI7oc3AofnH1ZaKo2VmOidN1KyIdVUQuXoFJjCd9PaS8cI2eB3tzvKl&#10;+voq1fMw4DpfEX92vmFSLQKd5ApvN18WuzvFbWSTvSiyuP1DJzHOVge0d16t8U+nbKzZ+eAq1qyB&#10;PnDaV69cdxaOyuwZA5vF3LndK7LJH76tMjgre0aEILIdV7LgdRYHHrmq//3vfxnfNCJy4+xYHALF&#10;F4B+8bkXPf9WrMj5Ha6K42DSSwQQyLFAw913VernrESfc9zTquo1/Vn/ch3mTjYcm/ojb+OlodwJ&#10;OHkmK6c0xydPVc6Bdr6MW/G97PiXdxMtTpaMZIHmeByhKo2Gb/dUAer4BKt45MJ+PTsdhVIdVyym&#10;NBGxqrwT8Yjtbz+OxVyBVycH9B0LjqoKMfd0UvYELHvsPfLoJp48HsmLN+mwU2ymKwlGOoclaVkn&#10;qYg7Ju6ExStvRehMjt7t/DS/l+9tqWp2sxOvd+f3qFYynSB7yIE/84zz9Qhzm8GAZbvttjMpNd57&#10;z/u1gYYN054YFdzWxx/rjMkorq0EGrHKOW3ObOaYaw60kxijjcnh6dxrMFlXnK9RB0SZK0PLib9t&#10;XVlpmDD15A9CHikV0zTk8lkP/sxMZ/7Zg7PKZ1Vkga4MIMercmZxVkaRnWBwZQIOV44MT/TYxped&#10;adUJ7m2YKKRcvWb33OxqnQk1OCefQ/XrfMVXWioDyPFanFnSlQFIJ8BYFYusughXjx7bq3Q8qOm/&#10;t2GikHL1mk2rZpZutc6EGpfzPXozM7FicuKG+SvjOyribPNsxJzZqSaoZALNVQFlJ2Ztlurpm218&#10;OZ7y1X9vQydU1KxB9Y/CqtfsBMcXK+Wrk7ujWmdCjSueI8P1XSPnkROB1qfC9t6BTjrmBIuJVye9&#10;z6RzTM3RTHJrw+AbVMY/Do6n7LJToUMNqKJQqb6+SvU8TH6dd75+ovu7OsvdWkt0I9rEV3htjV+1&#10;k1zYd27VJvVFPf7dlyR5mUKdjvpkKBbb8PQz9rqhtM7xjM/xOxMqEbP5eoTK+LJwmBnTvmtC+231&#10;mnIuFOaS4s7pUdWjyo/HkvQx/oWJirB4qGFQCIFCEii+ALT0jjriKPtPDye+N5EYdCGdVPQFAQQQ&#10;QKAEBWzGR5NeNn6be29aSXPHogRL/FvXdvZc5RQ5E1Aw0+h0e9i+drse6/1zxc1iYzat9Ku/9M+i&#10;jr/PrvzqsN7pJspBHXg0SnVcsS8WKb3ySMVnq/0bcGnVrQidDBgnnluVNDnMWZtygvPc71bFKlMn&#10;Kx3HtE8XBafjSDdC7c6/UdFheytC95xlzeyunoLDPbp47umq/M66CWHltO7V/3p8Rqxy2rgmSnd+&#10;bcwg1w0GnZD9E4tiLTv9ep8Fv9WKWb74xF3GNqTCYUhNGd1UULcW1MqAAalvyXj44Yer5BNPPOGp&#10;f926BN/q1cRqMz863cXueNBBgTeSDKxXCTQqci9Xxpldd4Wq2lP5PAMTaFSbwDy+cmZc1de+nZp6&#10;nXJmW/uUHmt6dcUMungIozLz8+R7E86rc+5oVXHXvjBQSv5cMZfZ+c+/B3cq+2pe/N6BVbOhnfTL&#10;ikxXzECuPjM6nt85PjPaiR7PHjXO3HfQyXpbmfa534AjYpXpoPWUanNmTLvTfWiTcw9CT823Hnqu&#10;nZvtyU4dYmDKoOFKIO58olgRZ6yaDR1Pv6zsGhUJOKrNjI7nd45f0p3osU3U5GQBrkz7HP80sup3&#10;R8WV3p3uQ5uc7HrV51xrPq9zOwAzN9uTnTrEuN7r0Dqestn866jJiRXB4qrZ0OtHPjv76RXm6/be&#10;mdHx/M7xmdHOJGUbbFp171sVaT2cb81X3V5M+6s2Z8a0O92H8js79w2rPuf6w1FTh0yODTwsnvLV&#10;PTU7xKBUxEmFYaefm/zNVezmEJlEzgkWGyOueK7iqFTceND5TDeeJMt1M0Enn7N+CVefap3g97IJ&#10;f1dMgI9HsV05u0INrFRfX6V6Hia9zjvznys+ZIx/zJgoAu2Eif1fUXFySse/t5Lkwu5MqL678g4A&#10;k+/138Q2fklvW5kmOtRp5yvk5N+ouMWfc+m4o5diys7L39yZ0CSON9eTalk44vUkDhPHc3o4n2w1&#10;bXGak5x/1d0VNyZVavj5uv3pzns7SaWffnuJyenx4aj5npsQ6jKiPB6xDi3tzU4re11xF9NoI422&#10;l/5IOKVyMV/hcga+YIHmQWv57LPPolXLXqUtUJQBaPchUST66OOObtZMaeFZEEAAAQQQQCBnAtWz&#10;K8ffmcZnRh3zgPOt63j+z+Hd7nHPtbIT6eKJQSsTRev98ivK3++Ud6ZO2/zRl4yP35PQZBIt6/z0&#10;wHio4ZgHqrYO71bxzfCqKXpOuZkVN5h1F05DoUTH9a83PPk3DInu2pd8CrMm/6aCc8eXzXuN+1zx&#10;2fhtD6vSOjt3NVw44+GkKTuczqSMUHt7lCBntL0V4U43nbttRdJqzew+dzd3hiP3ZPATP2018ned&#10;bO5pReE7vGHykIx53XVPxVhsp5vuGHDUp5V3Lxzyyonf7fZp/N6DutvhpYs+iu/ySo9HY7+uvI+i&#10;u5Xfx3qm4qx63txUULcQ1ATnlHv16NFDZZSa2b7lM3Oi7777bs++KrP33nunrNBTQLc0HDFihNnx&#10;ySefzCiptM29HG8jnrW5MgbR68LLFEKIz417tvWZnpvt2WnTmjdnkz7H62h75mV9JsQTRDsTqCuz&#10;SMcrvzV+W8J4jXp2Qp/f2rzPVU8827pyq3apakWl7/xPeKjqNwd0hYWV9bnj7PjU6J/NOe9RBaYr&#10;Zj3Pm6NZ0pVTpg+5NnbTKCd7czx6fMQFh44612SG/uqCR+ObnaXfVY9e0PHNipzRTm3xZ/qdbTee&#10;O+c8JxW0p2ZVYarW0uas845wOhN+XNVvDugKC8fzLpnkwVOHOXHOilnPThTTdaWPvWIux/GM0fdU&#10;XOjLjv3inpn2F4BzTdenjZVX+qnDzG3B4x9Bmov/1GFOdj1PzarCXumdXz9Oo+HHNbCn+w5dDXZR&#10;wGh5/L5hzr3FzAzH2fP3dQJJFbOencnIlTMflbk11vrx05wYsRN46tDigNmznZmPD8+f36vjLSat&#10;h76Jf6h2X3W3mWTt1Oake461b2E3Dlne8sL2Zpqzq+YVLe44P17S6YxiUs5T4cdVlYo5vk9FaPjS&#10;O2Y6v6DNcTk2Fs8sX7VUHq74FGl7WJxfzN2Gx9N4K3RclYy74qaEFYfL/BJWAsT4R9DxX9dVv5fd&#10;U7GdsLjJkajCmoMdLxx+XKX6+irZ8zDJdd7m34gf+viNaCvnQCe5wtvNd39zZsWVOsmFvdeFd575&#10;jfn9oV8gFbcj9F7SXb8fqhoMfx56JhpXZOGY/N0L8fwbld9siE92tlk4Kr9poTBx38MrX9r6DCae&#10;A1rTpRXRdq4DzhUjHtE206j178MG8RxB2154eou2lZU829xJGO0slVuGTI6nBqrIQe88o5we5nKU&#10;zriyU1Z/ijwfX4488kjdiMJUunHjxqOOOqpr167KxbFwoeumD9lpk1qKXqAs3TvFmxEvn3h9mKE3&#10;733jH//4xyuvvDJl4RtvvPH660PVqfwbCjq//tbrqvOow4/Sz9ffdNbdy4BDBiQMST/wwAPKjteq&#10;lXO50Itk++23T/k9R1utPszRH/F295QjKuECupq0bVv1RUnzjVGW4hLQrQiKq8PF21vP66V4B0LP&#10;C0dg7NQfMuxM/27b2Br8p+gzL7y0424H2wLuwhm2WyO7u7mKfSxpAQ4aMuaoIYlmN2tqsJN2w3lq&#10;9BOv/HbRbhWhWGe78inHTjz32JtMFgtXyYqmv/ikx6MLqhV4fIEyPseOHjAiHoHVnN8TX9v2L3fs&#10;XTVjNr6LbgBoCsQXJ1PzPTv1jEdyF1075KOZ1Z5Na5SlU/jXv/610jpPmDDhgAMOCDOqhx56SHcs&#10;1A0JL7jgAudYLV58/vnnm79Uf/KTn7Rs2VJbNEVaWxTU3n///U888UTd11CZpW3lo0aNOuyww4Lb&#10;0u0Q/XmlFXOK9vYhzLgogwACCCCAAALZElCsJuQb/2Qlk72ZnT179hvxRV3dcccd9TeMJj4r9Nyx&#10;Y0dtca/7x3LEEUfYjb/85S9D9jBbJjmqh3f9YWAj/gW5YvLN5ZvN7XqDltwFoN2tKgCtkLTdoocN&#10;GjTo3be3PwZtA9C6dXijRo000yDVCHg+gQAvLU4LBMIL8HoJb0XJGhEgAF0j7HlotMefZrkn+bpb&#10;VNz5vh0rIsJODNpJ86tF9xvsGXvcuYmfKwDthKRdi8q4gtqKUD8eu+13O41SQLlimkuratHnij3j&#10;EWfXPJjq8WgnBn3THSkSH+dBrGabUFRXHVi5cmWYGdAqOWPGjN13310rNhasiLNmV7izbSh2fOml&#10;lyro/P777/fp08cTgNbs6WSToxWz7t69u3ZUINvPQgC6Zk8VWkcAAQQQQCCkQO4C0ObvjRtuuMGE&#10;oU0Aeq+99tJURc2Dfv31120w2t9VBaDvvffezp3tnW1DjqaiWIa7p9dY6NK86w9DFTEAvW7R+2u/&#10;eat8y8bgNhSAvv3224cOHZqyK9FmQKtaTYL2B6B77tNzytQp/hi0CUB/+eWXa9euDT/3OWXna1sB&#10;Xlq17Ygz3kwEeL1kose+eRAgAJ0HZJpAIG8CyiWtRc3phoQJw8d56wkNIYAAAggggEDNCuQuAH3O&#10;OecoBbTyb5hItAlA60P0/v37a3L0tGnT9I2uHXbYIeHwM4wgZ7h7jo4I7/rDwEYMQIep2pS55557&#10;NPkiZfl0A9DuCk0A2iblcGfkOOnUk9wlFYDWXI/58+efdtppdrvJrWEe6tnevXtrxZT85JNPtK7M&#10;d2autJ1AbXdp3LixXnjmqTZt2nzzzTf6BkHCZ/21pTQp2AK8tAr20NCxAhTg9VKAB4UuuQUIQHM+&#10;IIAAAggggAACCCBQegKeALQnO67y5dohp5uC47nnnjOpn5UMetGiRTYAbT4FD5j+rGf9EWRt0R2P&#10;R48e/eabbyp+OGXKFBUz2Tlmzpx54YUX6mGLFi2UW8ym71B5bbH5YPVQ39/yFDZtqR7F67Su2rSe&#10;o6PMu/4wsDkPQCuyHKYfKhMhB7T28s+Ats0pEu0PQOtZfSbTrVs3W0wvG4WYFXd2Z3nWCaqPaxSn&#10;9mw0OaC1i7LmaWXixInLli3TZGqVt3HqhM+a2qZOnTp27NjcnfQhqTMsxksrQ0B2r1UCvF5q1eEu&#10;xsESgC7Go0afEUAAAQQQQKC4BHSzuCLq8OPnVwVMiqjbdNUj4A8r2xi0O/qsvdINQGdC7c4BbXJx&#10;aIuJDqsb06dPVyjZ1q87WyioqDL2qYTxa0WutUvCwsoqpnmxutvzTTfdZIrlYuFdfxjVnAegw3Qi&#10;rTLmJoTuXdwzoO12E5j2B6AVfVYI2N5L0BMRfvbZZ1u3bq1gtPt2hZ6NSs+nGmxDJrJsy5sKkz2r&#10;7e6a0xp44RTmpVU4x4KeFL4Ar5fCP0a1vIcEoGv5CcDwEUAAAQQQQAABBEpSIGFYWTFoT/RZY88w&#10;AL169WrdTlk/VZWSBJx66qkLV647/0/OLQqdLUf1GNSvnRVOGEE2kWgzhdlOVTZRY7ujCSV7dteM&#10;6QMPPFC7pCyc09wdvOsP8wqqE6ZQUZRRxNn9L1mfmzZtqmwYNudGtKEp84Y+nDGLO5uHqS342Wgt&#10;shcCCCCAAAIIIIAAAggggAACCCCAAAKRBfzR5whVHXfdSPdeTZo0USaA559/XmForSgSrehzy512&#10;efh3R/7hnAM2rFsbsgnFoM0kZQWLFVDWivJsaItZFH321KO4uaaEKvpstgcXDtkHiuVOoCgD0Jra&#10;bP813Kah0VEOaPe/ADJNcFa6DM1rVhmTi0OZNPRT2TaWLl2qVM5mX92rUD81o9m90eyyZs0as4t/&#10;CX42dweSmhFAAAEEEEAAAQQQQAABBBBAAAEEEMiDgA1DK+J83333ae6zfqrdOYtW6ucx++y4c9OG&#10;+3Zu+bPDuqTVGZP9WXcyHDBgwJIlS2yiZ1vJwoULzboSDNh8HckKp9U0hXMqUHwBaGXVcP+zOiFn&#10;QJvy5qaCJmm60nHoZoM6cTUtWgk6lNnZlFm7dq02Kp+GZkzbjeYpFTO7aHnllVc8Ryj42ZweTipH&#10;AAEEEEAAAQQQQAABBBBAAAEEEEAgRwIHdm9los/mp+Y+f/rppzfElzAtKs+G5jhrMbcHtItizWa7&#10;Vsy906699lqVMRuHDx+uLbrfoPJyaF3JN/TQPKXszwkLh+kMZfImUHw5oP00/qzQpow/B3R41hLI&#10;1Bx+sOmWJLtNumIFW55DmYdD40EeO/WHDBvt322bDGsotN1r9jys2dYL4ViQA7oQjgJ9QAABBBBA&#10;AAEEEEAguwLJMjv7W4mWA1rR55f/cKJqu+OOO3788UdFn7Xy3nvv3X///f/394kd2re79SfdV61Z&#10;v2Tl2h4ddsju0AqtNt5UhjkixTcDOuGo3Ek57HqY8VMGAQQQQAABBBBAAAEEEEAAAQQQQAABBMIL&#10;mOizliOPPFIzoE855RSFoc2Wey489Ks5c8+85ZUL7nn7rc8qMmaEr5mSJSmQeAa0ZrDb0Wree48e&#10;PTRD3tyVMqGCPi3RlGEl/H7iiSdKg4kZ0AHHkc92SuMk1yg4lHk4lMyATolcs+dhzbaeEicPBZgB&#10;nQdkmkAAAQQQQAABBBBAIM8CuZ4BnefhFHJzvKkMc3SSzoBWuNncaFLJv82dKJNFn9XMc889p8ws&#10;Nvqs9Cu6YaVyspgULcW4KOzuyftcjKOgzwhkKLBlS/na9ZuWrlo757tV079ZMWP+im+W/LBy9fr1&#10;GzeXl5dnWLlnd31eqitJduukthIQmLfkB323a8n3YW+dnKMh61PJy+OLJ09ZjpqjWgQQQAABBBBA&#10;AAEEEEAAAQRKRiA7KTh0Y8qdd97ZoigSrRtQ6maU9n6UJePFQBCoVQKbNm9ZvW7jvMU/PPDKF5c/&#10;NPayB8dqZdkP69Zu0DNZDkAnhNXdPkeOHLl8+fJaxc5grYCiz1f+c7weDnl4XM3GoGfNmvX73//+&#10;5z//+dSpU5ctW5bFY6SgtmoL8zOLjVJVyQvoynnJJZfMnDnz3HPPLaXBluq4SukYMRYEEEAAAQQQ&#10;KBCBsrKyZ8MtKlkgfaYbJSyQNAWHJ+GGknKYLVrR7GAzBUyTo7Vu83XoZpSKONuSKmDXNSFa96k0&#10;u+hbAKYqvS9SZg9ttLk7/JWXMH3xDo0vFxTFsTO3oz2jf+fzjuiarMPBh1JznBV9XrR8zYjRM1q3&#10;aPLzI7qpnkvuH9O36059uu3cYrtGjbaqF5li9uzZ9913n342adLknHPOUdIozYDu2LHjd999pzrN&#10;ljfeeOP111/Xw3333dfc1jYry5AhQ/SZ2RlnnHHcccdlpcLgSkjBkRI54Dw8+/bX69Wto9BzsyYN&#10;tPLI5VXpoVJWG7JAyAvaNddcoxix7qexePHi5s2b//rXv9ZvrpBNFHgxUnAU+AGiewgggAACCCCA&#10;AAIIRBBQ8O3UU08Ns6O+i6xgnb9kyPdKYZoo7TJAhTm+SWdAKzSscLAWhYk9FY0bN04ZOZRzQ2ez&#10;ntK6fiqmHDDfWW/aFao2Je1y/fXXm0QfeknYZB2eysOMgTIFK6BLmHtJq58KRCoiqUCk2euKK67Q&#10;w8ceeyx8JSqvZcuWLWaXn/70p3oYfvdiL6kbAujff8d6X7/hx6U5zmvXb17+w7pp3yzv372V2VEr&#10;k2cuNlk4lKAjfG2ekoo7K4T3/PPP77XXXvaw7rjjjlrXlp122slGn7VjQP6fdDswadIkRZ+117vv&#10;vpvuvlkv/8I/bgj5L1nTJilEmKWQawiAVdD5jvMPVIE//l8/zbrXin43JVyyfnQ8FepK8uCDD551&#10;1ll169Y9++yz9fGJOZEyX8zcZ/cSZkvm7UarwcyotYumo7rr0UP7VLT6PXupNv8fIcE1p7VL8HDc&#10;VWk28Z///Gd/06aGMJ0MWSwXbrbpXPQhuE63jzk9JBl5jJ62SmZckUF0r3n361Hrjz76aGGek3aM&#10;yQ5iZATPjvkZfphrXf5fbtky9Pc8F2Mxvc1dzQk1cvqNkPDnXraOVIb1uK8eunRkWFuN764heK6H&#10;+q1dUAelVE+/Er4elswhqxNuqfFXMR2oFQKa5OhfDj/88BkzZri32y3up4I3andTYPTo0XrTbmuz&#10;G7ViF70hseVNSX8fEnaVjfkXmDt3bshGT66+hNzLFFPuBe2tTym0rp9a18cVadVgGre7aAqt+2Fa&#10;VaUsrM9XNFc3ZbE8Fzj22heDWww+lGvWb5y9cOUjb0797X2jVc/Mb1fo58LlP542/OV3P5v/7bLV&#10;G+KZoKMt48ePVxRPi+jMcdFPfT1IKwsWLBDm7yqX1157LVoTCff629/+pj8mdEbp5xdffJHFmpNV&#10;5UEeM2VVhv/y0Oc8NxFwHi5euUadMWey8o/nomNhLmjKuXHxxRd/++23a9eu1Ympbmjy/vU33Ph/&#10;t71w438mfjRrcS46lrc6/QL/fX6k+yx19+SRRx752c9+ds8992ij+WkX/brXU+aPB/3Ux8lasVui&#10;DSfC7v5dko1FXQoYjrvzGqlKRhuC3SvCWCK36GnLPsxFH8LX+dvf/tacFZGXUh1XZJCUZ1fw0Ql/&#10;7DLvYbKuZquHCevJVuWe4Se81vmJcsGbizrD9Dx37eau5oQnrZoLOJnz3JksvqyiVRVmvO4yYcpH&#10;60nW99LvGv+xztEFIXznS/L0K+3rYWkcsv/+978hz9JkJcO8VwrZRGkXAyrM8c1ODuhooXp9f9nc&#10;51CL3t1Fq4S9Cl9As1zNklZXFd9ReeVk0JTYTz/9tG/fvpowm1YNhV/4H//4h+ZlX3bZZerqjz/+&#10;OHjwYD0cNWpU+J4H1GBScJifERbNbtYc51U/bvhizjIz/XnslAWfzF6yU7PG+3ZqOXnGdz+s2aBE&#10;0JHvRKgJzltvvbUOrg6x7Z456J9//rnJvKFFiTiOOuqoCP1PtosS+OrKc/DBB6uA1rNYM1XlQkCZ&#10;Xmy1rXdokosmUtapFOSa+3zllVfqzrQN44t26dChw8/OObvp8kkfTvlq2KMTnho9I2U9yQqEme/s&#10;LxO5uQx31KU4WQ1KTtK0aVPzfQX97NevX4Zt5WH3gOHY1s28sJzOgsnDSAuhiZUrV7Zs2bIQepLd&#10;PpTquLKrVEq1FeO1rpT8GQsCKQWefvrp0047LWUxCmQuwPUwc0NqQKBWCWQ/AK3gjsKFQjQJOrTo&#10;hoT6qrLSQPs32jK1Cp3BhhEwsUj9VDaiHj16KG9vmL3yU2b16tXKDWJSfCiQahpVV81GfSVWD/Uq&#10;+NWvfmXKJOvVL37xC70b12/uESNGvPTSS4pB9+7d+9BDDw0/ioAaTAoO/Qtfm7uk8m+sWbdp+er1&#10;X3+36sA9Wq1eu/G1yXMVg1aZ/nu0mj5/xcof41k4okagFffReCVmkj6b5dhjj3Vn3sh69FlpN9So&#10;os/77befwt8ffPBBNJxs7RWcfyN8K8EpOHJdT5gEIKZM+J4ElMxz/g0TfdYMCEWfTa9uvvlms6IY&#10;9InHHbPT9x/UKd/44vtfRR7dXXfd5dk3zJbIzWW4oyLLyb6oq4izInHuPBUmaKsUW2ajTRdgy6iA&#10;/eamrdamxXA3lHBf1WOaSLhLmJEGDMfsPm3atK+//tqdNcK2ZTe6E0H4hxPQDX9V/i1hRpFWGY3I&#10;fEnZD+4ekbW18jbdioqZGvRFFqvkqVMPbQ3Gx3MypNXnMIVLdVxhxu4vk9A8D2dXtN6avfxXA885&#10;k/ClZ04zT8lcD99/rTNDSPnS0KvJvo7sK0ivI/N3o/8qF6ZO9wUwk/w2IY9dwFFQ63Z0GpTpjDvN&#10;kXvs9vpgLrMpL0ohuxe+WLTzzX+F91whzbkXTJGHwxTewVPSc3zdr6xcX8Mj99m/o367NWvW7MQT&#10;K94BJbwgeF5ueR5dIZx+/l/u0Q5BLbkeFsIhc/9lFe1gsRcCBSGQcJq0OzmG0jerTPgUHJq6b3bX&#10;XQftXgk3KjWHbUiF3a141sPM5aZM3gTCf7nAnYFDH0Sn1UOTmUEpGvRz1qxZae1rCmtHpRe3O4ZM&#10;wfH76ktwu5qoqx6qjHqr+NoPP/ywaNEibdFfqPppEkoEL++//746dkF8ufTSSxXaTrWH9/lMakh2&#10;KDX9efXaDdPmLb/t6cm3jJikJsd+8a3SIOifJj7r38BbXnl+/Kw5361at2GTp0NpAXr2TSvzRoSG&#10;br/9dv3yVjhJ7ZpcHIpBB4NHaMVTISk4Up7S4S8pKauyBcIfuODW9Qf6xx9/nLBdZeS47vrrT73y&#10;n3pdnHbTy/4yIftgcnqE+ZmwGyFbCaBLKwWHqSdhCg7zlNIsKF5vMy0Efy9ez5o8S+5vy6qGF190&#10;kq6Y/BiehGDubBI2LUbwLgEpOIKHo7bcY7EDNF1SJ42Du0v+4Vh5/1jUbU9V/i3hz3l3yYBUFaaH&#10;7u/M+hvV7sbWjtFWrt09qVcSHkRbg8fHczTTHV2pjitdB3/5ABlrnvBAZ3hEIvQ85UF0Xw3chQNO&#10;VPdpluyUy/rwPde6MC8N+4LSinY3rzL9NFc8/7UiTJ3mquu5kkQ4Lp4OmKufezFNBF8uzOVFi64S&#10;ZlD24uy+5niuDwl/C2R3RG5bs57swhX8evF01X+FNGestiekyNGgIh9u9/E1v7WDXyYJf6FHbj1H&#10;O7rPNHusjXzKP0hyfT1UBwrk9POfuhkejlK9HhbOITMncLR0cPlJwTF06FBNv8vwRCr23XPxlrbY&#10;Tfz9TzwD2mbG0Ioia4qUa8V8r9auJNuom86Z3XVPQlvYbjzzzDO1o6lKM6NtQ+YGhgkrjxCn37x5&#10;80MPPZStCXcROsAuboGysjLdtksTTsOzaFasFt2nTvej017vvfde+H1tyXr16mnd3oRQK2ZL8PLH&#10;P/7RFnCvu/dSmFi3INPsXf3UunlKU3rVYd1GT31WUFhbwtxwVlOed911V03L1bLHHnukpWTazbwG&#10;P4jmNa/dsGnF6vVT5i4/plc7FRj7hTP3Wcu4KQuaNKp/dK92k2Z8t+rH9SYNtLuGMIAJD8H69et1&#10;1TZPhZn7nG5D+h7GlClT9BWN9u3bq4nu3bvrp7Zkfj6kOqd4vgYE0j09knXxoosu0qx8fbDkKaBM&#10;5fot85Ozf7au/vZ6at/OCRILhOyDme8c5mfCToZsJW/HQPPalE1I08bt9FjbtJ07pi365ofZrrxD&#10;+mnydWjuldnLTFwyM5LMknBfk0Aj2S5ZGbIZi73HoNrSLG/N6Vbf9BHjihUrPK14hhPQB39VKSvP&#10;yohMD/VnmH71aOJhskaNbdeuXT/66CP3XGnPfPCEB9FsDJPeJCsjcveh9MaVLaL8nF0Z9jbg5RN8&#10;oqZsNxfDd1/rdIkI89LQC+qrr5yvy6jwwIED9dOsa7v/KheyzlwMTZ3R+zK98O1ihIOPgq7bGou5&#10;WmqYemjKm+u5fW36rw/+3wLBl9mUhztkgQjnm2cXzxXStpuMIuB3R8g+Z72YPdD6LZyjcynrfQ6u&#10;8D//+Y++S5ry7uUJ/6jIZ1dr9vRLdupGFijt62HAnzrB18asXzEy/8tKGQX9S+Tj7t5x06ZNL7/8&#10;8meffZaV2qikhAWyn4IjGOupp54ycZ/cLYo+//Of/5w+fbqaIAadO+fwNSuHhnKtpHV7ZRPuUXZg&#10;E8NVAMjGecO327hxYwWdTYRx4cKF69atM8lbUy4moJMs+qynFHp2d0lJNhQuVzpjk3BD4XIlF1aH&#10;zcOAFByqauLEifp73cSdtW6DMik7aQtkXoO/rU2btyjnhiY416tbtnfHFipw1Zm9TEIPhZ71UFmh&#10;Zy9ateLH9WvWq2y1ALSlCwD0t/jqq68qnKe7lXbp0iVM9NnUkPJIuRsyCTcUhj4vvugzZD2cNGlS&#10;Suq0WklZm7tAcAoO97PJqs08/UUh1JASzZ3KPGEKDm30V5KVA7f99tuff/75//73v925YhR9VlDy&#10;5z//eevWbdTuNo22Ov/oxL/XwvQh8xzQYVpJiZzFAnofq7d/kydPdtepqIQitiacoVTRaTWXyb5p&#10;NeQvrCxJ+vqOogb2KXXeBmXMF+cjL/6qslW56rG/TUw8KODdeECjNkWJO+FG5PFmvmOpjitzmTA1&#10;ZOvsCtNWQJm0DqK7ngz7n+HuCUeU8FoXMHa9oJQZQC9JxWfNp27m8zNtz+Qql4uhJRtFcFu68utv&#10;YIX2evbsmcl5ks8RRRup2SvgCumnKIRBpTwoRdHJgFHot7M+GHZ/ep2wcCYvt5SGWSkQ5kBkcvrl&#10;4pd7LbwepvsbKpNDlpXzSpXoLYN/yVblmreqnKK6mVO2KqSekhTIUwBaSQaOiC9Ku5H1+w3a+c53&#10;3nmnDpIiWSb6rGWXXXYpycNW8oOydyBUDFoJoM2M43RH3aaNExtS4OCKK67QZ31ab9fOCZ6GWYKD&#10;p4qQqle6raJWVJtWNPHZ3C/RnIQmv5vumhh890XNelb2Z5U84YQTNJFZD3VTQdM9Rdz075E3pwX3&#10;NqCGMMNMVkZB5XUbNn85f4WyP6uMsj+b/ph/i1as6dSqacedt5sxf+U6pYH2BaDNr7fwHdBr9q23&#10;3lIgXkFhhYbTuutg+IZMrFkBI7ViFiWDFqASQ6fsavhWUlblLnDyL24I+S9ZtZo2G3Ip5BrSQrs3&#10;yZKwkqwcuObNmysGrXc1JgZt5j7/3//9X9u2bfVwq/p1rzlrP/fNEj09SdmHMBmf/WXSbSUt5GiF&#10;FXSws571crZRZhMJ1U9NudWKmWOVrAmTTNDUYxOGBu+bcJdoQ0i4l+ayKZRgYs2mLduxTFrxV+Xf&#10;YlMn2xWbWTW4aSUo11fKTJlXXnnFHQwy3yhSPWbeZZgR6c28BJQLS++dzLviTAaufRlXhoBp7W5e&#10;gGEOdFrVRi4ccHImrDN8/xN+hB9+9/Aj8l/rwr80dBnUDE3zktS6Xqfmwui/yoWsM4vXjZQCKc8i&#10;zc7TdybefvttM03PBNnNBdNM6DZzvYOXfI7I35MIJ4y9Qrpr81N4fndEvgym8ov+fLLj635lRZgo&#10;E71Dae4pUt3IXd8tCNgv+A+SGh9d3k4/Q2RP3UzOxlp7PTSGeT5kptFMjlear6r0iusdk2LQOiWI&#10;QacHV8tK5ykA/cQTT9hsG1kXVtTPRJw1y1Xviw466CDzFXtFn3UXOHdzJghulgceeCDrPUm3QnXD&#10;frE33X1Lu7wJQCuqq58myKv3zO4ZiGGG/5vf/OaAAw7QPGjVVqdOnf33319bwuyYsoy6ZCY4u7uk&#10;/BuaGa1gt55VZFPRZwXNVUYbk1WocLN5y6EAtBYV++KLL/THk1bMdOP/jnVmrgUsATWkHEVAAcWU&#10;FYPWnQaP6eW8lHTvwT5dd/7FUd3PPbzrrjttOy6ejkOToGcuWKnws3JwZNKWQs9aTA2a/ly/fv1M&#10;aku275z4YvNvmGLm2xhhJkHnokvUGUZgyfdrbbF5S34Is0suypgYtD60UD5oRZ8199lEn+vUKbvk&#10;pB57tneycEReMp8BHbnp7O6oQK3uO29vCGamICnOotni+m6m3tmaeUn6YyB4BrRmHGsXk67d9DDl&#10;vv5dsjs0MxbzyaKScmgqtxmm+46LYVo037+2O/qryqRydwfUVaOtRXMt3fe8UhBEGyUsNDMtOqBR&#10;+yVl/WIyCBqyWa+ROdGlOq4wJ0+0MvYFmOGpG631hHsFHER/+fD9d5e09YTfPa0BJrzWhXxpKC6p&#10;K1unTp3Uolm3sVr/FTJkndm6boRBCG7LTPHWZwz2KxfK8GAumLr6ad+UiRFMH/I5Iveo0z1h/FdI&#10;W5ufoqYGFeaw2jL+TrpNEr7K0qo/p4X10Y7qN38/JPwdHfwHSY2PLp+nX8Cpm+4xqs3Xw3wesnSP&#10;S0B5TwqOLNasqnbYYQfd1ypMDFpxMPf3C003FKALGR/zFFNILeSO2R0vtUUQKPPkb41QRQ3usnHV&#10;N/Ua7/DG22OUD8F2Q+E8/dZ57bXXjjvuOAUf3d3TeanJcyH/+ok8rmStaBq4AuJjxoxRzSbndYT+&#10;RNgl8kCS7Thv3jwTfGHJqYDmGisGndMmkh1K3Wbw3c++ff/LRTef20fznS+5f/Svj9uz+TYNN20u&#10;/2Lusg9nLv7zrwYoR8e5d73xp8EDWjZt1Gir1Mm1fQMpS3NokcLcZWm2klkwPeGIPMhjp1ZFUZVk&#10;IwBBk6MTPtu/2zae7cG5hlJOnrW1RasnfKajZD0JuKScd9ebd5x/oH7ed/EhV//rvceHHpUw24Yu&#10;7GmeTlXFk7We7jRPE54rxsUv8MwLL+2428F2LP5TrriG6X7RFftYikue3iKAAAIIIIAAAgjUoIBS&#10;oep+bO4OmK+Ga/F8TdNf0hQLE/zR+0H7Rk8T7PRR0EknnbTnnnsmG7iCWnrKE5pTuEzZMsPE6woh&#10;JuYfWhioGjwTCqTpYg1AK/T845x3Nn4/t27jFk33OOvNd993x6B1ruuL/H7i/Jyp4VsJX9KOJcIu&#10;WT/ViuKllTBKZSgyiVVlHTNZhTbpbU5j0MkO5dr1zh0I//H6lPenL2rapEHfrjuf1KeDEt3q5oQr&#10;V69/9K1pugOhgs79uu989qFdttu6wVb1InyXIs3QcKwEA9DRTqfSi6AFXFLOvv31enXraB50syYN&#10;tPLI5c4fK9ldAgLQ4WPKilaHL+zpf8gIfvgPEtL1IQCdrhjlEUAAAQQQQAABBBAofIGEYWXFoP1J&#10;ArMVgJaJviau6cz6LniyGLSCWspboG8nK2uHMVTrymqghL0EoAv/pMqkh8UXgF4965W1Cz90j7nO&#10;Vk2263bm2+997pkHfdFFF3lo/NFbTde3kUqd/ebTIfN60Nmvbwpr/dprr73pppu03bw8TO4OlTQP&#10;L730UnObO+2iec3mwxz70HbA3bRd14oq8VRou6QXpFKXuPtja7Nt2X56uqGSmmptuq2u6vVsXskJ&#10;K/f3IfiUKooAdCavitqzb7JDuWGTckBvUhhaKZ41h7hh/XqNGtRtUL+evjCxNr5dBeqUxRo1qKcw&#10;dIP6dRUZTB+NAHT6ZvE9alUAev7S1Vf+c7w+DlGSZU2FDki1HFEz+af6acWU0yocuas52pEAdI5g&#10;qRYBBBBAAAEEEEAAgRoUSBZW9ncpiwFoVa7suMpbqIRvJumlZ7FBNnvPEoWzTj31VMWvTNjKH93y&#10;xOhMMU2a7tatm4nCBcS7bNAsrWiYnSpuOp/yvj5EycKc58UXgI6Vl38/7ekNy2a4h1dWp942u5/8&#10;7ofzbAxaCaB/97vf+U90u0Vh5QEDBuiU1YmuEK05F81Zq9PXxpe1rteMbpxo4rkm8mvW7avF1OkO&#10;K/s/t0kWgDaVu1tXl2688UZ1w3wKZF5O7v7Yyt3b7bhsQ3ZoCnDbAHTCyt0D9Awq4TnESyvMS6so&#10;yiQ7lMoBvVlpoLdoKS8rK6tbp+KfElRoe/zfFvd2rac/3nR3YQZ0hXGtCkBrzIpB//IvozT3ORfR&#10;Z9VPCo6UAej0X92Fu0fpvXwK15qeIYAAAggggAACCNSoQJ4D0Aof6OZbf/jDH77//nuNu169erfd&#10;dpsfwMSsnnrqKd0CSpEuhdeee+45hcX8E0bdQTZPTOzvf//7gQceaKeQ2pB0QDAt3WhYsnQlRMki&#10;n9QR5i1GbitLO5aVbdvltHrbtHJXV75l06ppz/Tv1sTcsM5/+0FbWOeluR2ios860ZVlxpyyCvgq&#10;Dvvpp5+akrrhu91FEWqtq7x+nnnmmXbd3D9QL2m9KszEZ33Ok+4gzW3xbOumSwqFq0IFjpcuXerv&#10;j7sJ209PN0ymaTM0+72GZJWbPpgBclPEdI9gSZbXrdXq16uj2c1bN6zfuEHFHGdFmc32hlvV9WyP&#10;hKCAclr/ojVSro+s0vgXqRF2yqlA6x2aKBFNjqLPAT23N7EJuZJTBCpHAAEEEEAAAQQQQAABBApW&#10;QHfTff3119U93ZXtsssuU/7AhNFn238FoMaNG6eHilMplOweV8IgmztGp+hz165dPemtg4NpEaJh&#10;ZtZzyrnPBXtECrBjRRiAjsU033m77mfVbdTcA/rjnFF9d11/1523a+6z5/aDmdDvvPPOyXZXuFZh&#10;YhPRVsaMTFqx+6oeU6EWfQoUps7w3YhQeZgOUAYBBBBAAAEEEEAAAQQQQAABBBBAoLYJaOrkfffd&#10;N3bs2DVr1vTq1evVV19NKWBmQCrWPHXqVHcoOUx0S7c61MRNfxPB8a4I0TCizymPY1oFsh+A1jR1&#10;95JWb8IXrlO/sWLQ+unZpU6D7WJldUPWY894lddZrlTOPXr0CLmvKaYpzyapjfk4xe7rnwqtc91M&#10;r9YLzN3EqFGjzO6mdXVJ9XjKeLrkr9zfDVOPmQdtawtTeVrDpzACCCCAAAIIIIAAAggggAACCCCA&#10;QK0VUKaBo48+WsExxaA0N3nz5s2TJk1KqaGJz5rQqTy37pLJgmzuMsqzoYfDhw93bwyOdxENS3k4&#10;8lAg+wFo90cEOf24QDOgFYPWbGjL1LjtgK3bVTt3UwrqdaIzXvkulPVCWaGVCiPlLp5TXJ+9aHfl&#10;rLEzoPX6UYZoz4tBeTxMQ0rr7K5BYWJtVHklyjCtqxumpBZPJXo2YeV6Lfm7oQpVrafF4MrTGjuF&#10;S0Cgbdu2JTAKhlDsAjV7HtZs6wV77JQruST/FSw4HUMAAQQQQAABBBBAoBgF6tevf8YZZ/Ts2fP4&#10;44//4IMP1q1bp5UXX3wx5Vg08VlhNJsz1pRPGN3yV6WbpWnqtNI6u58KjncRDUt5RHJdIFc3IdQk&#10;6JxGn62L7kaoexIqx2uE6HOucQukfnOHwzB3FwzZYW5CGBKKYghIgNcLp0GBCyS8CWGB95nuIYAA&#10;AggggAACCCCAQLBA3fJN4YlOOeUUf+F038zqK/4bNmw4+OCDNRvy5ptvDt96sZdMF6rYxxut/7kK&#10;QEfrTbS91n77/pZN69Od+xytrWLcS9OolZEnZDrpMAPkpRVGiTIIGAFeL5wJBS7AKVrgB4juIYAA&#10;AggggAACCCBQIwLpvlPYuHHjrbfeqknQv/rVr2rVN03ThaqRo1njjZZCALrGEQuzA/oygk1LncXp&#10;zwTUCvNw06uCFeBXUcEeGjrGZyScAwgggAACCCCAAAIIIJBMgDezIc8NoMJAZT8HdJhWKZMHgSee&#10;eEJxZ7PkoTmaQAABBBBAAAEEEEAAAQQQQAABBBBAAAEEPAIEoDklEEAAAQQQQAABBBBAAAEEEEAA&#10;AQQQQAABBHIiQAA6J6xUigACCCCAAAIIIIAAAggggAACCCCAAAIIIEAAmnMAAQQQQAABBBBAAAEE&#10;EEAAAQQQQAABBBBAICcCBKBzwkqlCCCAAAIIIIAAAggggAACCCCAAAIIIIAAAgSgOQcQQAABBBBA&#10;AAEEEEAAAQQQQAABBBBAAAEEciJAADonrFSKAAIIIIAAAggggAACCCCAAAIIIIAAAgggQACacwAB&#10;BBBAAAEEEEAAAQQQQAABBBBAAAEEEEAgJwIEoHPCSqUIIIAAAggggAACCCCAAAIIIIAAAggggAAC&#10;BKA5BxBAAAEEEEAAAQQQQAABBBBAAAEEEEAAAQRyIkAAOiesVIoAAggggAACCCCAAAIIIIAAAggg&#10;gAACCCBAAJpzAAEEEEAAAQQQQAABBBBAAAEEEEAAAQQQQCAnAgURgH788cd/6Vr+/ve/B49VZcNg&#10;qNisWbPClAxTJmFt2W0iTDcoU+wC//vf/+zJnvD8THlS2fNfrxSt6+Ujk5R7WbfwJYudmv4XoIDO&#10;ec8ZGO2EjLZXAYLQJQQQQAABBNzvg8zfddldMvmlmcm+2R0FtSGAAAIIFKmA+9ec4iHRRhHy95GN&#10;loQsH60z7BVNoCAC0GefffYDlYuG8Zvf/CZ4MCobbbTsFUbgSt8SZi/KhBFQ9O2ll14aMmSIOd87&#10;deoUZi9PGXv+f/bZZ6pKL58IlbBLtgR4vaQl+f7777dr104/09qLwpkIcIpmose+CCCAQH4E7B+H&#10;/F2XH3BaQQABBBCQQN7eKZhfc/qpeEhO5YkW5pTXX7lOofAtlpWXl4cvneuSmtGp2MTxxx9/yy23&#10;7LXXXlpRi/rg4txzz+3bt68+KlHE7eqrr9YWnbgK3mmOwNixY1XGnmRDhw79/vvvVYkpdsIJJ5jz&#10;u3///vbvOfORiOo3ke6ExdSBuXPnJitm+mP2NT3xlzfPmhpMoNBEGz2t55o0Qv06gf74xz8G7Dhv&#10;3ry2bdtGqJldFIC+4447/NfElOetThudSDonb7/9dnPWqR7jqbPx0UcfNevmPE949prd9epwl+SI&#10;ZC7A6yUtQ53qOofNT7Oj+wpsL62ea7vnlLYfa+uEVw3mt4D7cp1Wl0q+MKdoyR9iBogAAsUuYN9Q&#10;uAdif9m533e4/xo0bzH0q1B/3WnFvrUJ+KWpYgMGDNA7LPuuyvwitn9S2jc4nj87M3mzk+wdWbEf&#10;NfqPAAIIlIBAft4p2F9z77333rvvvqtgnX0n6H4TFxDHMGEQG9+zvxntbzF3fM8dLbGRwDBhwEwO&#10;aO2Mktnoc3AI0cIWxAxo0xudiwqQmaCz+aNHK/rzaLvttvvqq6+0ri3a7j4nFHcwM0nNRhO/1kN7&#10;QuvPLD3U2WkjFDqnddZqo/5WswkQ/MVUg/l8Rk/ZFk0x7f7CCy94Tk1/eTWkc13l1SVbOGHrmZzl&#10;7FtcAvrzXWeFrn06223Pw5y3KqwXgo3Z6aE57XWK6q2CXTefsiQ8e83unpLFpUdvi11Ap33Tpk01&#10;Cl0V3S8B/6XVc233nNLu09h8gUYvBFWb8tszxQ5I/xFAAAEESlVAEwvMN5TN70f7PsLzvsP916DW&#10;9etPvzH1W9X9niXgl6Z9h6V3VWY2SZiGjHkmb3b8b7VK9TgyLgQQQACBhALm15xmztlgnT84FhDH&#10;MHX63zYmi7B54h4hw4Acu7QE3HOfQ86DLqAAtKK6J598shlwly5dTORXfx5poz5MMOva7hbR31vu&#10;hNHa5aijjnIXGDhwoB6aD/NNuFmVaE60Tn2tLF682BT2FzOJes0kUxunNsUUIncHr00N/vKq/4AD&#10;DjDlbZcStp7WMc5nYXsOhTyZ8tm34m3LxMt05dUkUDOKMOetipnTKcyS8OwNv3uYJijjF+D1kvKs&#10;+Pjjj82HiLp0a92W919aPdf2hKe0u7mnn35ab9FTdqCWF+AUreUnAMNHAIFCFrApOMzbFvf7CPf7&#10;Dvefc1o3X6/U+yOzYt6zBPzS7NChg5niY+sP05Bxy+TNjv+tViEfC/qGAAII1EKBXL9TsCk4bGpm&#10;f3AsZRzD/7YxZIQtZBiwFh73yEP2z30OEzYslAC0vnCtiIP5k0uL/orSp/pmTrQ2rly50kwH8OTM&#10;1SckKma/OBbSzvMXnn8vtTVmzBj33OrgmtMqn7L1kKPIQzHNojcpgfLQVm1rQmeXpoJGTsAfwJXW&#10;2Vjb2HM6Xl4vKXn1WYv5/E8/3V8u8e/ovranPKXNF2XcH/Wl7EntLMApWjuPO6NGAIFaJRD8S9O8&#10;1Ur4rqp2vtmpVecGg0UAAQQCBPLzTsEE+uxMUHdwLOWbvmSdDxlhC1mMkySMgCf6bPNvpAweFkQA&#10;Wh/X6+tjnm9Pa6KcssOY6XLudQ+H5pPab3OHubdVmDLLly833xP3xAfNjbNMsMMdCk9Y3jbkriRM&#10;62GON2VKQEAfq5hRZPesSHb2loAYQyhqAV0JdSW395vVur02Jry02mt7ylNa4WySbxT1uUHnEUAA&#10;AQQ8Au73EZ73HcFWKX9pqmb7Dsv9V6j/DY67Id7scIoigAACCGQuoNCfvtbTsmVLfxgk5e8v7eJ/&#10;2xgylhKyWOYDrCU1mIizO++zf0tCioIIQOvb0+qcSXymRflZ9NB8R0w/PevuYZjy2mI+z9ekOQWy&#10;bQ0JB6xJ+6ZMwLxpzaRTcNCk6XBXopeKmbs3ePBg9/aE5W1D7krCtF7jp2z4jy9qvKtF1wF9rGfP&#10;c3O/zZDnbcqRKpynjDH6JkGys9fWYEumrJMCYQR4vYRRUhlNed5nn31sYa3bSdD+S6v72p7wlLan&#10;sfl94f7dEbI/tacYp2jtOdaMFAEESkbAvqnxv+8IHmPwL03tq9+/9h2W+6/Q4IZK7M1OyZwnDAQB&#10;BBDIUCBv7xRMDmj91B3azGxOT3AsZRxDu/jfNgZE2Nxxj6IIxGV4KPO8u/+ug2HuQ1hWXl6e547W&#10;tuY0oUAJPdy3j6ttAowXAQQQQAABBBBAAAEESlKANzsleVgZFAIIIIAAAtkVIACdXc+q2nR3RDu/&#10;T+lmPNmrc9Uq9SKAAAIIIIAAAggggAACORbgzU6OgakeAQQQQACBkhIgAF1Sh5PBIIAAAggggAAC&#10;CCCAAAIIIIAAAggggAAChSNQEDmgC4eDniCAAAIIIIAAAggggAACCCCAAAIIIIAAAghkS6BsypQp&#10;2aqLehBAAAEEEEAAAQQQQAABBBBAAAEEEEAAAQQQsAKk4OBkQAABBBBAAAEEEEAAAQQQQAABBBBA&#10;AAEEEMiJQNmWLVtyUjGVIoAAAggggAACCCCAAAIIIIAAAggggAACCNRuAXJA1+7jz+gRQAABBBBA&#10;AAEEEEAAAQQQQACBLAlMnTo1SzVRDQIIlI4AAejSOZaMBAEEEEAAAQQQQAABBBBAAAEEEEAAAQQQ&#10;KCgBAtAFdTjoDAIIIIAAAggggAACCCCAAAIIIIAAAgggUDoCBKBL51gyEgQQQAABBBBAAAEEEEAA&#10;AQQQQAABBBBAoKAECEAX1OGgMwgggAACCCCAAAIIIIAAAggggAACCCCAQOkIEIAunWPJSBBAAAEE&#10;EEAAAQQQQAABBBBAAAEEEEAAgYISIABdUIeDziCAAAIIIIAAAggggAACCCCAAAIIIIAAAqUjQAC6&#10;dI4lI0EAAQQQQAABBBBAAAEEEEAAAQQQQAABBApKgAB0QR0OOoMAAggggAACCCCAAAIIIIAAAggg&#10;gAACCJSOAAHo0jmWjAQBBBBAAAEEEEAAAQQQQAABBBBAAAEEECgoAQLQBXU46AwCCCCAAAIIIIAA&#10;AggggAACCCCAAAIIIFA6AgSgS+dYMhIEEEAAAQQQQAABBBBAAAEEEEAAAQQQQKCgBAhAF9ThoDMI&#10;IIAAAggggAACCCCAAAIIIIAAAggggEDpCBCALp1jyUgQQAABBBBAAAEEEEAAAQQQQAABBBBAAIGC&#10;EiAAXVCHg84ggAACCCCAAAIIIIAAAggggAACCCCAAAKlI0AAunSOJSNBAAEEEEAAAQQQQAABBBBA&#10;AAEEEEAAAQQKSoAAdEEdDjqDAAIIIIAAAggggAACCCCAAAIIIFCTAnNffHbPsx7Wv4EvrjT98G8J&#10;6t/kd/Y8653ReRlBeh3LS5dSNOLgPDxsciF0hT6EFbjqqqv8RRNuTFZj2ZYtW8K2RjkEEEAAAQQQ&#10;QAABBBBAAAEEEEAAAQSSCEydOrVbt25heBQ5PX7EimQlT7r8/OG9wlSTgzKKkN61/Hd3nfbzVpWV&#10;+7cEN+uUj/3tyUMOykHvqlWZbsdy3Z8w9Tt9nl2TxzdMJynjErCB5ltvvdVuTrgxgI0ANOcUAggg&#10;gAACCCCAAAIIIIAAAggggEAWBMIHoH2B1KxHbFf+6/fPvNr39KdPaprWwEb/7eGLYod/flF7u5d/&#10;S4oKUwSgI3bM32jaHUsLIguFszbSLPSFKjIQ8ISb040+q2VScGTAz64IIIAAAggggAACCCCAAAII&#10;IIAAAqUjsPKrb2Jd27hj1v4tBTLagu1YgfjQjQQCih0nWwK87Nxns68p6Z4QndKaGdApiShQWwTe&#10;f//92jJUxokAAggggAACCCCAAALJBQ444AB4EEAgmkDxz4D2T9pNfxpvnmZAp9+xaAc1+l6F38Po&#10;YyvePRPmbg4TTXbvGKa8m4gAdPGeMPQ8ywIKQPfp0yfLlVIdAggggAACCCCAAAIIFJXAhAkTCEAX&#10;1RGjs4UlkJMAdDxrcMU42/b63217tzMPEmRAdiKef4r1+l2byX8a75Zp5svpnKBCX1rqZif1i704&#10;3p2o2lVPsl5VdMydUSTeq3nOvh2ee/ii9DvmP8b+rlYN0N2xWKzroOpJSCqD4zFlGnF60tHJVV25&#10;sX1VYm470jnDznrrxYoexAtX64372VjMdXSc9CAJR7rgk4GXzz7GnWK7QizRIXZhVutw1QmQZC/b&#10;yoIkJ09hvW7y3RtPDDpkNJkAdL6PE+2VpAAB6JI8rAwKAQQQQAABBBBAAIG0BAhAp8VFYQQ8AlkP&#10;QMfjmFVxzwQPv6kKScfDss0rg6SJp98GVxiLhZoBnaKS6jOgPYUTNeEopuqY/1xLMMB4Je5oezxA&#10;7I3ax343aPnsXU6rus1jvMMn9Zs9o01FtLpSctc3z/qwY2Ww2KncpR2LOZXHXLeL9BVIdAh8Aegw&#10;mN4Op+SKt7KbPj+I7VuZzttHUbtfvelm0vDPmw4ZtjbM5ICu3acbo0cAAQQQQAABBBBAAAEEEEAA&#10;AQQKU2DyO/FwatWs24MuOv13bWf//cWVpr8HXXT4SfMmPzTZPJrz0IgVJ13umaJbfWCpKgzFkE4l&#10;iuS6A+hJ60+nzsBKFKw/7eetbJH2w590iIZUisWfmP2nb/atij5XlK2KPmtDu5MOk/NFTny5qraD&#10;Tu3VtUpbpVT5+e56qh+OUJaaxh58iBN3ONReK1zR53hv71L/Z49aEK5jpV7KhI9DBpHd0Wp3Pujw&#10;SASgw1tREgEEEEAAAQQQQAABBBBAAAEEEEAgTwKj358d67evK5yqdpse2rfZtPfmzK3oQvsLBjV7&#10;8a53RjtTYt96sd/hvrhqta6GqDD10MJXEp9HHHMH0JPVHr7O5P1b+a//zu46aJ/qKTKcwKuIXGLa&#10;0ux3p7b31dPsmP2aujY27dBGjzoe0cu1rVX7Y9rGZny7MnkfmnZMUcC7a7iBezscbq/YSQdUH6bT&#10;/xWvTgrof+qjX0olIkSfzfAjxKAJQJfSmcNYEEAAAQQQQAABBBBAAAEEEEAAgdIQmPPmeF8MUZNz&#10;d2kem7diTuUQzVzdv//tnb9rrnSCuKqbIlSFqexCVzL5nXj02T0fOVndoesM6tzK2fNiu+3S1F/E&#10;IxaLNe9QNUXaFvdubN+mWaxts/apOJznlcHjrIfj/5TqOswOtkzIgXv6FnKvZh0TDDOt7lHYEUg4&#10;VzqtCdSqhAA0JxMCCCCAAAIIIIAAAggggAACCCCAQCEKvHiXiWy6/tkbElb0t+nPL+kVGz87Nuiw&#10;6nOlEw8nRIWpHUJUMvsi9dM7fTuo5hB1pu5YfksoxXP8uLy/6+dPnh//pwQpaXch2sCj7ZV259gh&#10;LpBwrnTICdSGkAA0pxICCCCAAAIIIIAAAggggAACCCCAQCEKnHS5iWx6/lVL9Dz6ucmaqzttxMdK&#10;xJFyCVNhNirp+DdlHB7/1sBqyZeDKs5Kx1L2PIsFRv/tmT+1Odw5NBe1z6TaaAOPtlcm/WTfTAQI&#10;QGeix74IIIAAAggggAACCCCAAAIIIIAAArkQCJdQ2LkfXcff3Ba/ad7f5gT2I1yFKYYSupJWez99&#10;ecdpI54JEYMOXWdQ35JWMvfb5WGTaaRxGFd+9Y0/QYqTBiSdJdrAo+2VTr8om20BAtDZFqU+BBBA&#10;AAEEEEAAAQQQQAABBBBAAIFMBeL3G0wxr3nOsLtmn3S5JkQ7iTg043jY5IBWw1SYstPpVNLrkM9D&#10;xaDTqTNpB5NVMuehEStOOmPvdilHln4Bzw0J57744YvpVRJt4NH2Sq9nlM6uAAHo7HpSGwIIIIAA&#10;AggggAACCCCAAAIIIIBAFgTMDQYvOusdV24NJ++wjTKP/ttbL7btdUGveFut9v5Nv9iL//1kbkXL&#10;TTu0iU17b07lQ2drygrDdDq9Snod8r9BCqM/44qM565jp/2tn7ie/dcCO445w85668V+hw83RNlc&#10;TBT4bdvW3BefPf695idVywGdYKSeLqSHWblztL2yOXrqSlOAAHSaYBRHAAEEEEAAAQQQQAABBBBA&#10;AAEEEMiHQNOf33b+/wYtv6jqJoTPzD7jfBNOVcTzovHNfndJ1dzegy46/KR5k4+vTMRx0EWn/y42&#10;+XhnXxuTDaow9IDSq6TdSacpBu3cNC/nHYsddNH5n1/e/E+X23s2vhVTEu3McjQnY4mPK2bbGhI7&#10;7PPb9ulYvXSiQ+CpLz3Myp2j7RX6CFMw2wJlW7ZsyXad1IdAUQq8//77ffr0Kcqu02kEEEAAAQQQ&#10;QAABBBDIksCECRMOOOCALFVGNQjUOoGpU6d269at1g2bASOAQKAAM6A5QRBAAAEEEEAAAQQQQAAB&#10;BBBAAAEEEEAAAQRyIkAAOiesVIoAAggggAACCCCAAAIIIIAAAggggAACCCBAAJpzAAEEEEAAAQQQ&#10;QAABBBBAAAEEEEAAAQQQQCAnAgSgc8JKpQgggAACCCCAAAIIIIAAAggggAACCCCAAAIEoDkHEEAA&#10;AQQQQAABBBBAAAEEEEAAAQQQQAABBHIiQAA6J6xUigACCCCAAAIIIIAAAggggAACCCCAAAIIIEAA&#10;mnMAAQQQQAABBBBAAAEEEEAAAQQQQAABBBBAICcCBKBzwkqlCCCAAAIIIIAAAggggAACCCCAAAII&#10;IIAAAgSgOQcQQAABBBBAAAEEEEAAAQQQQAABBBBAAAEEciJAADonrFSKAAIIIIAAAggggAACCCCA&#10;AAIIIIAAAgggQACacwABBBBAAAEEEEAAAQQQQAABBBBAAAEEEEAgJwIEoHPCSqUIIIAAAggggAAC&#10;CCCAAAIIIIAAAggggAACBKA5BxBAAAEEEEAAAQQQQAABBBBAAAEEEEAAAQRyIkAAOiesVIoAAggg&#10;gAACCCCAAAIIIIAAAggggAACCCBAAJpzAAEEEEAAAQQQQAABBBBAAAEEEEAAAQQQQCAnAgSgc8JK&#10;pQgggAACCCCAAAIIIIAAAggggAACCCCAAAIEoDkHEEAAAQQQQAABBBBAAAEEEEAAAQQKV2Ds2LFX&#10;xBet5K2Xa9Zt7P3zR/c862H9O/OaF/LWLg0hUHoCBKBL75gyIgQQQAABBBBAAAEEEEAAAQQQQKB0&#10;BD788EMzmMmTJ+dtVG9M/PqnR+/xv7sH6l+PTi2nfrU0b03TEAIlJkAAusQOKMNBAAEEEEAAAQQQ&#10;QAABBBBAAAEESkfg22+/nT9/fv369evUqWPW8zO2F8fMHLB3G9PWIfu1e+qtaflpl1YQKD0BAtCl&#10;d0wZEQIIIIAAAggggAACCCCAAAIIIFAiAh999JFG0qlTp9atW2vFzobO6fDmLPi+bllZs+0arlm7&#10;ccuW8lY7bPP1tytXr9mQ00apHIFSFSAAXapHlnEhgAACCCCAAAIIIIAAAggggAACxS2wZcsWE4De&#10;a6+9evbsaQLQmzdvzvWonhk1/bD926uVL75aMnfR91oZsG/bF0bPyHW71I9ASQoQgC7Jw8qgEEAA&#10;AQQQQAABBBBAAAEEEEAAgaIXmDZt2g8//KD8G927d997772VhWPNmjVTpkzJ6cA2btoyavLc/bq1&#10;UivjPp3//uffaqXfnq2fe/fLnLZL5QiUqgAB6FI9sowLAQQQQAABBBBAAAEEEEAAAQQQKG4Bk3Bj&#10;t912a9y4cZMmTZSIQw9znYVjzMfz9t5tx/r16qxdv2nuwpUff7lIWTgaN6rfZsftJk5ZUNyg9B6B&#10;mhAgAF0T6rSJAAIIIIAAAggggAACCCCAAAIIIBAoYCc79+jRwxTcZ5999NNMi84d3nPvzDh0v3aq&#10;f/K0hcf27dh2p+1mzV+hh4fv1/6Zt6fnrl1qRqBUBeped911pTo2xoVAWgK6l26bNhX3t01rRwoj&#10;gAACCCCAAAIIIIBAyQjMnz9/l112KZnhMBAE8iywdOnSHXbYIVuNfvDBB4o1K//GGWecUbduXVXb&#10;vHnzcePGKQf0tttu266dEyPO+rJ4+Y+PvfrFOcfuqZqfemPaRWfs226nbd+Y+PU+u+/Uolnjh178&#10;9Jg+uzZuWD/r7VIhAiUswAzoEj64DA0BBBBAAAEEEEAAAQQQQAABBBAoVoHJkyer6126dGnQoIEZ&#10;Q8OGDfVQK4pN52hUz707w9x+cNXq9eM+/eagX/3nnBv+9/akOcrCUadO2SE92z7/LrcizJE91Zas&#10;QFke7hxasngMrLQEJk6c2KdPn9IaE6NBAAEEEEAAAQQQQACB9AQmTJjQu3fv9PahNAIIVApownLX&#10;rl2z4vHdd9/deeedAVVdfPHFbdu2zUpbthJFmU+84pmbf3Vws+0aJqx5wdIfrn9g7Kv3DFQwOrtN&#10;UxsCJSzADOgSPrgMDQEEEEAAAQQQQAABBBBAAAEEEChKATP9OWBJWSDCsCdPX7Rj862TRZ9VYasd&#10;tmm6TcMxn3wToXJ2QaDWCjADutYeegbuFWAGNOcEAggggAACCCCAAAIIMAOacwCBTASyNQN6y5Yt&#10;w4cP150Gd9111wsvvNDTpb///e9z5sxp3LjxsGHDlCE6kw579r3yb+/uvfuOffdqvWbtxnNueGn9&#10;hk22wE7bb/3g1cdq4vObH3z90bRFfx96ZBbbpSoESluAGdClfXwZHQIIIIAAAggggAACCCCAAAII&#10;IFBkAjNnzlT0WZ3eZ599/F3fe++9tXHNmjVTp07N4sC+X73+/S++3a9bK9X54ZeLDu7Z5rMnfmH/&#10;td95uy/nLdNT/fZs/cHUhd8udrrHggACYQQIQIdRogwCCCCAAAIIIIAAAggggAACCCCAQJ4E9B1l&#10;tVSnTp0999zT32SPHj30lLabYtla/jduVr8eberXc2p+d/Lc4w7s5K753OP3HDVprrY0blS/X4/W&#10;z4z6MlvtUg8CJS9AALrkDzEDRAABBBBAAAEEEEAAAQQQQAABBIpGQFObp0+fru527NixSZMm/n5r&#10;42677abts2fP/v7777M1sOfenXFIr3aqbdXq9TO+Wd5vr9bumvVw7sLv1653knIcum+78Z/Nz1a7&#10;1INAyQuQA7rkDzEDDCtADuiwUpRDAAEEEEAAAQQQQKB0BcgBXbrHlpHlQyBbOaDz0VdfG394eJyd&#10;13z6obtfd/6BniJ6VmW0sUnjrR697rjObZvXSD9pFIGiEyAAXXSHjA7nSoAAdK5kqRcBBBBAAAEE&#10;EEAAgeIRIABdPMeKnhaiQOQA9JAhQ7IynjvuuCNyPQSgI9OxIwLBAgSgOUMQqBAgAM2pgAACCCCA&#10;AAIIIIAAAgSgOQcQyEQgkwD0XXfdlUnT2vfyyy/PJAB92pXPH9ev03ZNGmzcvOW+Zz58629nmXzQ&#10;dhl0zQunHtqlbp06S1asGTV5ztO3nJxhh9kdgVoiQA7oWnKgGSYCCCCAAAIIIIAAAggggAACCCCA&#10;QFKB847bc9HSH7ZpvFXzbRr27t7q4xnfuYt+OH1R9w4tmjZpqAILlvxwbN+OUCKAQEgBAtAhoSiG&#10;AAIIIIAAAggggAACCCCAAAIIIFCyAofv3z5WVtZ0mwbNt214cM+2cxasdA/1i9lL+vVorac0Rbpu&#10;nbITB3QqWQgGhkC2BQhAZ1uU+hBAAAEEEEAAAQQQQAABBBBAAAEEik2gUYN6R/Zu33Crei2aNe7S&#10;fvtGDeq/OGam/bdj86077tJMTzWoX+eoPh2ab9uo2MZHfxGoMQFyQNcYPQ0XmgA5oAvtiNAfBBBA&#10;AAEEEEAAAQTyL0AO6Pyb02IpCWSSAzorDpnkgFYH1q3ftGzV2m23bhDQme9Xr9c86MYN62elw1SC&#10;QG0QIABdG44yYwwlQAA6FBOFEEAAAQQQQAABBBAoaQEC0CV9eBlczgUiB6Bz3jMaQACBmhMgBUfN&#10;2dMyAggggAACCCCAAAIIIIAAAggggAACCCBQ0gIEoEv68DI4BBBAAAEEEEAAAQQQQAABBBBAAAEE&#10;EECg5gQIQNecPS0jgAACCCCAAAIIIIAAAggggAACCCCAAAIlLUAAuqQPL4NDAAEEEEAAAQQQQAAB&#10;BBBAAAEEEEAAAQRqToAAdM3Z0zICCCCAAAIIIIAAAggggAACCCCAAAIIIFDSAgSgS/rwMjgEEEAA&#10;AQQQQAABBBBAAAEEEEAAAQQQQKDmBAhA15w9LSOAAAIIIIAAAggggAACCCCAAAIIIIAAAiUtQAC6&#10;pA8vg0MAAQQQQAABBBBAAAEEEEAAAQQQQAABBGpOgAB0zdnTMgIIIIAAAggggAACCCCAAAIIIIBA&#10;AQvMnz9/7ty5BdxBuoZAEQgQgC6Cg0QXEUAAAQQQQAABBBBAAAEEEEAAAQTyLLB06dLly5f/8MMP&#10;ixcvznPTNIdAKQkQgC6lo8lYEEAAAQQQQAABBBBAAAEEEEAAAQSyILBmzZp58+Z16tSpc+fO33zz&#10;zerVq7NQKVUgUCsFCEDXysPOoBFAAAEEEEAAAQQQQAABBBBAAAEEkghs3rx55syZ7dq1a9y4cYMG&#10;DRSG1sNNmzYBhgACEQQIQEdAYxcEEEAAAQQQQAABBBBAAAEEEEAAgZIVmD17dtOmTbfffnszwu22&#10;265FixaKQZeXl5fsmBkYAjkTIACdM1oqRgABBBBAAAEEEEAAAQQQQAABBBAoNoEFCxZosnPbtm3d&#10;Hd9ll13Kysq+/fbbYhsN/UWg5gUIQNf8MaAHCCCAAAIIIIAAAggggAACCCCAAAKFILBq1arvvvtO&#10;eZ8Vbnb3Rw+ViEO3JVy5cmUh9JM+IFBEAgSgi+hg0VUEEEAAAQQQQAABBBBAAAEEEEAAgVwJbNiw&#10;Qck3FGiuX7++v4169erpqa+++mrdunW56gH1IlCKAmXKql6K42JMCKQtMHHixD59+qS9GzsggAAC&#10;CCCAAAIIIIBACQlMmDChd+/eJTQghoJAXgWmTZvWtWvXME3qPXiYYnkus8022zRr1mznnXcOaHfJ&#10;kiWaIv3jjz/muW80h0ChCYT/dUkAutCOHf2pMQEC0DVGT8MIIIAAAggggAACCBSMAAHogjkUdKQo&#10;BcIHoItyeHQaAQQiCZCCIxIbOyGAAAIIIIAAAggggAACCCCAAAIIIIAAAgikEiAAnUqI5xFAAAEE&#10;EEAAAQQQQAABBBBAAAEEEEAAAQQiCRCAjsTGTggggAACCCCAAAIIIIAAAggggAACCCCAAAKpBAhA&#10;pxLieQQQQAABBBBAAAEEEEAAAQQQQAABBBBAAIFIAgSgI7GxEwIIIIAAAggggAACCCCAAAIIIIAA&#10;AggggEAqAQLQqYR4HgEEEEAAAQQQQAABBBBAAAEEEEAAAQQQQCCSAAHoSGzshAACCCCAAAIIIIAA&#10;AggggAACCCCAAAIIIJBKgAB0KiGeRwABBBBAAAEEEEAAAQQQQAABBBBAAAEEEIgkQAA6Ehs7IYAA&#10;AggggAACCCCAAAIIIIAAAgjkQOCW2+7IQa1UiQACNSZQtnnz5hprnIYRKCSBiRMn9unTp5B6RF8Q&#10;QAABBBBAAAEEEEAg3wITJkzo3bt3vlulPQRKRWDatGldu3bNcDQmAH3174ekrGfs2LHDhw+3xV5/&#10;/XWz/uCDDz777LNm/bTTThs8ePBRRx3VokWLxx9/3Gz83e9+N2XKlL/97W+dO3fWQ1vPsGHD+vfv&#10;f/bZZy9ZssTduvbVQ//G66+//qKLLrIl1dYhhxxitpiqtHLzzTePGTPGPkw5KAogUHoCzIAuvWPK&#10;iBBAAAEEEEAAAQQQQAABBBBAAIEiFhh21e9TzoM2UePu3bsr7qxlwIABZsAK+Cr6rKCz2R5GQXFz&#10;U0yRYv1UnFo7Kpqsdf3UurYk3Gj2sn1Qo7a5Bx54IEzTlEGgNggQgK4NR5kxIoAAAggggAACCCCA&#10;AAIIIIAAAsUkkDIGvXjxYo2nS5cuZlTXXHONfioqrSCygtEmfKzFHRRONn7tojnOWmwkOnMpTZe2&#10;s7Azr40aEChqAQLQRX346DwCCCCAAAIIIIAAAggggAACCCBQmgLBMeiWLVtq2AryKuGGHb+JINvZ&#10;0GFcZs6cqWCxdtGiFYWww+wVXEZzorW4O5Z5ndSAQPEKEIAu3mNHzxFAAAEEEEAAAQQQQAABBBBA&#10;AIGSFRh+620BmaCVYdlMc1YMWimezXRjT5pmN42eUjGzKAG0feqdd97RulJXm+zVESZBqzZTrTt4&#10;fcopp6g2YtAle3YysHQECECno0VZBBBAAAEEEEAAAQQQQAABBBBAAIHcCwRHn037JtGzCUMr1Bs8&#10;eVkZNkxWaC2anmxHMH36dK0rnbS5n6FJA53WYnNAm7sOmkXrmlJNFo60JClcqgIEoEv1yDIuBBBA&#10;AAEEEEAAAQQQQAABBBBAoCgFwkSf7cAUhjYxaGWFNimhw89iVv4NzV+2EWStaKK0NmZFbeDAgaon&#10;QkQ7K61TCQKFI0AAunCOBT1BAAEEEEAAAQQQQAABBBBAAAEEEIgFZN6wOu4pzybIu9deeykSrZnO&#10;mndsZ0MHJ8Ew+TfsnQzNitmY+dK5c2d7L8TMa6MGBIpXgAB08R47eo4AAggggAACCCCAAAIIIIAA&#10;AgiUmkCY6LMZs5JmmOTLmrY8bNgwBXy18fHHH9dEZvtUsI6JXJvsz3Yl3TnLNgf0zTff7GlOs7NL&#10;7fAwHgTSFyjbvHlz+nuxBwIlKDBx4sQ+ffqU4MAYEgIIIIAAAggggAACCIQWmDBhQu/evUMXpyAC&#10;CFQTUO4LG8yFBgEEEDACzIDmTEAAAQQQQAABBBBAAAEEEEAAAQQQQAABBBDIiQAB6JywUikCCCCA&#10;AAIIIIAAAggggAACCCCAAAIIIIAAAWjOAQQQQAABBBBAAAEEEEAAAQQQQAABBBBAAIGcCBCAzgkr&#10;lSKAAAIIIIAAAggggAACCCCAAAIIIIAAAggQgOYcQAABBBBAAAEEEEAAAQQQQAABBBBAAAEEEMiJ&#10;QN3rrrsuJxVTKQLFJvDtt9+2adOm2HpNfxFAAAEEEEAAAQQQQCCbAvPnz99ll12yWSN1IVCbBJYu&#10;XbrDDjvUphEzVgQQSC3ADOjURpRAAAEEEEAAAQQQQAABBBBAAAEEEEAAAQQQiCBAADoCGrsggAAC&#10;CCCAAAIIIIAAAggggAACCCCAAAIIpBYgAJ3aiBIIIIAAAggggAACCCCAAAIIIIAAAggggAACEQQI&#10;QEdAYxcEEEAAAQQQQAABBBBAAAEEEEAAAQQQQACB1AIEoFMbUQIBBBBAAAEEEEAAAQQQQAABBBBA&#10;AAEEEEAgggAB6Aho7IIAAggggAACCCCAAAIIIIAAAggggAACCCCQWoAAdGojSiCAAAIIIIAAAggg&#10;gAACCCCAAAIIIIAAAghEECAAHQGNXRBAAAEEEEAAAQQQQAABBBBAAAEEEEAAAQRSCxCATm1ECQQQ&#10;QAABBBBAAAEEEEAAAQQQQAABBBBAAIEIAgSgI6CxCwIIIIAAAggggAACCCCAAAIIIIBATgRuvf3O&#10;nNRLpQggUEMCZZs2baqhpmkWgcIS+OCDD/r06VNYfaI3CCCAAAIIIIAAAgggkF+BCRMm7L///vlt&#10;k9YQKB2B6dOnd+nSJcPxmAD0VUOvSFnP2LFjb775ZlvstddemzVr1kUXXWS3tGjR4rHHHtPDc845&#10;Z8mSJf4Cp5122gUXXGDKH3300Z4dPbWZwipmq1V5U8a9xd/WNddc079/fxW+5ZZbxowZYx8mbDTl&#10;qCmAQNEJMAO66A4ZHUYAAQQQQAABBBBAAAEEEEAAAQRKWWDYVb9POQ/aRJ+7deumsLKWAQMGWBGz&#10;UcFiBZ0V8/VL2b1M9PnZZ59VWFk1mKq0dO3a1VObqTAa+oMPPujfMbjRaA2xFwKFKUAAujCPC71C&#10;AAEEEEAAAQQQQAABBBBAAAEEaq9Ayhj04sWLpWMjxVdffbUHq0ePHtqydOnSlIgPPfSQpjC7a/DX&#10;lrKSgAKKgyvc7CmQ60Yz6TD7IpBdAQLQ2fWkNgQQQAABBBBAAAEEEEAAAQQQQACBLAgEx6Bbtmyp&#10;NhTYVSQ3YWOffvqpO0KdrEMmNOyeQJ2Frruq0GxrLZ5O5rrR7A6B2hDIUIAAdIaA7I4AAggggAAC&#10;CCCAAAIIIIAAAgggkH2B4bfeFpAJWlmVlZTZxKCVQMM9xXjq1KnaopivwsoJ82aYAlqUx2P58uWq&#10;pHnz5vqpXcx285QZkrtwtEGecsoppnK7e8pGozXEXggUpgAB6MI8LvQKAQQQQAABBBBAAAEEEEAA&#10;AQQQqL0CwdFn46LgslIzmzC0wrs2ZGxTPCfLpGELKIptQs8mImwq9MyGdhf2H49OnTqlPEhqRXW6&#10;Q+QpG01ZJwUQKCIBAtBFdLDoKgIIIIAAAggggAACCCCAAAIIIFD6AmGiz1ZBUWMTgzZZodNdTKro&#10;adOmpbujLa/80Z59/VsGDhyoMmPGjDElM280cm/ZEYH8CxCAzr85LSKAAAIIIIAAAggggAACCCCA&#10;AAIIJBUIyLxh93FPeTaBXRPVTXfRFGZNT1aejWS5pFNWqN11m0Ez/1o/te7PKK1WTJTcLJk3mrJX&#10;FECgcAQIQBfOsaAnCCCAAAIIIIAAAggggAACCCCAQG0XCBN9NkY333yzydesmO8111wTJhuG2dGm&#10;db7lllv0UJk6NI3a5JLWonC20m4ob0bCwtqo5kxJE7PWvoo4m87opwLNCRNPezYGN1rbTwLGX1oC&#10;ZZs2bSqtETEaBCIKfPDBB3369Im4M7shgAACCCCAAAIIIIBASQhMmDBh//33L4mhMAgEakBg+vTp&#10;Xbp0qYGGaRIBBApYgBnQBXxw6BoCCCCAAAIIIIAAAggggAACCCCAAAIIIFDMAgSgi/no0XcEEEAA&#10;AQQQQAABBBBAAAEEEEAAAQQQQKCABQhAF/DBoWsIIIAAAggggAACCCCAAAIIIIAAAggggEAxCxCA&#10;LuajR98RQAABBBBAAAEEEEAAAQQQQAABBBBAAIECFiAAXcAHh64hgAACCCCAAAIIIIAAAggggAAC&#10;CCCAAALFLEAAupiPHn1HAAEEEEAAAQQQQAABBBBAAAEEEEAAAQQKWIAAdAEfHLqGAAIIIIAAAggg&#10;gAACCCCAAAIIIIAAAggUswAB6GI+evQdAQQQQAABBBBAAAEEEEAAAQQQQAABBBAoYAEC0AV8cOga&#10;AggggAACCCCAAAIIIIAAAggggAACCCBQzAIEoIv56NF3BBBAAAEEEEAAAQQQQAABBBBAAAEEEECg&#10;gAUIQBfwwaFrCCCAAAIIIIAAAggggAACCCCAAAIIIIBAMQsQgC7mo0ffEUAAAQQQQAABBBBAAAEE&#10;EEAAAQQQQACBAhYgAF3AB4euIYAAAggggAACCCCAAAIIIIAAAggggAACxSxAALqYjx59R6D4BcaN&#10;G1fmW26//fbiHxkjQAABBBBAAAEEEEAAAQQQQAABBBCIEYDmJEAAgRoTGDFiRP/+/W3zTz75ZHl5&#10;eceOHWusQzSMAAIIIIAAAggggAACCCCAAAIIIJBVAQLQWeWkMgQQSEdg2LBh6RSnLAIIIIAAAggg&#10;gAACCCCAQOkL3Hr7naU/SEaIQG0SKNu0aVNtGi9jRSCpwAcffNCnTx+A8img3Bvu5jQDetCgQZ06&#10;dRo8ePDQoUPz2RPaQgABBBBAAAEEEEDACEyYMGH//fdHAwEEoglMnz69S5cu0fa1e5kA9FVDr0hZ&#10;z9FHH92iRYvHHnvMlJw1a9ZFF11k9zrttNMOOeQQbXGXOeecc5YsWfLaa6+ZYg899NCzzz5r1lX+&#10;ggsu8NT5u9/9burUqX/7299uvPFG7ejukqq9/vrrE7Zoiw0YMGDgwIHuMv4t/nZNo6pf9fgbteNN&#10;6UMBBApEgBnQBXIg6AYCtVGAbBu18agzZgQQQAABBBBAAAEEEEAglcCwq34feR50t27dFF/Womhy&#10;cDu33HKLos8qZsoHF1bYV2UULDahaq3bQLC/Rbvl6quvNtUGbPH0U10y0WfVH9BoKkKeR6CABAhA&#10;F9DBoCsI1DYBzXSubUNmvAgggAACCCCAAAIIIIAAAmEEMolBh6l/7NixY8aM0XxkE1PWkjJgHaba&#10;zMtoUrYq0dzqzKuiBgQKRIAAdIEcCLqBQG0UUJ4Npd2ojSNnzAgggAACCCCAAAIIIIAAAqkEchqD&#10;VrYQtd+/f/9Uvcjr85qUrfYUE1d2yrw2TGMI5FKAAHQudakbAQRSCSjpc3l8SVWQ5xFAAAEEEEAA&#10;AQQQQAABBGqXwPBbbwuTCdqDovwVyuOsRXOcA7w8uZXdJfWUqUGLakuJ7m/RbrEJpgO22H6qXU3K&#10;VnMFMhc75cApgEBIAQLQIaEohgACCCCAAAIIIIAAAggggAACCCCQJ4Fo0Wd1zmZb1uzmaPOIlX/Z&#10;ZIXWotpSDtjdoilst9j8HgFb7CxstWvK6yaEKRulAAJFJEAAuogOFl1FAAEEEEAAAQQQQAABBBBA&#10;AAEESl8gcvTZT6Oormej2bL77rvrp0nEUTiL5j6re5oubTJBsyBQGgIEoEvjODIKBBBAAAEEEEAA&#10;AQQQQAABBBBAoEQEImTeSDZy3WZQqS1Mmgv91Lq2aF1zjRXqVYoMmwGjQGK+gwcPVvfUsVmzZpXI&#10;4WQYtV6AAHStPwUAQAABBBBAAAEEEEAAAQQQQAABBApGIK3os83XbMPHNtuyuaGf5hQr4nzzzTcr&#10;obN+Ku5sMyw/9thjyoxhntISGcDTYsh6ku2ljBwmRH7RRRcRgw6JSbECFyjbtGlTgXeR7iGQH4EP&#10;PvigT58++WmLVvwCZWVlTz75pO5JqBRd+rx36NChKCGAAAIIIIAAAgggkH+BCRMm7L///vlvlxYR&#10;KA0BZbTo0qVLaYyFUSCAQLYEmAGdLUnqQQABBBBAAAEEEEAAAQQQQAABBBBAAAEEEKgmQACaEwIB&#10;BApCoLy8XNOf1RV9w4jpzwVxSOgEAggggAACCCCAAAIIIIAAAgggkLEAAeiMCakAAQQQQAABBBBA&#10;AAEEEEAAAQQQQAABBBBAIJEAAWjOCwQQQAABBBBAAAEEEEAAAQQQQAABBBBAAIGcCBCAzgkrlSKA&#10;AAIIIIAAAggggAACCCCAAAIIIIAAAggQgOYcQAABBBBAAAEEEEAAAQQQQAABBBBAAAEEEMiJAAHo&#10;nLBSKQIIIIAAAggggAACCCCAAAIIIIAAAggggAABaM4BBBBAAAEEEEAAAQQQQAABBBBAAAEEEEAA&#10;gZwIEIDOCSuVIoAAAggggAACCCCAAAIIIIAAAggggAACCBCA5hxAAAEEEEAAAQQQQAABBBBAAAEE&#10;EEAAAQQQyIkAAeicsFIpAggggAACCCCAAAIIIIAAAggggAACCCCAQN1rr70WBQQQkMCCBQvatGkD&#10;BQIIIIAAAggggAACCNRmgfnz57dq1ao2CzB2BDIRWLZs2fbbb59JDeyLAAKlJ8AM6NI7powIAQQQ&#10;QAABBBBAAAEEEEAAAQQQQAABBBAoCAEC0AVxGOgEAggggAACCCCAAAIIIIAAAggggAACCCBQegIE&#10;oEvvmDIiBBBAAAEEEEAAAQQQQAABBBBAAAEEEECgIAQIQBfEYaATCCCAAAIIIIAAAggggAACCCCA&#10;AAIS+OMdd+GAAAKlJEAAupSOJmNBAAEEEEAAAQQQQAABBBBAAAEEil4gTAz68ssvP+aYY8aOHWtG&#10;q3X7cNasWVpXAbNil4ceekglf/azn2mLNdJGTwE9VBlbwDSkqhLWZou59zK72ErUSXf3tIutyvb/&#10;1ltvNf033XMv2uJvOqCGoj/8DKDkBAhAl9whZUAIIIAAAggggAACCCCAAAIIIIBAMQsMu+r3KWPQ&#10;Xbp00RCnT5+unzaMax4uXLhQP00BLd26dXs1vlxwwQUeFYV9n3vuOW03BcKYBdRmdleFU6dObdGi&#10;xb///W+zxfRKy7hx4zxNmJi4e9Fe6smpp56qjfqpdVtPwqb9NYQZBWUQyKcAAeh8atMWAggggAAC&#10;CCCAAAIIIIAAAggggEBqgZQxaBNfXrp0qX6aCK9ivmbF/LQB6GSNKWw9ZsyYAQMGmGivFn+EOnVH&#10;fSVMRPi6666zz6gh9U3LtGnTPMWXLFmigHWEVuwumdeQSevsi0AYAQLQYZQogwACCCCAAAIIIIAA&#10;AggggAACCCCQV4HgGHT//v3VGxPSVcTZRHg19dg81E9TIGAxxQ488MAsjkpTqlWbItqdOnUy1SpX&#10;hmLE6owWrdjJ2npKM5q1ZDKFOfMasjh2qkIgmQABaM4NBBBAAAEEEEAAAQQQQAABBBBAAIGCExh+&#10;621XDrk8oFsKvyqkqwKKO3ft2tVMeVaEVxv1lN1Rz3pSMJunzOzphItqsFmYTVA7ZW0qoL00pVor&#10;7pnU77zzjraob+6cIba2k08+WeshY9AJB5JWDQV3jOlQ7RAgAF07jjOjRAABBBBAAAEEEEAAAQQQ&#10;QAABBIpHIGX02UR1bfR29913txFeBYLd+Tds6uSUc6ItjyZTm6zQWtyxbBUIqE17mWweugmhrcrM&#10;s74lvmjFPQNaD9Ul5QAJmYUjYdNp1VA8x5+elpQAAeiSOpwMBgEEEEAAAQQQQAABBBBAAAEEECh2&#10;gTDRZxuANiHdvfbay8SXzcOUCaBVRjFr/bR3CMwKmuY+m0wgZlKz8m9o3QaOzZRtbXS3dcYZZ+ih&#10;mTodbcm8hmjtshcCIQUIQIeEohgCCCCAAAIIIIAAAggggAACCCCAQD4EgjNv2B6YiLNCuor5mpzL&#10;NilHmMnOmq2sHTX72M5KDpkKI5jA5N9QtQo02/wbZhcTFjcb7aKe27sgRsPNvIZo7bIXAiEFCECH&#10;hKIYAggggAACCCCAAAIIIIAAAggggEDOBUJGn00/TH4MJYA2D02E15M0w6ZONncIdC///ve/VVjJ&#10;MUzG5zBjC6jN7G5yYmjl4osvThiA9mThUEl3zuiAPgQ0HbKGMAOkDAJZFyjbuHFj1iulQgSKUWDS&#10;pEl9+vQpxp7TZwQQQAABBBBAAAEEEMiWwIQJE/bbb79s1UY9CNQ2gS+//NLktWBBAAEErAAzoDkZ&#10;EECgJgXGjRtX5ltuv/32muwTbSOAAAIIIIAAAggggAACCCCAAAIIZEmAAHSWIKkGAQTSFxgxYoQ7&#10;LdeTTz5ZXl7esWPH9GtiDwQQQAABBBBAAAEEEEAAAQQQQACBQhQgAF2IR4U+IVBLBIYNG1ZLRsow&#10;EUAAAQQQQAABBBBAAAEEEEAAgdopQAC6dh53Ro1AQQjMnj27IPpBJxBAAAEEEEAAAQQQQAABBBBA&#10;AAEEciNAADo3rtSKAAIhBMi2EQKJIggggAACCCCAAAIIIIAAAggggEARCxCALuKDR9cRKHaBwYMH&#10;F/sQ6D8CCCCAAAIIIIAAAggggAACCCCAQIAAAWhODwQQqDGBoUOH6saDNdY8DSOAAAIIIIAAAggg&#10;gAACCCCAAAII5FiAAHSOgakeAQQCBQYNGlQeX3BCAAEEEEAAAQQQQAABBBBAAAEEECg9AQLQpXdM&#10;GRECCCCAAAIIIIAAAggggAACCCCAAAIIIFAQAgSgC+Iw0AkEEEAAAQQQQAABBBBAAAEEEEAAAQQQ&#10;QKD0BAhAl94xZUQIIIAAAggggAACCCCAAAIIIIAAAggggEBBCBCALojDQCcQQAABBBBAAAEEEEAA&#10;AQQQQAABBBBAAIHSEyAAXXrHlBEhgAACCCCAAAIIIIAAAggggAACCCCAAAIFIUAAuiAOA51AAAEE&#10;EEAAAQQQQAABBBBAAAEEEEAAAQRKT4AAdOkdU0aEQFEKlJeXDxo0SF2fNWvW0KFDi3IMdBoBBBBA&#10;AAEEEEAAAQQQQAABBBBAoLoAAWjOCAQQQAABBBBAAAEEEEAAAQQQQACBQhH44x13FUpX6AcCCGRD&#10;oGzjxo3ZqIc6ECh6gUmTJvXp06foh8EAEEAAAQQQQAABBBBAIAOBCRMm7LfffhlUwK4I1GqBL7/8&#10;cvfdd8+QwASgrxxyecp6jjnmGFvm1VdfNevujXp46qmnXnDBBf6q9O3biy++2G4fMGDAVVddpYcP&#10;PfTQc889Z7a79/VUe/XVV/fv399W0qJFi3//+99mr1tvvXXMmDFaMWW0Mnbs2FtuucVu+dnPfrZk&#10;yRJ3l9y7pxw1BRAoOgFmQBfdIaPDCCCAAAIIIIAAAggggAACCCCAQCkLDLvq92HmQStArLiz4ryy&#10;uPzyqoC14rnarkVhZUWTFRFOhtWtWzdT0kSfVVLlVaGp1rOvrVYlTUDZLgooKxhtHpros3uZPn26&#10;eThu3Dj9VKha9avzWjdDsMHrUj6ojK0WCxCArsUHn6EjgAACCCCAAAIIIIAAAggggAACBSkQJgZt&#10;pjabWcaeOcVmTAorK8SsiLCNDgeMVfOUVVIxa1Ohfmo94b6qUwVsnQpM6+Fnn32mn6pEP80Wu2ij&#10;tmiZNm1aQWLTKQRyK0AAOre+1I4AAggggAACCCCAAAIIIIAAAgggEEEgTAxa1ZqMGV27dk3YRJcu&#10;XbTdRIeDFzNP2Z1CZIcddvDvq7jz1KlTFYPu1KmTqdA0PX78eP3UHGcFmt2dUXkFxxXO1qIVE6Fm&#10;QaBWCRCArlWHm8EigAACCCCAAAIIIIAAAggggAACxSEw/NbbgjNBK1+zUjPrp6ZCmxwa6S4KJasG&#10;LYpiL126VLu7Jy9vv/322rJs2TJTrcLHKqnM0crOcddd1e6UqLnSqkplNMdZ0WdTlVneeecd/VQc&#10;3ITCbTqOdLtKeQSKV4AAdPEeO3qOAAIIIIAAAggggAACCCCAAAIIlKZAyuizhq24sxIo//Wvf1UM&#10;Wnf2C4bQTGQTa9Zis2fYHNDKxWzmO/tTeZgwtBaTA1o/lQDaM5HZzJtWN7T7gQce6O6JiThrF5M2&#10;mhnQpXm+MqpAAQLQnCAIIIAAAggggAACCCCAAAIIIIAAAgUkECb6bLurVBiKI7tvA+geiQn4Kr6s&#10;YuZ+g1ps9gx3STND+csvv7Qbzfpee+3lLmYST7/wwgvujeaOgqYtk0LaLDZfh2k3oJ8FpE9XEMi2&#10;AAHobItSHwIIIIAAAggggAACCCCAAAIIIIBABgLBmTdMxUqaYQK+Jsiricn+sPKtt96qwLQJGadc&#10;FDg2dyw01dp7EnqqNcXUomcuswkuKxeHuyGbf8NsNDFus5EFgdojQAC69hxrRooAAggggAACCCCA&#10;AAIIIIAAAggUukCY6LMZg5JamKTMWv/3v/9tB2aSNWtRNFn5ms305DCLMjsrgmyq1c9kqaVPPvlk&#10;07q7zn79+umh+x6GemiC1CbubFfIwhHmWFCmlATKNm7cWErjYSwIRBaYNGlSnz59Iu/OjggggAAC&#10;CCCAAAIIIFACAhMmTNhvv/1KYCAMAYEaEVDOCk8Etka6QaMIIFBQAsyALqjDQWcQQAABBBBAAAEE&#10;EEAAAQQQQAABBBBAAIHSESAAXTrHkpEggAACCCCAAAIIIIAAAggggAACCCCAAAIFJUAAuqAOB51B&#10;AAEEEEAAAQQQQAABBBBAAAEEEEAAAQRKR4AAdOkcS0aCAAIIIIAAAggggAACCCCAAAIIIIAAAggU&#10;lAAB6II6HHQGAQQQQAABBBBAAAEEEEAAAQQQQAABBBAoHQEC0KVzLBkJAggggAACCCCAAAIIIIAA&#10;AggggAACCCBQUAIEoAvqcNAZBBBAAAEEEEAAAQQQQAABBBBAAAEEEECgdAQIQJfOsWQkCCCAAAII&#10;IIAAAggggAACCCCAAAIIIIBAQQkQgC6ow0FnEEAAAQQQQAABBBBAAAEEEEAAAQQQQACB0hEgAF06&#10;x5KRIIAAAggggAACCCCAAAIIIIAAAggggAACBSVAALqgDgedQQABBBBAAAEEEEAAAQQQQAABBBBA&#10;AAEESkeAAHTpHEtGggACCCCAAAIIIIAAAggggAACCCCAAAIIFJQAAeiCOhx0BgEEEEAAAQQQQAAB&#10;BBBAAAEEEEAAAQQQKB0BAtClcywZCQLFKDBu3Lgy33L77bcX41joMwIIIIAAAggggAACCCCAAAII&#10;IICAR4AANKcEAgjUmMCIESP69+9vm3/yySfLy8s7duxYYx2iYQQQQAABBBBAAAEEEEAAAQQQQACB&#10;rAoQgM4qJ5UhgEA6AsOGDUunOGURQAABBBBAAAEEEEAAAQQQQAABBIpMgAB0kR0wuotAKQnMnj27&#10;lIbDWBBAAAEEEEAAAQQQQAABBBBAAAEEPAIEoDklEECgxgTItlFj9DSMAAIIIIAAAggggAACCCCA&#10;AAII5EWg7rXXXpuXhmgEgUIXWLBgQZs2bQq9l6XVv3Xr1r311lt2TKeffvoee+zxl7/8Zd999+3X&#10;r19pjZXRIIAAAggggAACCBSHwPz581u1alUcfaWXCBSewLJly7bffvvC6xc9QgCBmhRgBnRN6tM2&#10;ArVcYOjQobrxYC1HYPgIIIAAAggggAACCCCAAAIIIIBACQsQgC7hg8vQECgCgUGDBpXHlyLoK11E&#10;AAEEEEAAAQQQQAABBBBAAAEEEEhTgAB0mmAURwABBBBAAAEEEEAAAQQQQAABBBBAAAEEEAgnQAA6&#10;nBOlEEAAAQQQQAABBBBAAAEEEEAAAQQQQAABBNIUIACdJhjFEUAAAQQQQAABBBBAAAEEEEAAAQQQ&#10;QAABBMIJEIAO50QpBBBAAAEEEEAAAQQQQAABBBBAAAEEEEAAgTQFCECnCUZxBBBAAAEEEEAAAQQQ&#10;QAABBBBAAAEEEEAAgXACBKDDOVEKAQQQQAABBBBAAAEEEEAAAQQQQAABBBBAIE0BAtBpglEcAQRy&#10;I1BeXj5o0CDVPWvWrKFDh+amEWpFAAEEEEAAAQQQQAABBBBAAAEEEMirAAHovHLTGAIIIIAAAggg&#10;gAACCCCAAAIIIIAAAgggUHsECEDXnmPNSBFAAAEEEEAAAQQQQAABBBBAAAEEEEAAgbwKEIDOKzeN&#10;IYAAAggggAACCCCAAAIIIIAAAggggAACtUeAAHTtOdaMFAEEEEAAAQQQQAABBBBAAAEEEEAAAQQQ&#10;yKsAAei8ctMYAggggAACCCCAAAIIIIAAAggggAACCCBQewQIQNeeY81IEUAAAQQQQAABBBBAAAEE&#10;EEAAAQQQQACBvAoQgM4rN40hgAACCCCAAAIIIIAAAggggAACCCCAAAK1R4AAdO051owUAQQQQAAB&#10;BBBAAAEEEEAAAQQQQAABBBDIqwAB6Lxy0xgCCCCAAAIIIIAAAggggAACCCCAAAIIIFB7BAhA155j&#10;zUgRQAABBBBAAAEEEEAAAQQQQAABBBBAAIG8ChCAzis3jSGAAAIIIIAAAggggAACCCCAAAIIIIAA&#10;ArVHgAB07TnWjBQBBBBAAAEEEEAAAQQQQAABBBBAAAEEEMirAAHovHLTGAIIIIAAAggggAACCCCA&#10;AAIIIIAAAgggUHsECEDXnmPNSBFAAAEEEEAAAQQQQAABBBBAAAEEEEAAgbwKEIDOKzeNIYAAAggg&#10;gAACCCCAAAIIIIAAAggggAACtUeAAHTtOdaMFAEEEEAAAQQQQAABBBBAAAEEEEAAAQQQyKsAAei8&#10;ctMYAggggAACCCCAAAIIIIAAAggggAACCCBQewQIQNeeY81IEUAAAQQQQAABBBBAAAEEEEAAAQQQ&#10;QACBvAoQgM4rN40hgAACCCCAAAIIIIAAAggggAACCCCAAAK1R4AAdO051owUAQQQQAABBBBAAAEE&#10;EEAAAQQQQAABBBDIqwAB6Lxy0xgCCCCAAAIIIIAAAggggAACCCCAAAIIIFB7BAhA155jzUgRQAAB&#10;BBBAAAEEEEAAAQQQQAABBBBAAIG8ChCAzis3jSGAAAIIIIAAAggggAACCCCAAAIIIIAAArVHgAB0&#10;7TnWjBQBBBBAAAEEEEAAAQQQQAABBBBAAAEEEMirAAHovHLTGAIIeATGjRtX5ltuv/12oBBAAAEE&#10;EEAAAQQQQAABBBBAAAEESkCAAHQJHESGgECxCowYMaJ///62908++WR5eXnHjh2LdTz0GwEEEEAA&#10;AQQQQAABBBBAAAEEEECgugABaM4IBBCoMYFhw4bVWNs0jAACCCCAAAIIIIAAAggggAACCCCQewEC&#10;0Lk3pgUEEEgiMHv2bGwQQAABBBBAAAEEEEAAAQQQQAABBEpYgAB0CR9choZAoQuQbaPQjxD9QwAB&#10;BBBAAAEEEEAAAQQQQAABBDITIACdmR97I4BABgKDBw/OYG92RQABBBBAAAEEEEAAAQQQQAABBBAo&#10;dAEC0IV+hOgfAiUsMHToUN14sIQHyNAQQAABBBBAAAEEEEAAAQQQQACBWi5AALqWnwAMH4EaFhg0&#10;aFB5fKnhftA8AggggAACCCCAAAIIIIAAAggggEAOBAhA5wCVKhFAAAEEEEAAAQQQQAABBBBAAAEE&#10;EEAAAQRiMQLQnAUIIIAAAggggAACCCCAAAIIIIAAAggggAACOREgAJ0TVipFAAEEEEAAAQQQQAAB&#10;BBBAAAEEEEAAAQQQIADNOYAAAggggAACCCCAAAIIIIAAAggggAACCCCQEwEC0DlhpVIEEEAAAQQQ&#10;QAABBBBAAAEEEEAAAQQQQAABAtCcAwgggAACCCCAAAIIIIAAAggggAACCCCAAAI5ESAAnRNWKkUA&#10;gXQFysvLBw0apL1mzZo1dOjQdHenPAIIIIAAAggggAACCCCAAAIIIIBAAQoQgC7Ag0KXEEAAAQQQ&#10;QAABBBBAAAEEEEAAAQQQQACBUhAgAF0KR5ExIIAAAggggAACCCCAAAIIIIAAAggggAACBShAALoA&#10;DwpdQgABBBBAAAEEEEAAAQQQQAABBBBAAAEESkGAAHQpHEXGgAACCCCAAAIIIIAAAggggAACCCCA&#10;AAIIFKAAAegCPCh0CQEEEEAAAQQQQAABBBBAAAEEEEAAAQQQKAUBAtClcBQZAwIIIIAAAggggAAC&#10;CCCAAAIIIIAAAgggUIACBKAL8KDQJQQQQAABBBBAAAEEEEAAAQQQQAABBBBAoBQECECXwlFkDAgg&#10;gAACCCCAAAIIIIAAAggggAACCCCAQAEKEIAuwINClxBAAAEEEEAAAQQQQAABBBBAAAEEEEAAgVIQ&#10;qDts2LBSGAdjQCBjgYULF7Zp0ybjaqgAAQQQQAABBBBAAAEEilhg/vz5O++8cxEPgK4jUKMCy5cv&#10;b968eY12gcYRQKDgBJgBXXCHhA4hgAACCCCAAAIIIIAAAggggAACCCCAAAKlIUAAujSOI6NAAAEE&#10;EEAAAQQQQAABBBBAAAEEEEAAAQQKToAAdMEdEjqEAAIIIIAAAggggAACCCCAAAIIIIAAAgiUhgAB&#10;6NI4jowCAQQQQAABBBBAAAEEEEAAAQQQQAABBBAoOAEC0AV3SOgQAggggAACCCCAAAIIIIAAAggg&#10;gAACCCBQGgIEoEvjODIKBBBAAAEEEEAAAQQQQAABBBBAAAEEEECg4AQIQBfcIaFDCCCAAAIIIIAA&#10;AggggAACCCCAAAIIIIBAaQgQgC6N48goEEAAAQQQQAABBBBAAAEEEEAAAQQQQACBghMgAF1wh4QO&#10;IYAAAggggAACCCCAAAIIIIAAAggggAACpSFAALo0jiOjQAABBBBAAAEEEEAAAQQQQAABBBBAAAEE&#10;Ck6AAHTBHRI6hAACCCCAAAIIIIAAAggggAACCCCAAAIIlIYAAejSOI6MAgEEEEAAAQQQQAABBBBA&#10;AAEEEEAAAQQQKDgBAtAFd0joEAIIIIAAAggggAACCCCAAAIIIIAAAgggUBoCBKBL4zgyCgQQQAAB&#10;BBBAAAEEEEAAAQQQQAABBBBAoOAECEAX3CGhQwjUKoFx48aV+Zbbb7+9ViEwWAQQQAABBBBAAAEE&#10;EEAAAQQQQKBUBQhAl+qRZVwIFIHAiBEj+vfvbzv65JNPlpeXd+zYsQi6ThcRQAABBBBAAAEEEEAA&#10;AQQQQAABBEIIEIAOgUQRBBDIjcCwYcNyUzG1IoAAAggggAACCCCAAAIIIIAAAggUhAAB6II4DHQC&#10;gdopMHv27No5cEaNAAIIIIAAAggggAACCCCAAAII1BIBAtC15EAzTAQKUYBsG4V4VOgTAggggAAC&#10;CCCAAAIIIIAAAgggkD0BAtDZs6QmBBBIU2Dw4MFp7kFxBBBAAAEEEEAAAQQQQAABBBBAAIFiEiAA&#10;XUxHi74iUGICQ4cO1Y0HS2xQDAcBBBBAAAEEEEAAAQQQQAABBBBAwAoQgOZkQACBmhQYNGhQeXyp&#10;yU7QNgIIIIAAAggggAACCCCAAAIIIIBAbgQIQOfGlVoRQAABBBBAAAEEEEAAAQQQQAABBBBAAIFa&#10;L0AAutafAgAggAACCCCAAAIIIIAAAggggAACCCCAAAK5ESAAnRtXakUAAQQQQAABBBBAAAEEEEAA&#10;AQQQQAABBGq9AAHoWn8KAIAAAggggAACCCCAAAIIIIAAAggggAACCORGgAB0blypFQEEEEAAAQQQ&#10;QAABBBBAAAEEEEAAAQQQqPUCBKBr/SkAAAIIIIAAAggggAACCCCAAAIIIIAAAgggkBsBAtC5caVW&#10;BBBIU6C8vHzQoEHaadasWUOHDk1zb4ojgAACCCCAAAIIIIAAAggggAACCBSiAAHoQjwq9AkBBBBA&#10;AAEEEEAAAQQQQAABBBBAAAEEECgBAQLQJXAQGQICCCCAAAIIIIAAAggggAACCCCAAAIIIFCIAgSg&#10;C/Go0CcEEEAAAQQQQAABBBBAAAEEEEAAAQQQQKAEBAhAl8BBZAgIIIAAAggggAACCCCAAAIIIIAA&#10;AggggEAhChCALsSjQp8QQAABBBBAAAEEEEAAAQQQQAABBBBAAIESECAAXQIHkSEggAACCCCAAAII&#10;IIAAAggggAACCCCAAAKFKEAAuhCPCn1CAAEEEEAAAQQQQAABBBBAAAEEEEAAAQRKQIAAdAkcRIaA&#10;AAIIIIAAAggggAACCCCAAAIIIIAAAggUogAB6EI8KvQJAQQQQAABBBBAAAEEEEAAAQQQQAABBBAo&#10;AQEC0CVwEBkCAggggAACCCCAAAIIIIAAAggggAACCCBQiAIEoAvxqNAnBBBAAAEEEEAAAQQQQAAB&#10;BBBAAAEEEECgBAQIQJfAQWQICCCAAAIIIIAAAggggAACCCCAAAIIIIBAIQoQgC7Eo0KfEEAAAQQQ&#10;QAABBBBAAAEEEEAAAQQQQACBEhAgAF0CB5EhIIAAAggggAACCCCAAAIIIIAAAggggAAChShAALoQ&#10;jwp9QgABBBBAAAEEEEAAAQQQQAABBBBAAAEESkCAAHQJHESGgAACCCCAAAIIIIAAAggggAACCCCA&#10;AAIIFKIAAehCPCr0CQEEEEAAAQQQQAABBBBAAAEEEEAAAQQQKAEBAtAlcBAZAgIIIIAAAggggAAC&#10;CCCAAAIIIIAAAgggUIgCBKAL8ajQJwQQQAABBBBAAAEEEEAAAQQQQAABBBBAoAQECECXwEFkCAgg&#10;gAACCCCAAAIIIIAAAggggAACCCCAQCEKEIAuxKNCnxBAAAEEEEAAAQQQQAABBBBAAAEEEEAAgRIQ&#10;IABdAgeRISCAAAIIIIAAAggggAACCCCAAAIIIIAAAoUoQAC6EI8KfUIAAQQQQAABBBBAAAEEEEAA&#10;AQQQQAABBEpAoOzmm2/OcBhXXHFFhjWwOwKFIPDhhx/26dOnEHpCHxBAAAEEEEAAAQQQQKCmBCZM&#10;mLDvvvvWVOu0i0CxC8ycObNz587FPgr6jwAC2RWoCEBfeuml4eu95557PIWJQYfXo2TBChCArpFD&#10;M27cuP79+3uavu2224YOHVoj/aFRBBBAAAEEEEAAgVouQAC6lp8ADD9DAQLQGQKyOwIlKRAlBYei&#10;1XYxKHfGl5IEYlAIIJA7gREjRrijz08++WR5eXnHjh1z1yI1I4AAAggggAACCCCAAAIIIIAAAgjk&#10;U6AiAL0l6vLb+GLD0PnsOm0hgECxCwwbNqzYh0D/EUAAAQQQQAABBBBAAAEEEEAAAQQCBKLMgPZX&#10;RwyakwwBBCIIzJ49O8Je7IIAAggggAACCCCAAAIIIIAAAgggUCwCdQ899FD1tXfv3hn2WDVMnDhR&#10;lfTt2zfDqtgdgRoRWLhwYZs2bWqk6Vrb6OOPP75ixQo7/NNPP32PPfb4y1/+oru+9OvXr9ayMHAE&#10;EEAAAQQQQACBGhSYP3/+zjvvXIMdoGkEilpg+fLlzZs3L+oh0HkEEMi6QGUKjvLyLRn/M50jGXTW&#10;DxIVIlCqAoMHDy7VoTEuBBBAAAEEEEAAAQQQQAABBBBAAAEJVKbgKC+PZfzvoosuwhQBBBAILzB0&#10;6FDdeDB8eUoigAACCCCAAAIIIIAAAggggAACCBSXgJ0BHdtSnoV/xTV4eosAAjUuMGjQoPL4UuM9&#10;oQMIIIAAAggggAACCCCAAAIIIIAAAlkXqAhAmwBQ5kvW+0eFCCCAAAIIIIAAAggggAACCCCAAAII&#10;IIAAAkUqkM0UHEri8etfX1ikEHQbAQQQQAABBBBAAAEEEEAAAQQQQAABBBBAILsC2bwJoW5jeN99&#10;92a3f9SGAAIIIIAAAggggAACCCCAAAIIIIAAAgggUKQCiWZAaygJb0iYbLu7cJEy0G0EEEAAAQQQ&#10;QAABBBBAAAEEEEAAAQQQQACBbAtU5oB2hZw3b9pUt17dcl8Q2tlQVubf7t6S7e5RHwIIIIAAAggg&#10;gAACCCCAAAIIIIAAAggggECxCtibEFbFmydOfH/a1Kn16tbzTIN+6qkR69evK4uVJZwebTayIIAA&#10;AggggAACCCCAAAIIIIAAAggggAACCCBgBCoD0Fu2lFf+09bnnntu2jTFoOvajVpZuXLlI//6lxOD&#10;Lou5t7vXYUUAAQSiCZSXlw8aNEj7zpo1a+jQodEqYS8EEEAAAQQQQAABBBBAAAEEEEAAgYISSJCC&#10;w/RPMejp06fVr1/PZtjQxhUrVjzyyCMb1q8vq1MnYS6OghobnUEAAQQQQAABBBBAAAEEEEAAAQQQ&#10;QAABBBCoQYEEKThsb+Ix6On169d3p9cwMeiNG9aXldXx5+KowZHQNAIIIIAAAggggAACCCCAAAII&#10;IIAAAggggEBBCdgAtL7+Xrm4OqgY9JQpU8wTdrOJQf/wwyrXPhWrBTU2OoMAAggggAACCCCAAAII&#10;IIAAAggggAACCCBQgwIJAtCx6vcSnD1rticAre7+8MMP3323mAB0DR45mkYAAQQQQAABBBBAAAEE&#10;EEAAAQQQQAABBApcICgFh7revfseRxx5lDsFhzbWq1fv+BNObNeuPSk4Cvzo0j0EEEAAAQQQQAAB&#10;BBBAAAEEEEAAAQQQQKAGBRLchFB3FzQd6t69++FHHum+CWFV9Ll9e25CWIOHjaYRQAABBBBAAAEE&#10;EEAAAQQQQAABBBBAAIHCF0iUgiPe627dux92xJHuJBsm+nzc8Se0bdfOn3zDn6aj8AdPDxFAAAEE&#10;EEAAAQQQQAABBBBAAAEEEEAAAQRyJ1AZgN5SXl75b/OmTd26dT/ssCPsFrNSp06d4447vm3bdp7t&#10;7oe56yg1I4AAAggggAACCCCAAAIIIIAAAggggAACCBSXQIIUHO3a73ro4Yf7M2woGXQbzX2O+TM/&#10;V20prsHTWwQQQAABBBBAAAEEEEAAAQQQQAABBBBAAIH/Z+9OAKOs7/yPP5OEM5AAgpxBMQmQMFrl&#10;aGtSe2ilTWiVbTFlqTX2Sqz+28Tdpftv/7S1XXbbLW032e1hQoultZSNumJbEi+0HklWhVptDJqE&#10;G5EgkHBDrvn/nnOemXlm8szxTCaT97Oz6RzP8ztez5MAn/z8Ps4JaAG0OVWeOnWqZcgc7H2fnZ0b&#10;KS0jgAACCCCAAAIIIIAAAggggAACCCCAAAIIDCsBowZ0yIXNoZc9mz4dVnNnsAgggAACCCCAAAII&#10;IIAAAggggAACCCCAAAIOCmgB9IBnICYPB0dK0wgggAACCCCAAAIIIIAAAggggAACCCCAAALDSsAo&#10;wSFJnlg8htXkGSwCCCCAAAIIIIAAAggggAACCCCAAAIIIICAcwJGCQ5PTDbnBkrLCCCAAAIIIIAA&#10;AggggAACCCCAAAIIIIAAAsNLQA+gY1MCWiyiZkMAAQQQQAABBBBAAAEEEEAAAQQQQAABBBBAQBbQ&#10;A+gBj0d/XDh/4eg77xzYv//Eu8fFm6FfGkepT0BFAAEEEEAAAQQQQAABBBBAAAEEEEAAAQQQQEAV&#10;MFZAe0tAn+ru7mhve6Plb28fOSIS5dAv/QpHw4oAAggggAACCCCAAAIIIIAAAggggAACCCCAgE8A&#10;ba7AcenSxdOnT586dUo8Ee+HfulfugNXBBBAAAEEEEAAAQQQQAABBBBAAAEEEEAAAQQUAW0FtKkC&#10;h2dcevqcOXNzcuZPm3a5eD/0S/OB4jmqCCCAAAIIIIAAAggggAACCCCAAAIIIIAAAgioAnoJDo93&#10;mzx5St6iRdcuXjx7zhzxbuiXpuPkp7AigAACCCCAAAIIIIAAAggggAACCCCAAAIIIBA0gL508cK7&#10;xzoPHTp48sQJkSmHfkkAzZWEAAIIIIAAAggggAACCCCAAAIIIIAAAgggYClgrID2FnM+fer03j0d&#10;b7a+8c47R8Sa5tAvxQ7mB8oIIIAAAggggAACCCCAAAIIIIAAAggggAACCKgCWgAtSaJ6hva46L0J&#10;4SXxZuiX5gOV52wIIIAAAggggAACCCCAAAIIIIAAAggggAACCJgC6AHTNm7c+JmzZs+7KvuyqVPF&#10;26Ffmg8Uz0FFAAEEEEAAAQQQQAABBBBAAAEEEEAAAQQQQEAV0EtwmFYyZ06evCAv/5prr5s1e45Y&#10;0hz6pXfhNOufuaYQQCB8gRdffNEVsP3whz8MvyWOQAABBBBAAAEEEEAAAQQQQAABBBBIOAG9BIep&#10;kHPPpUsnjr975O1D3SdPigLPoV/6VIAWjbAhgAACtgW2bt16ww03GLv//ve/F/c1zc7Ott0AOyKA&#10;AAIIIIAAAggggAACCCCAAAIIJLSAcRNCEfto25nTpw/s29v25ptHj74j3gr90nuY8iyh58rgEEAg&#10;wQTWrVuXYCNiOAgggAACCCCAAAIIIIAAAggggAACsRSwCKAvXbx4+vTpU6dOXbx4SWTKoV8SQMfy&#10;bNAWAiNMYM+ePSNsxkwXAQQQQAABBBBAAAEEEEAAAQQQGFkCFgH0mHHjps+YecWV8y677DKRL4d+&#10;SQA9sq4XZotATAWothFTThpDAAEEEEAAAQQQQAABBBBAAAEEEk7AIoDOzMzMnb/AffU1M2fNEvly&#10;6JcE0Al3ShkQAsNHoKysbPgMlpEigAACCCCAAAIIIIAAAggggAACCIQtoAfQkiTqN6uP3t6erq4T&#10;R48e6e7uHvSlcZT6hA0BBBCwL/D1r39d3HjQ/v7siQACCCCAAAIIIIAAAggggAACCCAwvAT0AHrA&#10;49EfZ8+cOXTgQEdbW2fnUfFm6JfGUeqT4TV5RosAAkMusHr1avU/pBjykTAABBBAAAEEEEAAAQQQ&#10;QAABBBBAAIGYCxgroEX8oz3EvQfVmxCK2w+KN0O/NI5Sn8R8fDSIAAIIIIAAAggggAACCCCAAAII&#10;IIAAAgggMEwFjBrQevzskcaMHTvt8hlZc6+YPGWqCJVDv/Tm1koCzYYAAggggAACCCCAAAIIIIAA&#10;AggggAACCCCAgCpgcRPCiRmZV+Xk5i26esbMmeK/iw/9kpsQciUhgAACCCCAAAIIIIAAAggggAAC&#10;CCCAAAIIWApYBNB+mXJYL1FGAAEEEEAAAQQQQAABBBBAAAEEEEAAAQQQQEAVIIDmSkAAAQQQQAAB&#10;BBBAAAEEEEAAAQQQQAABBBBwRCDGAfSHb1ruyDBpFAEEEEAAAQQQQAABBBBAAAEEEEAAAQQQQGC4&#10;CWgBtCSJGwjG4PHnHU8ONwHGiwACCSEgqv2sXr1aDKWjo+PrX/96QoyJQSCAAAIIIIAAAggggAAC&#10;CCCAAAIIRCegBdADA56YPKIbDEcjgAACCCCAAAIIIIAAAggggAACCCCAAAIIJI+AvgLa45Fi8kge&#10;GWaCAAIIIIAAAggggAACCCCAAAIIIIAAAgggEJWAXgM6FgU4nv/zjqjGwsEIIIAAAggggAACCCCA&#10;AAIIIIAAAggggAACSSQQy5sQqiz/9E//lEQ+TAUBBBBAAAEEEEAAAQQQQAABBBBAAAEEEEAgQoGY&#10;BdAvPvdMhEPgMAQQQAABBBBAAAEEEEAAAQQQQAABBBBAAIFkFNBvQujxDETxaHz+WRWH5c/JeJEw&#10;JwQQQAABBBBAAAEEEEAAAQQQQAABBBBAIBIB4yaEERaBbn7hz+JB+hyJPccggAACCCCAAAIIIIAA&#10;AggggAACCCCAAAJJLeBav359uBN8/wc+9L8vPud3FGufw2Vk/0QT+Mtf/nL99dcn2qgYDwIIIIAA&#10;AggggAACCMRToLm5efHixfHskb4QSCaBjo6OnJycZJoRc0EAgegFUiIIjv3SZ9FCBI1EP3RaQAAB&#10;BBBAAAEEEEAAAQQQQAABBBBAAAEEEEhkAdeFCxcSeXyMDYG4Cbz66qusgI6bNh0hgAACCCCAAAII&#10;IJCYAmIF9HXXXZeYY2NUCCS+wJ49e7KzsxN/nIwQAQTiKaDXgI5nn/SFAAIIIIAAAggggAACCCCA&#10;AAIIIIAAAgggMAIECKBHwElmiggggAACCCCAAAIIIIAAAggggAACCCCAwFAIEEAPhTp9IoAAAggg&#10;gAACCCCAAAIIIIAAAggggAACI0CAAHoEnGSmiAACCCCAAAIIIIAAAggggAACCCCAAAIIDIUAAfRQ&#10;qNMnAggggAACCCCAAAIIIIAAAggggAACCCAwAgQIoEfASWaKCCCAAAIIIIAAAggggAACCCCAAAII&#10;IIDAUAgQQA+FOn0igAACCCCAAAIIIIAAAggggAACCCCAAAIjQIAAegScZKaIAAIIIIAAAggggAAC&#10;CCCAAAIIIIAAAggMhQAB9FCo0ycCCCCAAAIIIIAAAggggAACCCCAAAIIIDACBAigR8BJZooIIIAA&#10;AggggAACCCCAAAIIIIAAAggggMBQCBBAD4U6fSKAAAIIIIAAAggggAACCCCAAAIIIIAAAiNAgAB6&#10;BJxkpogAAggggAACCCCAAAIIIIAAAggggAACCAyFAAH0UKjTJwIIIIAAAggggAACCCCAAAIIIIAA&#10;AgggMAIECKBHwElmiggggAACCCCAAAIIIIAAAggggAACCCCAwFAIEEAPhTp9IoCALvDiiy+6ArYf&#10;/vCHCCGAAAIIIIAAAggggAACCCCAAAIIJIEAAXQSnESmgMBwFdi6desNN9xgjP73v/+9x+PJzs4e&#10;rvNh3AgggAACCCCAAAIIIIAAAggggAACvgIE0FwRCCAwZALr1q0bsr7pGAEEEEAAAQQQQAABBBBA&#10;AAEEEEDAeQECaOeN6QEBBIII7NmzBxsEEEAAAQQQQAABBBBAAAEEEEAAgSQWIIBO4pPL1BBIdAGq&#10;bST6GWJ8CCCAAAIIIIAAAggggAACCCCAQHQCBNDR+XE0AghEIVBWVhbF0RyKAAIIIIAAAggggAAC&#10;CCCAAAIIIJDoAgTQiX6GGB8CSSzw9a9/Xdx4MIknyNQQQAABBBBAAAEEEEAAAQQQQACBES5AAD3C&#10;LwCmj8AQC6xevdqjbEM8DrpHAAEEEEAAAQQQQAABBBBAAAEEEHBAgADaAVSaRAABBBBAAAEEEEAA&#10;AQQQQAABBBBAAAEEEJAkAmiuAgQQQAABBBBAAAEEEEAAAQQQQAABBBBAAAFHBAigHWGlUQQQQAAB&#10;BBBAAAEEEEAAAQQQQAABBBBAAAECaK4BBBBAAAEEEEAAAQQQQAABBBBAAAEEEEAAAUcECKAdYaVR&#10;BBBAAAEEEEAAAQQQQAABBBBAAAEEEEAAAdeTN92DAgIICIH+/v7U1FQohkrg7NmzY8eOTUtLO3/+&#10;vPg6evRomyO5+emf2tyT3RBAAAEEEEAAAQQQGFSgubn5uuuuG3Q3dkAAAUuBPXv2ZGdng4MAAgiY&#10;BeQA+qrps0BBAIGBgYGUFP6bgGF2IeztPEIAPczOGcNFAAEEEEAAAQQSW4AAOrHPD6NLdAEC6EQ/&#10;Q4wPgaEQ0ALo3d1Hh6J3+kQggQTECmix8DaBBsRQBhNYmDmdAHowJD5HAAEEEEAAAQQQCE+AADo8&#10;L/ZGwFeAAJorAgEEAgVY78lVgQACCCCAAAIIIIAAAggggAACCCCAAAIIIOCIAAG0I6w0igACCCCA&#10;AAIIIIAAAggggAACCCCAAAIIIEAAzTWAAALDW0DUTjFvw3syjB4BBBBAAAEEEEAAAQQQQAABBBBI&#10;LgEC6OQ6n8wGgZEncM60jbzZM2MEEEAAAQQQQAABBBBAAAEEEEAgoQWsb0J4/LbFCT1qBoeAAwIe&#10;j8flcjnQME3GRqD4+a5Xju03t6XehHBW9VfUN7OystLT01NTU2PTH60ggAACCCCAAAIIjEgBbkI4&#10;Ik87k46ZADchjBklDSGQRAJBA+iNGzcm0TSZCgIIDHuBRxessgygT931YTG3vLw8Auhhf46ZAAII&#10;IIAAAgggkAACBNAJcBIYwjAWIIAexiePoSPgmECoALqxsdGxfmkYAQQQCEOgsLAwWADdsiJbRM8E&#10;0GFosisCCCCAAAIIIIBAcAECaK4OBKIRIICORo9jEUhWAWpAJ+uZZV4IIIAAAggggAACCCCAAAII&#10;IIAAAggggMAQCxBAD/EJoHsEEEAAAQQQQAABBBBAAAEEEEAAAQQQQCBZBQigk/XMMi8EEEAAAQQQ&#10;QAABBBBAAAEEEEAAAQQQQGCIBQigh/gE0D0CCCCAAAIIIIAAAggggAACCCCAAAIIIJCsAgTQyXpm&#10;mRcCCCCAAAIIIIAAAggggAACCCCAAAIIIDDEAgTQQ3wC6B4BBBBAAAEEEEAAAQQQQAABBBBAAAEE&#10;EEhWAQLoZD2zzAsBBBBAAAEEEEAAAQQQQAABBBBAAAEEEBhiAUcD6H3lS2td2uPh6oNDPNVouu/Y&#10;/LDrvn2ihYb7tBkVbu5SX6pP2BBAAAEEEEAAAQQQQAABBBBAAAEEEEAAAQT8BBwNoEVfU6r+p8yz&#10;s6z9q1LlN17tGKb8B18tfTK7/b550sFX226Up+PZebP7v3aISL3ovttKnpSfsCGAAAIIIIAAAggg&#10;gAACCCCAAAIIIIAAAgjELIB2uVz2NXNKl5S9tWf78AxqO57dIy2/MkfMdu51FR9UJz0pf4H6ZHJF&#10;+eTKTfLiaDYEEEAAAQQQQAABBBBAAAEEEEAAAQQQQAABs0BUK6DDyqD1XkVdjofL73vYtXRHg3jr&#10;4KuFepmO8uf1XfQ3Cze/KnZW1hf7HGXUwVDLYqifVj+vNSXakStmKM3q9TEG3cE8EmVg3q1r+5NS&#10;yUcm+1433a1vTZ4/V3nvyikF7d3DdXE33w0IIIAAAggggAACCCCAAAIIIIAAAggggIBjAq4nb7rn&#10;qumzdncfNXdx/LbFGzdubGxsDNGvkT57PJ4gu4nYd1f+/6yqmCsnwrmiisXvrsuRw+KnWr56W2Op&#10;iHTl59JPymrEsmIROn9qT4m8s/dN+aj/kqr0N/WjjN6M9uVDahcsk9t/fofrH/YUqO3Lz6X6nTcV&#10;KR0NtoM2VHFU4b7FyvDUTRy7d6XciHcTCfj6eeoUrHcwdn1xzwXHzh0NI5BsAh/IHhdsSoWFhY8u&#10;WPXKsf3mHRZmTt/beaRlRXZWVlZeXp74mp6enpqammwuzAcBBBBAAAEEEEAgjgLNzc3XXXddHDuk&#10;KwSSSmDPnj3Z2dlJNSUmgwACUQvEIIAWYwiSQSuxrzbEbCUIVuNaPeqVQ+eT6/RsV6S6224sq7ny&#10;1cJvSJvlqNq8s+ko8baSMisNixrTamatt2lu3/t8sB0kMZJXmgzNT9zsERWftc0vgO6q/uxDdcuN&#10;9FnsJN7ZIX1fztnZEEDAIQECaIdgaRYBBBBAAAEEEEDAT4AAmksCgWgECKCj0eNYBJJVIKoSHCpK&#10;8BXQakCs3rXPZwVxVJoitpbXNYs2b6vSCjFH1Z5+sIjI1aGWmdJnv5bVrLnMtD5a7GAqxxGTgdAI&#10;AggggAACCCCAAAIIIIAAAggggAACCCCQFALRBtAh0+fBhOZOckt7tqmlnw++uv5P2StFLQ7x5luv&#10;bFDe7Ni8S19AbWpq/8mmBVNy5UP21701WBc2P1dGsn5zl9Xu4n6DXW3q7ROf/0tl7hL/lc4Hu1vU&#10;8bAhgAACCCCAAAIIIIAAAggggAACCCCAAAIImASiCqCjSp/lQcyr+Z9lLf8g3y3QJReAVldJz6v5&#10;SXat8maplF0WeLY+uLhKeiVXHPKNk+6YrYCWRyL910PqrQv1exuqfU9esVyqe1bOpjv2dUl/ekrb&#10;x7jDoQjEcycpBUPYEEAAAQQQQAABBBBAAAEEEEAAAQQQQAABBLwCkdeAjoeib5HoePRo2YcYhrcs&#10;td8eFIAestNCxyNKgBrQI+p0M1kEEEAAAQQQQGAIBagBPYT4dJ0EAtSAToKTyBQQiLlAVCugYz4a&#10;vwYbNr2iVdtwuqfQ7c+9bvPyPbn37Qvcq+G+hyyKcgztaOkdAQQQQAABBBBAAAEEEEAAAQQQQAAB&#10;BBBIDIEEDKDFmmKlDsbS2uI/Zdf/7rpEqG6RU7rK8s6ERfeFuGNhYpxhRoEAAggggAACCCCAAAII&#10;IIAAAggggAACCAyRQAIG0JMrflfm2ak+1KrQbAgggAACCCCAAAIIIIAAAggggAACCCCAAALDTyAB&#10;A+jhh8iIEUAAAQQQQAABBBBAAAEEkkbAw4YAApEKiJ8DkR7KcQggkLQCBNBJ83ckJoIAAggggAAC&#10;CCCAAAIIIIAAAggggAACCCSWAAF0Yp0PRoMAAggggAACCCCAAAIIIIAAAggggAACCCSNAAF00pxK&#10;JoIAAggggAACCCCAAAIIIIAAAggggAACCCSWAAF0Yp0PRoMAAggggAACCCCAAAIIIIAAAggggAAC&#10;CCSNAAF00pxKJoIAAggggAACCCCAAAIIIIAAAggggAACCCSWwFAG0OcOvHTs+Y3tv/5qx+/ve/fV&#10;pxMLhtEggAACCCCAAAIIIIAAAggggAACCCCAAAIIRCcwpAH0nucGzu8dm9576cQbR5ofim4iHI0A&#10;AggggAACCCCAAAIIIIAAAggggAACCCCQWAJDGUBfdv2XUzMm90qutClXLLrzh4kFw2gQQAABBBBA&#10;AAEEEEAAAQQQQAABBBBAAAEEohOIUwD9+pFTP3n2rW9tf/1zm5vu+v3/3rf9tSd3H3GNneTJufO1&#10;tOWX3Hekjc80TaSh3GVshdUdQabYUV3oCv5pdC4cjQACCCCAAAIIIIAAAggggAACCCCAAAIIIBCl&#10;gOMB9F/f7v7xs23/89qhG7KnfW7ZvJ99Ztm64mtWXD2nvfP03//y2be7zh59553MTHP6rM6ooKrd&#10;I7b2KqmyNEgEnVPR6GmsyAkmIFJs4ukoLw8ORwABBBBAAAEEEEAAAQQQQAABBBBAAAEEIhdwNoB+&#10;6cDJn72w5+N50795c37ejIxpE8Z4Wr8/9cncee/8R9HVWWvem9N88NTx48cvu+yyYDPIqVhX1lS3&#10;Pdgi6MgnzpEIIIAAAggggAACCCCAAAIIIIAAAggggAACzgo4GEAPeDw/f3HP12+a/27fi3c9U/DP&#10;jcVHzh0Zs+eno90lE/b8tPti73vmTr3h9cpveb4zoeHzdmbpLcxR3qDsb6xxVp5Ua3U7lGXP4p3i&#10;WqmpMtfl0na20wP7IIAAAggggAACCCCAAAIIIIAAAggggAACCMRMwMEAunHvieuvnDI7c/ybJ/+S&#10;OXZKSornyLn9XfP+6exbfz56xT+d6+kf8Eg5F/96acEKad8zwSbUUb2+tqBkhVJno6hGLsrh8dSX&#10;1a4PqMrRVNm6Uv2wqXJDg7xvfZlax6OmKGZaNIQAAggggAACCCCAAAIIIIAAAggggAACCCBgW8DB&#10;APqZ9s4brpp6sa//41n3fHTOPZ+Y+8054xafmHPXgff9uXPuPZf6Bvr6B3pc46T+HmnclIABK4uX&#10;Xa7cSne9UedZWwItljYHbgVVa5WguWhlmdTSRskO21cAOyKAAAIIIIAAAggggAACCCCAAAIIIIAA&#10;Ag4JOBhAHzhx5vKJY3v+876xX1m18ED6zLFLegakHa2H79v20lOv7/dIHpFBn06b4uq7KE2cHTA9&#10;7SaE3gXMHdWFxVK9emPCAoc0aBYBBBBAAAEEEEAAAQQQQAABBBBAAAEEEEAgZgIOBtCSxzUgSX3i&#10;/9PS+i9dFAU3Ul3Sy3vfqVpd8OqBYx6PJBZHH5RmuC6dkaYuGHxC7a1NBfm5Yr+O7XVNg+/OHggg&#10;gAACCCCAAAIIIIAAAggggAACCCCAAAJDK+BgAD061XPqQu+ZL37j+I8e2TP3mppn/9baeeqm/Lnf&#10;++OuG+bPSUtxvfDm4VEz3K6ec9IUpcZz6K1obZWklOUobXXbWgEtinFwE8LBVPkcAQQQQAABBBBA&#10;AAEEEEAAAQQQQAABBBBwTMDBAPqmBTOf2v22yyW92H5k596jdxbkNry6Z/6sKbe9P++aK6c37j40&#10;LtXznmsLXRe7pcv8VkCLWwgahZ+NqedUNCr3IGysqWlUPzV2M+/vfa7dtJCbEDp29dAwAggggAAC&#10;CCCAAAIIIIAAAggggAACCCAQQsDBAPrvrs3KHJP2r9t3pY9Kuffmq2dNGj8qxZUiuY6cPP3g86/P&#10;yBhd/pGrx8y+1nXxtDT9ak4SAggggAACCCCAAAIIIIAAAggggAACCCCAQJIJOBhAp6Wk3P6+7N9+&#10;/sOfe3/uhDGjsiZPuP6qy/+j/uV3jnd/7aNXf/lD7hSxOnpKTsqYDClzbpKxMh0EEEAAAQQQQAAB&#10;BBBAAAEEEEAAAQQQQAABBwPoQNzPfyDvobs//o1PLL127jTtU1eq9A+HJfGVDQEEEEAAAQQQQAAB&#10;BBBAAAEEEEAAAQQQQCC5BOIaQFvTpY5OLlJmgwACCCCAAAIIIIAAAggggAACCCCAAAIIICALJEAA&#10;zYlAAAEEEEAAAQQQQAABBBBAAAEEEEAAAQQQSEYBAuhkPKvMCQEEEEAAAQQQQAABBBBAAAEEEEAA&#10;AQQQSAABAugEOAkMAQEEEEAAAQQQQAABBBBAAAEEEEAAAQQQSEYBAuhkPKvMCQEEEEAAAQQQQAAB&#10;BBBAAAEEEEAAAQQQSAABAugEOAkMAQEEEEAAAQQQQAABBBBAAAEEEEAAAQQQSEaBoQygzx146djz&#10;te2//mrH7+9799Wnk5GXOSGAAAIIIIAAAggggAACCCCAAAIIIIAAAiNXYCgD6LPtfx44v29seu+l&#10;E28caa4buSeBmSOAAAIIIIAAAggggAACCCCAAAIIIIAAAskoMJQB9NTCMlfGpF7JlTLlikV3bkhG&#10;XuaEAAIIIIAAAggggAACCCCAAAIIIIAAAgiMXIE4BdCvHzn142ff/Nb21z/3QNNdv2+670+vPbn7&#10;iGvsJFfO519LW97rviNtfKbjJ6GjutBVWN3heD90gAACCCCAAAIIIIAAAggggAACCCCAAAIIICAE&#10;HA+g//p294+fafuf1w59MPvyzy2b97O/X7au+NoV18xp7zz997989u2us0ffeScz0/n0Wcw1p6LR&#10;01iRE+y8N5QTT/M9gQACCCCAAAIIIIAAAggggAACCCCAAAIIxE7A2QD6pQMnf/bCno/nT//mzfl5&#10;MzKmTRjjaf3+1Cdz573zH0VXZ615b07zwVPHjx+/7LLLYjcjWkIAAQQQQAABBBBAAAEEEEAAAQQQ&#10;QAABBBBICAEHA+gBj+fnL+75+k3z3+178a5nCv65sfjIuSNj9vx0tLtkwp6fdl/sfc/cqTe8Xvkt&#10;z3cmNHzeF0NZjNwgKmbIW3mDJBfPUDa9gobxhvypJPnsb1TZEO9qm7KTtptcgkPZv1r7WNlfvFNc&#10;KzVV5ir9sSGAAAIIIIAAAggggAACCCCAAAIIIIAAAghELeBgAN2498T1V06ZnTn+zZN/yRw7JSXF&#10;c+Tc/q55/3T2rT8fveKfzvX0D3iknIt/vbRghbTvmYCJNFWulzZ7PJ76stpiV6nyVDxvqtygBM4b&#10;Kt318jseT02Reqi+f3uVVFmqFnouqlF3EU2sDyj93FTZutLUpti3vkwqqGr3thi1LQ0ggAACCCCA&#10;AAIIIIAAAggggAACCCCAAAIjWsDBAPqZ9s4brpp6sa//41n3fHTOPZ+Y+8054xafmHPXgff9uXPu&#10;PZf6Bvr6B3pc46T+HmnclICTUFC1WSnXXLRS5MIlK5TKzfLzljYRLufmF9QW+95PUN8/p2JdWVNr&#10;u9KetgRaLG0O3Aqq1irRtdHmiL4MmDwCCCCAAAIIIIAAAggggAACCCCAAAIIIBB7AQcD6APvnrp8&#10;4tie/7xv7FdWLTyQPnPskp4BaUfr4fu2vfTU6/s9kkdk0KfTprj6LkoTZ4c3M/l2gp7NUqlaoMN3&#10;62hrUd4QVTqKJWWZdHtVQXjNszcCCCCAAAIIIIAAAggggAACCCCAAAIIIIBA9AIOBtCSK3VAkvrE&#10;/6el9V+6KApupLqkl/e+U7W6YNe+Yx6PJBZHH5RmuC6dkaYuiGAmIoUW0bKyIlpsTXXblScd2+ua&#10;ylaKxc3trU0F+bnaOxE0zyEIIIAAAggggAACCCCAAAIIIIAAAggggAACUQk4GECPTu0/daH3zBe/&#10;cfxHj+yZe03Ns39r7Tx1U/7c7/1x14cWzklLcb3w5uFRl+e7es5JU5QKG/Y3/faCuZXudUqhDkkq&#10;cLfKC6Jd4q16pS500VpRDVrcU9BV2uq2tQJaFOPgJoT2zwF7IoAAAggggAACCCCAAAIIIIAAAggg&#10;gAACgwi4nrzpnqumz9rdfdS84/HbFm/cuLGxsTEav4f+cuDY2Ys3LZz157eOvNt9brl7zv3PtX7x&#10;w1ef7+lPS0lp3H1wanraF6buTnvyq6mf/KW04JYo+hKB9Pr89kYti46iIQ5FAIHEFCgsLHx0wapX&#10;ju03D29h5vS9nUdaVmRnZWXl5eWJr+np6ampqYk5BUaFAAIIIIAAAgggMCwEmpubr7322mExVAaJ&#10;QAIK7N2796qrrkrAgTEkBBAYQgEHV0D/3bVZmWPS/mX7K+mjUu5dfvWsSeNHpbhSJNeRk6cffP71&#10;GRmjyz9y9ZjZ17ounpamXz2EBHSNAAIIIIAAAggggAACCCCAAAIIIIAAAggg4ISAgwG0WOZ8+/uy&#10;f/f5Gz/3/twJY0ZlTZ5w/VWX/7j+5XeOd33to1d/+UPuFJdLFN9IGZMhZc51Ym60iQACCCCAAAII&#10;IIAAAggggAACCCCAAAIIIDCEAg4G0IGz+vwH8h65++Pf+MSya+dO0z51pUr/cFjcrjA6gqIaD/U3&#10;oiPkaAQQQAABBBBAAAEEEEAAAQQQQAABBBBAINYCcQ2grQefOjrWk6I9BBBAAAEEEEAAAQQQQAAB&#10;BBBAAAEEEEAAgaEXSIAAeugRGAECCCCAAAIIIIAAAggggAACCCCAAAIIIIBA7AUIoGNvSosIIIAA&#10;AggggAACCCCAAAIIIIAAAggggAACQoAAmssAAQQQQAABBBBAAAEEEEAAAQQQQAABBBBAwBEBAmhH&#10;WGkUAQQQQAABBBBAAAEEEEAAAQQQQAABBBBAgACaawABBBBAAAEEEEAAAQQQQAABBBBAAAEEEEDA&#10;EQECaEdYaRQBBBBAAAEEEEAAAQQQQAABBBBAAAEEEECAAJprAAEEEEAAAQQQQAABBBBAAAEEEEAA&#10;AQQQQMARAQJoR1hpFAEEEEAAAQQQQAABBBBAAAEEEEAAAQQQQMDRAHpf+dJal/4o3NwlHXy1cOnD&#10;1QcFu/hIfRLe1rH5Ydd9+8QxDfdpLcvNGtvzO1xLdzQoL8UOPh+F1w97I4AAAggggAACCCCAAAII&#10;IIAAAggggAACCEQr4GgALQY3pep/yjw75Udj6WRp7nWNO1dVzI100AdfLX0yu/2+eSLIbrtRbfZm&#10;93/tUILsrurP1rqekcr0tovuu63kSfUjNgQQQAABBBBAAAEEEEAAAQQQQAABBBBAAIEhEIg8gHa5&#10;XHEeb8eze6TlV+aIXudeV/FBtfNJ+QvUJ5Mrflfmue8q05AmV5RPrtwkL5dmQwABBBBAAAEEEEAA&#10;AQQQQAABBBBAAAEEEIi/QOQBtBhr+Bm0VeUNuS6HWk9DrZ6hrGVW3il/3gzStf1JqeQjk32Nulvf&#10;mjw/2JLqK6cUtHd3xB+VHhFAAAEEEEAAAQQQQAABBBBAAAEEEEAAAQREhvzkTfdcNX3W7u6jZo3j&#10;ty3euHFjY2NjCCIjffZ4PEF2E3HzU7X6Z2U/Kav5oHhnV/7/iCocgU8k6fkdhfsWN877i+uZqzyi&#10;zob/Jg7Zu3LnTUWm90Wh5/XzbpOLe2ib3z4WhxhHv7jnAhcAAggklMAHsscFG09hYeGjC1a9cmy/&#10;eYeFmdP3dh5pWZGdlZWVl5cnvqanp6empibUpBgMAggggAACCCCAwPASaG5uvvbaa4fXmBktAokj&#10;sHfv3quuMv/n6YkzNEaCAAJDJhCDAFqMPUgGbaTMxvQCcgoccN0AAP/0SURBVGfp1cJPvdJkfP6J&#10;mz1f6BbvSF81x8rqx35pslgo/VDdcr/dAvfZIX0/iqrTQ3Ze6BgBBHwECKC5IBBAAAEEEEAAAQTi&#10;IyAC6Pe85z3x6YteEEg+gX379s2bF7imMPkmyowQQCAMgahKcKj9BF8BbXMc2fXKXQrlh1j4LN+o&#10;sGyztCOgBIe5NZE+i2RZubFhqC1kgQ6bo2M3BBBAAAEEEEAAAQQQQAABBBBAAAEEEEAAgYgEog2g&#10;o02f505yS3vWb+7yG3xO6ar2r05p2Wd+X9xvsKvtoLLj83+pzF1SEaz0s9HWwe6WBVNyI3LhIAQQ&#10;QAABBBBAAAEEEEAAAQQQQAABBBBAAIEoBaIKoKNNn+Wxz6v5n2XSfz2k3nXQdd8+UQlafZ77X5PX&#10;+SxwnrxiuVT3rBxJd4hg+k9PaYcsrS0MyK81lP0nm3In5UQpxOEIIIAAAggggAACCCCAAAIIIIAA&#10;AggggAACEQlEXgM6ou6iO+jgq4XfkDb/7jp7mbJapoMC0NGZczQCiSFADejEOA+MAgEEEEAAAQQQ&#10;SH4BakAn/zlmhk4KUAPaSV3aRmC4CkS1Ajrek5573eble3LFKmkbW8N9D9kq02GjKXZBAAEEEEAA&#10;AQQQQAABBBBAAAEEEEAAAQQQiEBgWAXQkiRqQ8s3KrSxFd2n3NKQDQEEEEAAAQQQQAABBBBAAAEE&#10;EEAAAQQQQGCIBIZZAD1ESnSLAAIIIIAAAggggAACCCCAAAIIIIAAAgggELYAAXTYZByAAAIIIIAA&#10;AggggAACCCCAAAIIIIAAAgggYEeAANqOEvsggAACCCCAAAIIIIAAAggggAACCCCAAAIIhC1AAB02&#10;GQcggAACCCCAAAIIIIAAAggggAACCCCAAAII2BEggLajxD4IIIAAAggggAACCCCAAAIIIIAAAggg&#10;gAACYQsQQIdNxgEIIIAAAggggAACCCCAAAIIIIAAAggggAACdgQIoO0osQ8CCCCAAAIIIIAAAggg&#10;gAACCCCAAAIIIIBA2ALxCKC3btli+XjkoYe7u7rCHjIHIIAAAggggAACCCCAAAIIIIAAAggggAAC&#10;CAwHgXgE0MJh9Zo1fo/Ozs7lH1u+4+kdZNDD4TphjAgggAACCCCAAAIIIIAAAggggAACCCCAQNgC&#10;cQqgLcc1MSODDDrsM8YBCCCAAAIIIIAAAggggAACCCCAAAIIIIDAMBFwMIDe2XrkmZ37f/7wzj/+&#10;9eKd333s+i9scq++X7DUKNuuXbvE8yAZdEO5y7uVN0hSR3Whq7C6IwJUn6YiayKCXmN9iJhFwNjt&#10;mlgdG+H4As5LJO3YHo/dCQ42CHnU8kWkbHKj6ma8pX4g9jK94ztI9bMwxmN7joON3fu5bm99DfvM&#10;0X6j7IkAAggggAACCCCAAAIIIIAAAggggICzAg4G0Hd+7w9f+9HjIoB+7WDPzt3vnDnfo06lXNmW&#10;LFmivjQyaN+JFlS1e9StpkiScioaPY0VOZFZeJuKuInIOnb2qKhMIh6a73mJuBk7B8ZggkrcvE0q&#10;83bXPn+dclW1V7UU+0TQRSvLarcZMXVbi9RUt137jUdHW0tBfm50F6GdCYfYp6G8uEX5jqh3V5b6&#10;/iYmcI5R9sXhCCCAAAIIIIAAAggggAACCCCAAAIIxEzAwQA62BiNFdB33H67+tj0q1/19mrxdMxm&#10;RkMIKJmxp2alSaKoSPw+Q2w5891+Prn5BS1tauTcsb3OXVUltbbrr6SSFRH+9iM2J0GOwNUhiJy8&#10;SRuX1nTgHGPTJ60ggAACCCCAAAIIIIAAAggggAACCCAQvYCzAfRXPr1UDNH8VbxUV0D/5sEHjUfF&#10;vfcONhOjpoHypFor0eEtRxC0soJVw96djaoLcrPl5WK5rFgVq3TRoJVq0EovKEUb7FXwkFv3rq01&#10;Bu4/QnOPgaO3mk+7NiR9GKY6D8EbKKxu8xJYjSE6TPMsvPUtlDOkD9Py1FjOxf+0BrMLaDGss69y&#10;NGyrLVupZtHalrOiRFIXPYv8WcpfMd+trYhub21yz5fDX7sXYRBz7aow1frwPYN6rRmLCiHesQWO&#10;e7BvHT5HAAEEEEAAAQQQQAABBBBAAAEEEEBg6AScDaDvuU0OoM1fxUt1BbR5s5p+U2WuZalesW9T&#10;ZetKuYpCfVlT5QalaEJDeW5diVqyo15a718r2mhKTQDFzpXueqMOg5EqN7Xkb1YLfshdrJfEC9FF&#10;bbGrVHlq6i706cqpWOct5iDnhetE7RDLEeo9NmzQB6R2L/JUYz7agMxD0mdtDCOwce8cN0t1tdqO&#10;1mOIFNPI2A23cDpVedurJG9BicDTqk/Qz8efK/TZ9z9ZWli9baUhq+8hFkWri4vbW+UVz2KtsbIi&#10;2jrytbwItdPoa+5/sXlrfTRsaykwZ965kv/UjMHnVGwuqZO/I4qlevUSZUMAAQQQQAABBBBAAAEE&#10;EEAAAQQQQGAYCDgbQFsCqCugzZvVbkat4cC4raBqrRLBiSRPUiJCUaBARMZqYF1c61ehQJJ8yxbL&#10;O+trX+Ws2Nhdq3GgDKagarNScVruQn/f6M4YbrCFtz4RozJY6xHqLYviD7XFptXc2+ualNTaZzMP&#10;SS8Voe4Q2LhcsUFDkqcYbDd1phFiGudFn0VYnaq8vv7+IzGm7+fjzxX67PtfXErFCo9n5bbAFe3a&#10;eROJs7LiOTdfToe1AtD+zVi5WZsHXGx6rQ+RP5esU1ddy2uu5RIbflMzX2nar0HkgfvdPnEY/Jhh&#10;iAgggAACCCCAAAIIIIAAAggggAACI1XA2QD6Zw/tbNl6l/FVRba3AjrcE1KmrmnW71oY7uER7a9l&#10;mdqNEk1NFK2tahELsTuq17d4iwcHH6HSzmapVOTnkWaLNqcf291sooXoVM7OB9/8fCy4bM7LfIpq&#10;xAJ632LKcuQsykA3tLWombFc96J1uxYNDz5K23to9TTk/HlFkdxHu54/qzWrA68E43PRh8/NEm33&#10;yY4IIIAAAggggAACCCCAAAIIIIAAAggMiYCzAfQvHtkpZmX+Kl7aWwEdjoZ8Q7nagMobQVpQdt6m&#10;VO4QtS7W+1cCDqff4PsqGeOGDXVubSGzjRGK7LG9SrkNnji4wPZ0xBgCG5eLSWjVSeQpquO0MYYw&#10;dgucexidNqm1luWFv01+lZiDmnp91Nl4ucI5+w0N6plXKmsU5Of6dieftsriSkl7X8yotrJSKwA9&#10;2IURfPoBF5tydZSqv5wQz1u2bVBqfug9+M1UPXU6mTFuU/3owYbG5wgggAACCCCAAAIIIIAAAggg&#10;gAACCAyVgLMBtJiVe/X9xld1kvZWQHsLN9u49V9RjVxNWCsaPdgqYnnnlmKlXodcadmZirpyxlhb&#10;6zZucxdyhCJLVIdTqQbWIoGsdwevgR1wrQQ2XiTW94rq1WIrlUq0EhySTaXQu4U4L/Y7LXC3ysu9&#10;5QnbqWjs5+PPZXNeCltu23rVWi6m3Ohf5kTJ/o2aK2oFFqNey2DfokGnH3ixyVdHk5Y5ywl0rb5Q&#10;3n9qep9iimoJ6CDjHmxsfI4AAggggAACCCCAAAIIIIAAAggggMDQCLievOmeq6bP2t191Nz/8dsW&#10;b9y4sbGxMZpBqdGz3yYqcli2uXXLltVr1kTTHccmkIB8G8XWdQG3+UugETKU4SZQWFj46IJVrxzb&#10;bx74wszpezuPtKzIzsrKysvLE1/T09NTU1OH2+QYLwIIIIAAAggggEACCTQ3N7/nPe9JoAExFASG&#10;lcC+ffvmzZs3rIbMYBFAwHEBB1dAP/nTz/7627fcvWrpsqtGL82bOXH8aHU29lZAOz5zOnBOoGFD&#10;ZVNAfQvnuqNlBBBAAAEEEEAAAQQQQAABBBBAAAEEEEhMAQcD6FlTJy7NnyUC6I+5x/76O7c2b/qC&#10;uvw59jWgE5N2xI1KLHvWy1vUllnUtxhxIEwYAQQQQAABBBBAAAEEEEAAAQQQQACBkS7gYAkOg1aU&#10;17DDTAkOO0rsg8DIFKAEx8g878waAQQQQAABBBCIvwAlOOJvTo/JJEAJjmQ6m8wFgVgJxCOAjtVY&#10;aQcBBEasAAH0iD31TBwBBBBAAAEEEIizAAF0nMHpLskECKCT7IQyHQRiIuBgCY6YjI9GEEAAAQQQ&#10;QAABBBBAAAEEEEAAAQQQQAABBIapAAH0MD1xDBsBBBBAAAEEEEAAAQQQQAABBBBAAAEEEEh0AQLo&#10;RD9DjA8BBBBAAAEEEEAAAQQQQAABBBBAAAEEEBimAgTQw/TEMWwEEEAAAQQQQAABBBBAAAEEEEAA&#10;AQQQQCDRBQigE/0MMT4EEEAAAQQQQAABBBBAAAEEEEAAAQQQQGCYCsQjgN66ZYvl45GHHu7u6hqm&#10;cAwbAQQQQAABBBBAAAEEEEAAAQQQQAABBBBAILRAPAJoMYLVa9b4PTo7O5d/bPmOp3eQQXONIoAA&#10;AggggAACCCCAAAIIIIAAAggggAACSSkQpwDa0m5iRgYZdFJeVUwKAQQQQAABBBBAAAEEEEAAAQQQ&#10;QAABBBAQAg4G0Dtbjzyzc//PH975x79evPO7j13/hU3u1feLLmuUbdeuXeJ56Ay6odzlKm9w/jyJ&#10;fgqrO0Q/xhNTnx3VhSE+tTxk0BH7TEzuQN385ir2Mr3jOzb1M+/Y7HSpzjF2mzwLebNuN14nL3bz&#10;oSUEEEAAAQQQQAABBBBAAAEEEEAAAQQQiLGAgwH0nd/7w9d+9LgIoF872LNz9ztnzveoYy9XtiVL&#10;lqgvjQzaf2Yd1etbyspa1sc4Ng0XMKei0dNYkRPuYcH2V+LmbVKZ9/P2+es88tZe1VLsE0EXrSyr&#10;3abn7x1tLVJT3XYtQhavCvJzpRiPLaw5NpQXt1S1i3HXuytLfc9R4BzDapmdEUAAAQQQQAABBBBA&#10;AAEEEEAAAQQQQCBJBBwMoIMJGSug77j9dvWx6Ve/6u3V4mnjqI7tdVLJ2rUlkpG6JgW5nBl7alaa&#10;5lJUVKS8ypnv9pthbn5BS5saOQsNd1WV1Nquv5JKVsQsFI8EVo7A1SGInLxJG5fWUOAcI+mBYxBA&#10;AAEEEEAAAQQQQAABBBBAAAEEEEBguAs4G0B/5dNLBZD5q3iproD+zYMPGo+Ke+8NcFTy5xU5OSvM&#10;CbS5DIXx3K+EhfJ+g1bWQitT4VspQi8dEaS+R7t2rF5ZIlhdDrX6RJt35P61NOQDy8vFgmd7ZUQa&#10;ttWWrVSzaD3INSYva+SvmO/WVkS3tza558vhr2/xkOqAmhj6kIKMUxuZqdaHabLiWHngQSqEeE9M&#10;4LiH+zcF40cAAQQQQAABBBBAAAEEEEAAAQQQQACB2Ag4G0Dfc5scQJu/ipfqCmjzZjEVLX8W64J9&#10;EmiLPRs2VLrrlRoWnhotvm2qXC9tlotDlNUWu0qVp+J5U+UGtZ5FUY26u/g4sL6Hfmx7leRfWcLo&#10;vKE8V+tzs1RXq70t3qwrkUtSiIYlvd2mlnzRuz6uIKdMi3i3rQzYUSyKVhcXt7fKabxYa6ysiLaO&#10;fJsqW1f6zjTYOHUwueiHHLN7a300bGsp0JacK5l3rmTBq04jp2JzSV2uCOGLpfpBJhibS5VWEEAA&#10;AQQQQAABBBBAAAEEEEAAAQQQQGC4CTgbQFtqqCugzVvgbkb+rCbQenRs1Z6oU1GrxKjeraBqs1K0&#10;WQSrklYnQnmu17PQlkAX69mxuVn92JyKdf6VJfTd5OoTVWuVsFveS31bqdFcKQeyIpKt1WtS6L2H&#10;vCyUihUez8ptgffz06JhkTgrK55z8+V0WCsA7d+mPiZjpkHHqS+0Nuao1/oQ+XPJOnXJuX4GLHjV&#10;+VYXatG+PHB7a7yH2zcH40UAAQQQQAABBBBAAAEEEEAAAQQQQACB6AScDaB/9tDOlq13GV/VodpY&#10;AS2W3Tbpaa4rt7JJ8t6ML2C6Sny7WSoVwa+tGFQkp2LNrnrXv4IQeHKiHOZWpq3ENi3GDqOFohqx&#10;Stu3mLIcOYsy0A1tLWpmLIfxrdvV4iRhtDzortoyczl/XlEk99HuXYFuzWv6DYFpAfWgHbEDAggg&#10;gAACCCCAAAIIIIAAAggggAACCIwkAWcD6F88slNgmr+Kl4OvgBYLfguq1GoWyiaSYjWBFnGsHtGK&#10;fUznSaTQYid9hXPIEyjqJxeI0hLKff2aAvds0u55KH/qV5JZ31kujKGtye6oXq8NQ76FoEVFj8Gv&#10;pYYGtTCIUllDHZl5YvL67+JKuRiGvIleaisrtQLQg7UdfJwKpryKeb1WdlpJoEvXi/w5R065W7Zt&#10;UGp+GDMO4JXb1u8OqY/bqlj2YGPkcwQQQAABBBBAAAEEEEAAAQQQQAABBBBIYgFnA2gB5159v/FV&#10;dRx0BbQcaPos8RWRqJpAyzUjRFlnedsmabUv9FsKirLM65TCG4NsRWtFdWe5VEZpq9tiBXSBu1Ve&#10;TC3WXbuDljaW1yqrwyiVSrRhiMrSctlotQaHzcXYykhz29Zrx4iF2Y0BM5DnbtQRUauKSEGC8YCJ&#10;Bx1ni2ooF63WyjfLCXSTljnLCXStkkWLLRivmK5aAlopAh047sFOA58jgAACCCCAAAIIIIAAAggg&#10;gAACCCCAQPILuJ686Z6rps/a3X3UPNfjty3euHFjY2NjNABq9Oy3iYoclm1u3bJl9Zo10XTHsQgg&#10;kMQChYWFjy5Y9cqx/eY5LsycvrfzSMuK7KysrLy8PPE1PT09NTU1iR2YGgIIIIAAAggggIDTAs3N&#10;ze95z3uc7oX2EUhWgX379s2bNy9ZZ8e8EEAgMgEHV0A/+dPP/vrbt9y9aumyq0YvzZs5cfxodYiD&#10;roCObCYchQACCCCAAAIIIIAAAggggAACCCCAAAIIIJBQAg4G0LOmTlyaP0sE0B9zj/31d25t3vQF&#10;dfnz4DWgE0qIwSCAAAIIIIAAAggggAACCCCAAAIIIIAAAghEJOBgAG0ej6iwEfoR0eA5CAEEEEAA&#10;AQQQQAABBBBAAAEEEEAAAQQQQCBxBRysAZ24k2ZkCCAw3ASoAT3czhjjRQABBBBAAAEEhqsANaCH&#10;65lj3IkhQA3oxDgPjAKBxBKI0wroxJo0o0EAAQQQQAABBBBAAAEEEEAAAQQQQAABBBBwXoAA2nlj&#10;ekAAAQQQQAABBBBAAAEEEEAAAQQQQAABBEakAAH0iDztTBoBBBBAAAEEEEAAAQQQQAABBBBAAAEE&#10;EHBegADaeWN6QAABBBBAAAEEEEAAAQQQQAABBBBAAAEERqQAAfSIPO1MGgEEEEAAAQQQQAABBBBA&#10;AAEEEEAAAQQQcF4gHgH01i1bLB+PPPRwd1eX83OkBwQQQAABBBBAAAEEEEAAAQQQQAABBBBAAIEh&#10;EEi9fd6yKRMyjl88a+78/KKZf/nLX774xS/GZEQtf/vb6jVr3FdfbX7sePrpT69a9fRTT8+aNXPs&#10;uHEx6YhGEEAgWQU2bdq0emr+kXPd5glOHTuh69yZY/OnZGZmTps2TXwdPXp0Sko8fq+WrM7MCwEE&#10;EEAAAQQQQODw4cPTp0/HAQEEIhPo7u6eNGlSZMdyFAIIJKvAUCY1GZmZNy+/ecfTO1gHnayXF/NC&#10;AAEEEEAAAQQQQAABBBBAAAEEEEAAgZEsMGQB9K5du4S7ZQbdUO7y2wqrOxLgJIlxxXsgdik6qgu1&#10;sVkM0mgk6Oj1PdQd5MZ8tvKGBNBnCAgggAACCCCAAAIIIIAAAggggAACCCAw7AQcDKDdq+9XH+v/&#10;cNp4bjxZsmSJimVk0IZdUY1H2erLpIKqdvlZY0WODdnoA2KbLdjczcaQB9vFLkVORWMwpI7qtpWa&#10;p7uy1CrJbygvluoVcHUHuTF9a68qKKhaWzTYOPkcAQQQQAABBBBAAAEEEEAAAQQQQAABBBAIFHAw&#10;gBadtWy9y/IhPhIroO+4/Xb18cCmTb29PZweRwRyKiq0/Dg3v8Cqh4ZttWUrlV2K1lZJddvNi80b&#10;NlS619lK/x0ZO40igAACCCCAAAIIIIAAAggggAACCCCAwLAWcDaANtY7v/3uGfFc/Soeguw3Dz5o&#10;PCruvdcWorc2hCgK4a06IckrkgsLXcW1UlNlrsulVozQdy6srvaWzvBpwbSTfJBoxacFb/kLnxIU&#10;fruZV0Mbz5Unoltl8xa+sBySrZkH7OQ/ETuLsttbm9zzA5aSd7S1FOTnqh3kzHc3tbZ7O2vY1sLy&#10;58hOEEchgAACCCCAAAIIIIAAAggggAACCCCAgCQ5G0CL5c8q8m/rXxdfd7y8T3x94Nu3qG/W6Ju9&#10;E9FQnltXolTk8NRL66ulikZRMmJDg4ifRQWJxsZGo2RHjVjOK3audCt1JTZLdbVaB34tdEjyAl9l&#10;J4+npkiUu9CLfsgtSN7yF7XrTZUr/HcLMvimylal8kV9WZM8SLFZDsne1P33CpiIjWYEU5hpckf1&#10;+paSFXaKn9jonl0QQAABBBBAAAEEEEAAAQQQQAABBBBAYOQJOBtAG56PPfeWeP7Y8/LXZfmz1PfL&#10;9c0Wu1ipqy5wFltxrbJQt6imXip2ifhZCYzNm7ysV1u7m1Oxrkz9KLAFUZSitniwW/OJZdERbHr3&#10;RSvLpJY2UdbCckhGw/4rmkP2aEEReoRy6+vz2+2V0tab6theR/mNCM48hyCAAAIIIIAAAggggAAC&#10;CCCAAAIIIICALhCnAFrt7q0DJ5bmzTTww1wBLY4r05YrKyuWIzqJvi0ot9vbLJWKTNunzIZoWmS2&#10;2q35xH34IuoqrIO8N/6zOTH7FGImpdLmoDdyNJfdMJfjkPNntTQ0GwIIIIAAAggggAACCCCAAAII&#10;IIAAAgggEJFAnALoWz+0QB3esvzZxjjDWwEtglLJpxaGXNRCzojFKmj/9FgpZqxVvhCFJLQlzBYt&#10;yGMR2a/ImJVVyqZNFExWSyOLILYpBK1YRK2XTRZ38wuxo+WQIjpn8uz8KYI3NOh9BOVl4NvUIiEb&#10;KiW95oaYtqSXho5slByFAAIIIIAAAggggAACCCCAAAIIIIAAAiNdIE4B9OeKr1Gl37tIq78hnoe5&#10;Arqopr1K0mpwiBXL1WKJslLUuGhtVYtSR0NUuzBuQiiqc5TVFsvlOkqlEq0EhyjZ4dOCXD5avU+g&#10;qBe9rkIUOza1IFpVOyttdfuvgDZ3JFf4UDtybZP0jiyvKsshRXb9BUwkeDNyuQ5tfL53RDQOEQG8&#10;XMlErmwiamnLDPJmfcfCyIbLUQgggAACCCCAAAIIIIAAAggggAACCCAwMgVcT9x4d/aM2bu7j5rn&#10;f/y2xRs3bhQ39osGxb36fuMmhH7tBH60dcuW1WvWRNNd0GNFCYrc1nWR1uwYKUNyZJ40ikDMBAoL&#10;Cx9dsOqVY/vNLS7MnL6380jLiuysrKy8vDzxNT09PTU1NWa90hACCCCAAAIIIIDAyBNobm6+5hpt&#10;BdXImz0zRiBagf3791955ZXRtsLxCCCQXALOroAWQbPlQzUMcwV0hPCiroRWTCPCBmJ/2JAOSV/1&#10;ra79Dqh9HfvZ0iICCCCAAAIIIIAAAggggAACCCCAAAIIjFQBBwNosfxZfay7JcN4bjwR4OHVgA7v&#10;DIllz1rCWlxb5i0sEV4jsd07QYZUVCNu4ejdbN7zMLYUtIYAAggggAACCCCAAAIIIIAAAggggAAC&#10;I0LAwRIchp8or2HH0qkSHHb6Zh8EEEhsAUpwJPb5YXQIIIAAAggggEDyCFCCI3nOJTMZCgFKcAyF&#10;On0ikOgC8QigE92A8SGAQMILEEAn/CligAgggAACCCCAQJIIEEAnyYlkGkMkQAA9RPB0i0BCCzhY&#10;giOh583gEEAAAQQQQAABBBBAAAEEEEAAAQQQQAABBBwWIIB2GJjmEUAAAQQQQAABBBBAAAEEEEAA&#10;AQQQQACBkSpAAD1SzzzzRgABBBBAAAEEEEAAAQQQQAABBBBAAAEEHBYggHYYmOYRQAABBBBAAAEE&#10;EEAAAQQQQAABBBBAAIGRKkAAPVLPPPNGAAEEEEAAAQQQQAABBBBAAAEEEEAAAQQcFohHAL11yxbL&#10;xyMPPdzd1eXwBGkeAQQQQAABBBBAAAEEEEAAAQQQQAABBBBAYGgE4hFAi5mtXrPG79HZ2bn8Y8t3&#10;PL2DDHpozjy9IoAAAggggAACCCCAAAIIIIAAAggggAACDgvEKYC2nMXEjAwyaIfPL80jgAACCCCA&#10;AAIIIIAAAggggAACCCCAAAJDJuBgAL2z9cgzO/f//OGdf/zrxTu/+9j1X9jkXn2/mGiNsu3atUs8&#10;D5JBN5S7vFt5g6LTUV3oKqzuEM/Ep+oT82Z603u0dmgsdC07DdqwzwSUqQSOeNBJGY1YH6tKmBqX&#10;hXy2GE4/FoS0gQACCCCAAAIIIIAAAggggAACCCCAAAIjTMDBAPrO7/3haz96XATQrx3s2bn7nTPn&#10;e1TbcmVbsmSJ+tLIoH3lC6raPfLWXtVSrASpORWNnsaKnMHOj0hhi6V65VBPe36bGl7HfSuqUUdQ&#10;XyZpE7EeeohJdVS3rdQacVeWBgTuYkoN5dpM69Ud5Mb0rb2qoKBqbVHcJ06HCCCAAAIIIIAAAggg&#10;gAACCCCAAAIIIICAIeBgAB1M2VgBfcftt6uPTb/6VW+vFk/7H5Uz3y21tPmvdw5+Bttbmwryc9XP&#10;cyoqhm8E6x18bn6B1XwbttWWrVTmV7S2SqrbbjZq2FDpXjd4Ws83AgIIIIAAAggggAACCCCAAAII&#10;IIAAAggg4KCAswH0Vz69VIzd/FW8VFdA/+bBB41Hxb33Bp2iHLOqUapVEQy96kRhdZvWQtHKsia/&#10;BcPKgQ1afQq9nIX8Znm5qFkhL6+2KtrhLWjhrWTR7teIWhhE3ezVu/Df305lD5Gpu+cHLP3uaGvx&#10;Ju3z3U2t7V7Dhm0tLH928LuGphFAAAEEEEAAAQQQQAABBBBAAAEEEEDAloCzAfQ9t8kBtPmreKmu&#10;gDZvViNtqsxVcl1RZaIm2DLmhvLcSrdSbmOzVFerJ9A1nvaSOvlgUyTcVLle2qwU9JC86XRTS754&#10;T27dWzGjdr1S7ELkxLl1JWoREGUPedMbqRcR9waltocYgL5XvaQeGXILd3+1j+Iw0+SO6vUtJSsG&#10;LVYy2GD5HAEEEEAAAQQQQAABBBBAAAEEEEAAAQQQiE7A2QDacmzqCmjzZrWbUQM6f32QG/hJ8hpg&#10;baFvTsW6Mm8rSjFkuXi0kUEXVG1WVlHL+xlrhQu8Ka22BLpYS7E7ttc1aeuuTWPTGxGLrNWqIGIA&#10;IpXWgvJanzXIljMPd39lffX6/HYbpa9N/YnBU34juu8KjkYAAQQQQAABBBBAAAEEEEAAAQQQQACB&#10;mAg4G0D/7KGdLVvvMr6qI7a3AlqfXc6KkoLBo10Li5yKzVUFtdv87kIoZ8D+m/e+heLWfeGqlmk3&#10;PDStlA7ZhP39xbBKxbLtYOmzKI5tuJjLccj5s1oamg0BBBBAAAEEEEAAAQQQQAABBBBAAAEEEBhS&#10;AWcD6F88slPMzvxVvLS3AlpXkRcjG7WOfankCFarhSGqTmiLlxuq9UoY5iObtHv0KUub/eNZ476F&#10;8qdKF3LqrRXjCHV25Bsk2tjNaCKs/Qe9j6C4N6GWr4tdJX01t5iDpN+EcUivLDpHAAEEEEAAAQQQ&#10;QAABBBBAAAEEEEAAgREv4GwALXjdq+83vqra9lZA66Ut5CLLwRYBF9XUl9UWy5WiS6USrQRH0fxW&#10;tSaGS64PrR9Z4G4t1d8LKCldtFZUhpYPKm11ayugRRGPerdWXCPE7QWLauSi0lp/Nm5DGMb+8lJt&#10;dW7Kpt870XTBymOUlD1EnWyDyPqOhSP+OgcAAQQQQAABBBBAAAEEEEAAAQQQQAABBIZAwPXEjXdn&#10;z5i9u/uoufPjty3euHFjY2NjNCNSo2e/TVTksGxz65Ytq9esiaa74MeKAs9hF1J2ZiS0igACEQoU&#10;FhY+umDVK8f2m49fmDl9b+eRlhXZWVlZeXl54mt6enpqamqEfXAYAggggAACCCCAAAKS1NzcfM01&#10;1yCBAAKRCezfv//KK6+M7FiOQgCBZBVwcAX0kz/97K+/fcvdq5Yuu2r00ryZE8ePVhHtrYBOVvCI&#10;56XdJ1FfEl3uV9w64nY5EAEEEEAAAQQQQAABBBBAAAEEEEAAAQQQcEjAwQB61tSJS/NniQD6Y+6x&#10;v/7Orc2bvqAufw6vBrRD8x5+zRbViPscereAQiLDb0aMGAEEEEAAAQQQQAABBBBAAAEEEEAAAQSS&#10;XMDBEhyGnCivYUfRsRIcdjpnHwQQSGgBSnAk9OlhcAgggAACCCCAQBIJUIIjiU4mUxkCAUpwDAE6&#10;XSKQ8ALxCKATHoEBIoBAogsQQCf6GWJ8CCCAAAIIIIBAsggQQCfLmWQeQyNAAD007vSKQGILOFiC&#10;I7EnzugQQAABBBBAAAEEEEAAAQQQQAABBBBAAAEEnBUggHbWl9YRQAABBBBAAAEEEEAAAQQQQAAB&#10;BBBAAIERK0AAPWJPPRNHAAEEEEAAAQQQQAABBBBAAAEEEEAAAQScFSCAdtaX1hFAAAEEEEAAAQQQ&#10;QAABBBBAAAEEEEAAgRErQAA9Yk89E0cAAQQQQAABBBBAAAEEEEAAAQQQQAABBJwViEcAvXXLFsvH&#10;Iw893N3V5ez8aB0BBBBAAAEEEEAAAQQQQAABBBBAAAEEEEBgiATiEUCLqa1es8bv0dnZufxjy3c8&#10;vYMMeohOPd0igAACCCCAAAIIIIAAAggggAACCCCAAALOCsQpgLacxMSMDDJoZ08vrSOAAAIIIIAA&#10;AggggAACCCCAAAIIIIAAAkMn4GAAvbP1yDM79//84Z1//OvFO7/72PVf2ORefb+YaY2y7dq1SzwP&#10;kkE3lLu8W3mDwtNRXegqrO4Qz8Sn6hPzZnrTe7R2aCx4LTsN2rDPBJSpBI7YxqSUubqCz0LvRm1c&#10;FvLZYjj9WBDSBgIIIIAAAggggAACCCCAAAIIIIAAAgiMMAEHA+g7v/eHr/3ocRFAv3awZ+fud86c&#10;71Fty5VtyZIl6ksjg/aVL6hq98hbe1VLsRKk5lQ0ehorcgY7PyKFLZbqlUM97fltangd962oRh1B&#10;fZmkTcR66KEmpeTJ26SyoINvKNdmWu+uLBURtNyYvrVXFRRUrS2K+8TpEAEEEEAAAQQQQAABBBBA&#10;AAEEEEAAAQQQMAQcDKCDKRsroO+4/Xb1selXv+rt1eJp/6Ny5rulljb/9c7Bz2B7a1NBfq76eU5F&#10;xTCOYJU8uWZl8Px5W23ZSmV+RWurpLrtZqOGDZXudYOn9XwjIIAAAggggAACCCCAAAIIIIAAAggg&#10;gAACDgo4G0B/5dNLxdjNX8VLdQX0bx580HhU3HtvyJhVjVKtimDoVScKq9u0FopWljUp64G9m3Jg&#10;g1afQi+FIb9ZXi7WGMvLq62KdngLWngrWbT7NWIue2Gv3oV/q+FV9jArdbS1eJP2+e6m1nbTjLe1&#10;sPzZwe8amkYAAQQQQAABBBBAAAEEEEAAAQQQQAABWwLOBtD33CYH0Oav4qW6Atq8WY20qTJXqWcs&#10;qkzUBFvG3FCeW+lWym1slupq9QS6xtNeUicfbIqEmyrXS5uVgh6SN51uaskX78mteytm1K7Xyynn&#10;1pWoRUCUPeRNb6ReRNwblNoeYgD6XvWSemTILdz9B2vP+vOO6vUtJSsGLVYSWeMchQACCCCAAAII&#10;IIAAAggggAACCCCAAAII2BVwNoC2HIW6Atq8We1m1IDOXx/kBn6SvAZYW+ibU7HOVCtZKV4hF482&#10;MuiCqs3KKmp5P2OtcIE3pdWWQBdrKXbH9rqmsoASFnojYpG1WhVEDECk0lpQXuuzBtly5uHub/ck&#10;+u4nBk/5jcjoOAoBBBBAAAEEEEAAAQQQQAABBBBAAAEEYirgbAD9s4d2tmy9y/iqjtzeCmh9ljkr&#10;SgoGj3YtTHIqNlcV1G7zuwuhnAH7b977Fopb94WrW6bd8NC0UjpkE+HuH7QxURzbcDGX45DzZ7U0&#10;NBsCCCCAAAIIIIAAAggggAACCCCAAAIIIDCkAs4G0L94ZKeYnfmreGlvBbSuIi9GNmod+1LJEaxW&#10;C0NUndAWLzdU65UwzEc2affoU5Y2+8ezxn0L5U+VLuTUWyvGEersyDdItLGb0US4+4e+MnLz9Xxd&#10;3HJQ0ldzizlI+k0Yh/TKonMEEEAAAQQQQAABBBBAAAEEEEAAAQQQGPECzgbQgte9+n7jq6ptbwW0&#10;XtpCLrLcqJTPCNyKaurLaovlStGlUolWgqNofqtaE8Ml14fWjyxwt5bq7wWUlC5aKypDyweVtrq1&#10;FdCiiEe9WyuuYa4l7TeGohq5qLTWX4j99MPC3T/k5SmPUVJmL+pkG0QiTXfPp/7ziP/GBgABBBBA&#10;AAEEEEAAAQQQQAABBBBAAIFEEHA9cePd2TNm7+4+ah7N8dsWb9y4sbGxMZohqtGz3yYqcli2uXXL&#10;ltVr1kTTXfBjRYHn9flBU2xn+qRVBBCIqUBhYeGjC1a9cmy/udWFmdP3dh5pWZGdlZWVl5cnvqan&#10;p6empsa0ZxpDAAEEEEAAAQQQGFkCzc3N11xzzciaM7NFIHYC+/fvv/LKK2PXHi0hgEAyCDi4AvrJ&#10;n37219++5e5VS5ddNXpp3syJ40erYPZWQCcDbkznoN0nUV3d7bKx3DqmvdMYAggggAACCCCAAAII&#10;IIAAAggggAACCCAQtoCDAfSsqROX5s8SAfTH3GN//Z1bmzd9QV3+HF4N6LBnlKwHFNWI+xx6t4BC&#10;Isk6b+aFAAIIIIAAAggggAACCCCAAAIIIIAAAsNWwMESHIaJKK9hx8exEhx2OmcfBBBIaAFKcCT0&#10;6WFwCCCAAAIIIIBAEgmIEhxXX311Ek2IqSAQV4EDBw5cccUVce2SzhBAIOEF4hFAJzwCA0QAgUQX&#10;IIBO9DPE+BBAAAEEEEAAgWQRIIBOljPJPIZGgAB6aNzpFYHEFnCwBEdiT5zRIYAAAggggAACCCCA&#10;AAIIIIAAAggggAACCDgrQADtrC+tI4AAAggggAACCCCAAAIIIIAAAggggAACI1aAAHrEnnomjgAC&#10;CCCAAAIIIIAAAggggAACCCCAAAIIOCtAAO2sL60jgAACCCCAAAIIIIAAAggggAACCCCAAAIjVoAA&#10;esSeeiaOAAIIIIAAAggggAACCCCAAAIIIIAAAgg4KxCPAHrrli2Wj0ceeri7q8vZ+dE6AggggAAC&#10;CCCAAAIIIIAAAggggAACCCCAwBAJxCOAFlNbvWaN36Ozs3P5x5bveHoHGfQQnXq6RQABBBBAAAEE&#10;EEAAAQQQQAABBBBAAAEEnBWIUwBtOYmJGRlk0M6eXlpHAAEEEEAAAQQQQAABBBBAAAEEEEAAAQSG&#10;TsDBAHpn65Fndu7/+cM7//jXi3d+97Hrv7DJvfp+MdMaZdu1a5d4HjSDbih3aVt5QzCdjupCV2F1&#10;h3080WiQ/e03lbADUxn04anzlKflswXHtK/InggggAACCCCAAAIIIIAAAggggAACCCCAgD0BBwPo&#10;O7/3h6/96HERQL92sGfn7nfOnO9Rh1SubEuWLFFfGhm0d8AiNy2W6j3K1p7fFiyBzqlo9DRW5Nib&#10;aOi9bDaVsAPTZtdQrrnVuytLRQQtT0vf2qsKCqrWFsVCizYQQAABBBBAAAEEEEAAAQQQQAABBBBA&#10;AAE7Ag4G0MG6N1ZA33H77epj069+1durxdPyUe2tTQX5uerxORUViROaJuzAVKuGbbVlKxWtorVV&#10;Ut128+Lwhg2V7nWxSevtXFfsgwACCCCAAAIIIIAAAggggAACCCCAAAIISM4G0F/59FJhbP4qXqor&#10;oH/z4IPGo+Lee31ORdHKsiZlBa93U6pnNGgVJfQ6GqaSGt5iE3qVCf2dwupqi8ob/vsbTSlPxBHK&#10;5l+wI2EHpkB1tLV4c/v57qbWdpPfthaWP/P9jgACCCCAAAIIIIAAAggggAACCCCAAALxFXA2gL7n&#10;NjmANn8VL9UV0OYtYMpFNZ72krpcEQGbihY3Va6XNstFOaokv3RaVD7OrStpV4pN1Evr5eRavFPp&#10;Vqp4bJbqav07CNzfvEdTZetKpSkRg2/wrf+RsAMLfdV0VK9vKVkRk2Il8b086Q0BBBBAAAEEEEAA&#10;AQQQQAABBBBAAAEEhrOAswG0pYy6Atq8We2mlC9ur2opNjLogqrNSgmJnIp1ZT6re+Wlv1JTpZxX&#10;u1zFtfJn8mJgbcWvvLtfB4H7++ygHynWO0stbf43OUzYgQW/DDu211F+Yzh/lzJ2BBBAAAEEEEAA&#10;AQQQQAABBBBAAAEEhqmAswH0zx7a2bL1LuOramRjBbSOmVOxuaqgdpvfXQjl/DhgK9NuWihWLtfY&#10;KRod7v6+HSbkwHJMZTfM5Tjk/FktDc2GAAIIIIAAAggggAACCCCAAAIIIIAAAgjEUcDZAPoXj+wU&#10;czF/FS8HXwHdUK3XfxbZqXE/wibtrnrye9q99jQokbxKtUrlDX2Ts1itfIYoP+FfgiNwf5viCTsw&#10;dfy5+XpaL245KOk1N4SXpN/S0eY82Q0BBBBAAAEEEEAAAQQQQAABBBBAAAEEEIiBgLMBtBige/X9&#10;xld1vIOvgC6a36rW03DJhZwblcIbklTgbi3V3/Nb5FxUIxeG1o5RanYU1dSX1RbLu5dKJf4lOMSn&#10;/vvbo0zYganDF9VB6iVl0sWSwSa1tza551P/2d4ZZi8EEEAAAQQQQAABBBBAAAEEEEAAAQQQiKGA&#10;64kb786eMXt391Fzo8dvW7xx48bGxsZoelKjZ79NVOSwbHPrli2r16wJ3l1DuWt9frueRYc1rI7q&#10;wtzWdfYKc4TVsLJzwg4s/KlwBAIJLFBYWPjoglWvHNtvHuPCzOl7O4+0rMjOysrKy8sTX9PT01NT&#10;UxN4HgwNAQQQQAABBBBAINEFmpubr7766kQfJeNDIFEFDhw4cMUVVyTq6BgXAggMjYCDK6Cf/Oln&#10;f/3tW+5etXTZVaOX5s2cOH60OsXBV0DHlEJUozCqeMS04Wgbi3pgIvs2b/LCbzYEEEAAAQQQQAAB&#10;BBBAAAEEEEAAAQQQQCBxBBwMoGdNnbg0f5YIoD/mHvvr79zavOkL6vLnwWtAx4BHLHvWwtni2jJv&#10;OYoYtBxlEzEcWFGNuOOid7N178UoR8/hCCCAAAIIIIAAAggggAACCCCAAAIIIICAfQEHS3AYgxDl&#10;NewMKGQJDjsNsA8CCCStACU4kvbUMjEEEEAAAQQQQCDBBCjBkWAnhOEMMwFKcAyzE8ZwEYiLQDwC&#10;6LhMhE4QQCCZBQigk/nsMjcEEEAAAQQQQCCRBAigE+lsMJbhJ0AAPfzOGSNGwHkBB0twOD94ekAA&#10;AQQQQAABBBBAAAEEEEAAAQQQQAABBBBIXAEC6MQ9N4wMAQQQQAABBBBAAAEEEEAAAQQQQAABBBAY&#10;1gIE0MP69DF4BBBAAAEEEEAAAQQQQAABBBBAAAEEEEAgcQUIoBP33DAyBBBAAAEEEEAAAQQQQAAB&#10;BBBAAAEEEEBgWAsQQA/r08fgEUAAAQQQQAABBBBAAAEEEEAAAQQQQACBxBWIRwC9dcsWy8cjDz3c&#10;3dWVuDaMDAEEEEAAAQQQQAABBBBAAAEEEEAAAQQQQCAKgXgE0GJ4q9es8Xt0dnbevPzmHU/vIIOO&#10;4vRxKAIIIIAAAggggAACCCCAAAIIIIAAAgggkLgCcQqgLQEyMjPJoBP30mBkCCCAAAIIIIAAAggg&#10;gAACCCCAAAIIIIBAdAJDFkDv2rVLjDxUBt1RXejSt8LqjujmGeHR8hhs9t1QbndPdSxif+9ms48I&#10;ZxHyMP9xi9flDVIYE3diULSJAAIIIIAAAggggAACCCCAAAIIIIAAAskg4GAA7V59v/pY/4fTxnPj&#10;yZIlS1Q/I4P24RQBaG5dSbtH3erdre3OageJj3MqGj2NFTkO9V1QpU/QuT4GHXrRyrImk27Dttqy&#10;lUVS0ImHm7MP2j87IIAAAggggAACCCCAAAIIIIAAAggggEDSCjgYQAuzlq13WT7ER2IF9B23364+&#10;Hti0qbe3x2TcUV1a6a73prJFNTVFSXsKhnpiufkFtdsatFFo+fNQj4n+EUAAAQQQQAABBBBAAAEE&#10;EEAAAQQQQCAZBJwNoI31zm+/e0Y8V7+Kh5D7zYMPGo+Ke+/1sezYXtckL8O12Lx1OUSdCGUzVerQ&#10;31JW6TZoFTy0ehJKuQtvpQufdsT+xbVSU2WuS64+IRfHKCwvF/U/xAtjwW+ojvV+Jald6zRIR4Nd&#10;MUHm4jOYMOYlulPGX61V+7Au9JGzosRIoL35s+XE/aBMZUS8BIPNkc8RQAABBBBAAAEEEEAAAQQQ&#10;QAABBBBAYMQIOBtAi+XPquRv618XX3e8vE98feDbt6hv1uibhXZBfq7yrh7JqtlpQ7lRl6NeWi+/&#10;Jd4Ra6WVOh3tVS3FRsTaVLle2iwX7yirLXaVKk/F86bKDUps7ddObo34TFIKYmgrrZta8sUhpmXX&#10;DRv0btR3fUqE6Pt5Ow3SkV8hayXyVjYlvw06F9NgwpqX2l1TZetK3+n7ecsJdEub4qvW3zBvPhMv&#10;8oMSr9USKWW1ytlgQwABBBBAAAEEEEAAAQQQQAABBBBAAAEETALOBtBGR48995Z4/tjz8tdl+bPU&#10;98v1zeKM6GWJ5VrEcjqsbB1tLeo6ZbEV18q7yO/okWlOxTpvNeOCqs1K6WZR4VgqKFmhVHGWnytB&#10;a2A7/iPQDzHel+tUeONtSVmjvc6/OLS5UzsdeWtAyxF28Llo45cHE8G8CqrWKpmyMf0AbpFAS3Xb&#10;O+QR6MF/sIn7HavdSVGsH2dDAAEEEEAAAQQQQAABBBBAAAEEEEAAAQT8BeIUQKvdvnXgxNK8mcYQ&#10;gq6AzpnvVpNii61MXe4sb1HVhQ6zHSUI3yyV6quV7V9JYXZkv2HrPSPqTk2gG7bXSaasW20/xMTF&#10;KvBiSTkd7VUF0Y6b4xFAAAEEEEAAAQQQQAABBBBAAAEEEEAg+QTiFEDf+qEFqt2y/NkGYvAV0EVr&#10;q6TK3IC6wnIw7VvrQXlHu4NeR/X6gAIS1icssB17J1aEsSJqlaNxpW7y4FUnwuoosrmYRx5Wdz5T&#10;lhPoyuLKwPxZ3cs7cfNR7a1N6oJpeT24PUH2QgABBBBAAAEEEEAAAQQQQAABBBBAAIGRJBCnAPpz&#10;xdeoqu9dpNXfEM9D1ICW193WS8VaheTiFr2gRk27nEybCicXiXda1P3k8tA2F0XLR/m1s1IUiNZu&#10;Qmh1/rVaEy5RcVqpvCEGWO/WRxL8DnyBHYW4uCKbi7nBsLrzGYmcqBu1Ssyf+E9cFPLQodRfEwj5&#10;0lY3K6BH0k8N5ooAAggggAACCCCAAAIIIIAAAggggIBNAdcTN96dPWP27u6j5gOO37Z448aNjY2N&#10;Nlux3M29+n7jJoR+OwR+tHXLltVr1kTTHccigEASCxQWFj66YNUrx/ab57gwc/reziMtK7KzsrLy&#10;8vLE1/T09NTU1CR2YGoIIIAAAggggAACTgs0NzdfffXVTvdC+wgkq8CBAweuuOKKZJ0d80IAgcgE&#10;nF0BLYJmy4c61hAroCObDEfZENCXNJuWkds4il0QQAABBBBAAAEEEEAAAQQQQAABBBBAAIGwBRwM&#10;oMXyZ/Wx7pYM47nxRIw0eA3osKfBAbYFimqMuzhGfSdH252yIwIIIIAAAggggAACCCCAAAIIIIAA&#10;AgiMRAEHA2gzp6iwEfoxEu2ZMwIIIIAAAggggAACCCCAAAIIIIAAAgggkNQCDtaATmo3JocAAnEV&#10;oAZ0XLnpDAEEEEAAAQQQGMEC1IAewSefqcdAgBrQMUCkCQSSTiBOK6CTzo0JIYAAAggggAACCCCA&#10;AAIIIIAAAggggAACCAwiQADNJYIAAggggAACCCCAAAIIIIAAAggggAACCCDgiAABtCOsNIoAAggg&#10;gAACCCCAAAIIIIAAAggggAACCCBAAM01gAACCCCAAAIIIIAAAggggAACCCCAAAIIIOCIAAG0I6w0&#10;igACCCCAAAIIIIAAAggggAACCCCAAAIIIBCPAHrrli2Wj0ceeri7q4tzgAACCCCAAAIIIIAAAggg&#10;gAACCCCAAAIIIJCUAvEIoAXc6jVr/B6dnZ03L795x9M7yKCT8sJiUggggAACCCCAAAIIIIAAAggg&#10;gAACCCCAQJwCaEvojMxMMmguQQQQQAABBBBAAAEEEEAAAQQQQAABBBBAIFkFhiyA3rVrlzANkkE3&#10;lLuMrbC6w4zfUV2of+T3ibZXiGNDnkT1ONGm3INf0+KzQd+xf4UYrQU2G0Ej9g9hTwQQQAABBBBA&#10;AAEEEEAAAQQQQAABBBBAIK4CDgbQ7tX3q4/1fzhtPDeeLFmyRJ2okUH7zrugqt0jtvYqqbJUj6Dl&#10;aDi3dZ38vrxtlrY3WGJZHTuIakN5cW1ZvcfTWJGTU9Eo/09cTwOdIYAAAggggAACCCCAAAIIIIAA&#10;AggggAACySfgYAAtsFq23mX5EB+JFdB33H67+nhg06be3h5L3JyKdWVNddvlRdAd1aWV7npPTZG+&#10;Y05FhfHc6mDTsXZOXEF+rp3d2AcBBBBAAAEEEEAAAQQQQAABBBBAAAEEEEDAloCzAbSx3vntd8+I&#10;5+pX8RBD+82DDxqPinvvHXywHdvrmspWhkycgzciF7soLxfFO8rlNdOmMh7Ka/Fpca3UVJmrFtoI&#10;rzKGt+SH0pZ2eLVWRMRbuUPvtLC6zWec7VpNEX1Pc+/m595Ba/2IVvyPHVyRPRBAAAEEEEAAAQQQ&#10;QAABBBBAAAEEEEAAgbgJOBtAi+XP6kx+W/+6+Lrj5X3i6wPfvkV9s0bfQsy2o3p9bUHJCrUgRphr&#10;lH2OlZpa8jd75PXTDeW58kpqtcBHS7EIfotqPPVlkly4I3jpDTmeNm0isNY2cbCy1ZfVrtdrhTRV&#10;tq5U32uq3KDE0t5ON0t1xrGSSL3XS2JYvqVGAj1E+pxbV6IUJVHmoGz6sd5e4nbZ0BECCCCAAAII&#10;IIAAAgggkLQCetlH/hcBBMIWED8Xwj6GAxBAINkFnA2gjb+PPPbcW+L5Y8/LX5flz1LfL9c3q7+2&#10;aIGvnBUbqXBTa7tlNqsFw8bKYKtjJT3G7mhrkfSV1EqRDqtGA7vR6krr14MIrPVNWwLtjaRFUl61&#10;VgmJi1aWSS1tYlG16FR/T+7T23xB1Wal3HTokSirv9f516XWjzV6Sdq//jExBBBAAAEEEEAAAQQQ&#10;QAABBBBAAAEEEBiWAnEKoFWbtw6cWJo303AKuQLaCHz19b45K0oKarcF3nVQvmeg78pgZS2zz1ph&#10;506NWJpcLCnLqdurCqLpRs7F2RBAAAEEEEAAAQQQQAABBBBAAAEEEEAAgWQSiFMAfeuHFqhqy/Jn&#10;G3whV0AHIsuLhGuL1SrOytZRXR2YRw96cnLmuyU9yJaLdERcV1rpqb21SS0MIi9SDt636FQvxiH3&#10;6d1Ru8Gicrg6ktz8An1RdsM2bU8lfDcKfAw6RXZAAAEEEEAAAQQQQAABBBBAAAEEEEAAAQQSQSBO&#10;AfTniq9RZ/veRVr9DfHcTg1oHyNRblmu2qyXYi6VVkRyT8KiGqMRua6yvsI6srNRtLZKUqpDl7a6&#10;Q62ALqoRNaKVkZdKJeYSHO7WUvldudSIOhItZ5ff3Cbpe4pl3vVuvQq1N4KPbMwchQACCCCAAAII&#10;IIAAAggggAACCCCAAAIIxEXA9cSNd2fPmL27+6i5u+O3Ld64cWNjY2M0Y3Cvvt+4CaFfO4Efbd2y&#10;ZfWaNdF0x7EIIJDEAoWFhY8uWPXKsf3mOS7MnL6380jLiuysrKy8vDzxNT09PTU1NYkdmBoCCCCA&#10;AAIIIICA0wLNzc1ut9vpXmgfgWQVOHjw4Ny5c5N1dswLAQQiE3B2BbQImi0f6ljDXgEd2RQ5CgEE&#10;EEAAAQQQQAABBBBAAAEEEEAAAQQQQGAoBBwMoMXyZ/Wx7pYM47nxREw2zBrQQ8FDnwgggAACCCCA&#10;AAIIIIAAAggggAACCCCAAAKRCjgYQJuHJCpshH5EOn6OQwABBBBAAAEEEEAAAQQQQAABBBBAAAEE&#10;EEhQAQdrQCfojBkWAggMQwFqQA/Dk8aQEUAAAQQQQACBYSlADehhedoYdMIIUAM6YU4FA0EggQTi&#10;tAI6gWbMUBBAAAEEEEAAAQQQQAABBBBAAAEEEEAAAQTiIkAAHRdmOkEAAQQQQAABBBBAAAEEEEAA&#10;AQQQQAABBEaeAAH0yDvnzBgBBBBAAAEEEEAAAQQQQAABBBBAAAEEEIiLAAF0XJjpBAEEEEAAAQQQ&#10;QAABBBBAAAEEEEAAAQQQGHkCBNAj75wzYwQQQAABBBBAAAEEEEAAAQQQQAABBBBAIC4C8Qigt27Z&#10;Yvl45KGHu7u64jJNOkEAAQQQQAABBBBAAAEEEEAAAQQQQAABBBCIt0A8Amgxp9Vr1vg9Ojs7b15+&#10;846nd5BBx/uc0x8CCCCAAAIIIIAAAggggAACCCCAAAIIIBAXgTgF0JZzycjMJIOOy1mmEwQQQAAB&#10;BBBAAAEEEEAAAQQQQAABBBBAYAgEhiyA3rVrl5hukAy6odxlbIXVHWaXjupC/SO/T7S9Qhwb0lc9&#10;TrQp92Dd9BCcH7pEAAEEEEAAAQQQQAABBBBAAAEEEEAAAQSGrYCDAbR79f3qY/0fThvPjSdLlixR&#10;0YwM2tewoKrdI7b2KqmyVI+g5Wg4t3Wd/L68bZa2N1jCWx07yBlqKC+uLav3eBorcnIqGuX/Gban&#10;lIEjgAACCCCAAAIIIIAAAggggAACCCCAAAKJIeBgAC0m2LL1LsuH+EisgL7j9tvVxwObNvX29liC&#10;5FSsK2uq2y4vgu6oLq1013tqivQdcyoqjOdWB5uOtYNdkJ9rZzf2QQABBBBAAAEEEEAAAQQQQAAB&#10;BBBAAAEEELAl4GwAbax3fvvdM+K5+lU8xNB+8+CDxqPi3nsHH2zH9rqmspUhE+fgjYj6GoXl5aJ4&#10;R7m8ZtpUxkN5LT4trpWaKnPV0hvyzr51PwYfHXsggAACCCCAAAIIIIAAAggggAACCCCAAAII+Ak4&#10;G0CL5c9qf7+tf1183fHyPvH1gW/for5Zo28hzkpH9fragpIVakGMMNco+xwrNbXkb/bI66cbynPl&#10;ldRqgY+WYpE1F9V46sskuXAHpTf4DkEAAQQQQAABBBBAAAEEEEAAAQQQQAABBGIl4GwAbYzysefe&#10;Es8fe17+uix/lvp+ub5ZTUZejyw2OSs2UuGm1vbAXb3LmZXVzPJmdaykx9gdbS2SvpJaKdJh1Wis&#10;eGkHAQQQQAABBBBAAAEEEEAAAQQQQAABBBAYuQJxCqBV4LcOnFiaN9PADrkCWruRoLJmWdlyVpQU&#10;1G4LvOugfM9AdTOqQwccO3LPLzNHAAEEEEAAAQQQQAABBBBAAAEEEEAAAQSGTCBOAfStH1qgTnFZ&#10;/mxjriFXQAeKyMuVa4vVKs7K1lFdHZhHDyqZM98t6UG2XKQj4rrSg/bEDggggAACCCCAAAIIIIAA&#10;AggggAACCCCAwIgWiFMA/bnia1Tm9y7S6m+I53ZqQPucHFGrWa7aLJfmkLdSaUUk9yQsqjEaya0r&#10;aTfWTY/o64DJI4AAAggggAACCCCAAAIIIIAAAggggAACMRdwPXHj3dkzZu/uPmpu+vhtizdu3NjY&#10;2BhNf+7V9xs3IfRrJ/CjrVu2rF6zJpruOBYBBJJYoLCw8NEFq145tt88x4WZ0/d2HmlZkZ2VlZWX&#10;lye+pqenp6amJrEDU0MAAQQQQAABBBBwWqC5udntdjvdC+0jkKwCBw8enDt3brLOjnkhgEBkAs6u&#10;gBZBs+VDHWvYK6AjmyJHIYAAAggggAACCCCAAAIIIIAAAggggAACCAyFgIMBtFj+rD7W3ZJhPDee&#10;iMmGWQN6KHjoEwEEEEAAAQQQQAABBBBAAAEEEEAAAQQQQCBSAQcDaPOQRIWN0I9Ix89xCCCAAAII&#10;IIAAAggggAACCCCAAAIIIIAAAgkq4GAN6ASdMcNCAIFhKEAN6GF40hgyAggggAACCCAwLAWoAT0s&#10;TxuDThgBakAnzKlgIAgkkECcVkAn0IwZCgIIIIAAAggggAACCCCAAAIIIIAAAggggEBcBAig48JM&#10;JwgggAACCCCAAAIIIIAAAggggAACCCCAwMgTIIAeeeecGSOAAAIIIIAAAggggAACCCCAAAIIIIAA&#10;AnERIICOCzOdIIAAAggggAACCCCAAAIIIIAAAggggAACI0+AAHrknXNmjAACCCCAAAIIIIAAAggg&#10;gAACCCCAAAIIxEUgHgH01i1bLB+PPPRwd1dXXKZJJwgggAACCCCAAAIIIIAAAggggAACCCCAAALx&#10;FohHAC3mtHrNGr9HZ2fnzctv3vH0DjLoeJ9z+kMAAQQQQAABBBBAAAEEEEAAAQQQQAABBOIiEKcA&#10;2nIuGZmZZNBxOct0ggACCCCAAAIIIIAAAggggAACCCCAAAIIDIHAkAXQu3btEtO1zKAbyl3lDYaF&#10;eFVY3aG/9P0sFJjYU2ymQ007G236Nh4D/5g2qE5Bn0RHdaH6Ut9MSMrI/ftWreTDrBViMF2aQAAB&#10;BBBAAAEEEEAAAQQQQAABBBBAAAEEggs4GEC7V9+vPtb/4bTx3HiyZMkSdVRGBm0MsmhlWe02PYHu&#10;aGuRmuq2awm0eFWQn6vsKQerIl8Nkvg2lBfXltV7PI0VOeGefrVFrfnAg2MaMYcam5iCJGbg8dS7&#10;K0tFBJ9T0Si/Urb2qoKCqrVFvocLt6bWduO9hm21ZSuLlMMsFeI2kXBPAPsjgAACCCCAAAIIIIAA&#10;AggggAACCCCAQJIIOBhAC6GWrXdZPsRHYgX0Hbffrj4e2LSpt7fHK5qbX9DSpkbOHdvr3FVVkpar&#10;ildSyQo1UpaD1ZoiqagmWMisJ9Xhnim1Ra35cA+O3f5afiwaLFpbJRkRvNJBw4ZK97rAaF24eZN7&#10;7/GxGxMtIYAAAggggAACCCCAAAIIIIAAAggggAACYQg4G0Ab653ffveMeK5+FQ8xwN88+KDxqLj3&#10;Xp8h56wo0RJXOXHOXzHfreWq7a1N7vly/mxevetTT6O8XK1TUVwrNVXm6rUnvNUr/MtW6P0q1S6U&#10;D/W6F9pLdam1upU3iA+1lvUqIVZNt2tHeCtf+O+ljLnap8KG30kzrfWWcua7zUubpYZtLQHLn+XD&#10;hZuRQHvzZ8Mn1EQCZh3GNcSuCCCAAAIIIIAAAggggAACCCCAAAIIIICApYCzAbRY/qz2+tv618XX&#10;HS/vE18f+PYt6ps1+hYwMiNxbW+VVzyL2hLKiujBF/U2teRvVmpU1JdJBVXt6uLohvLcupJ29W1p&#10;vbeetNGtSGaVahdiQbVYb1yjVrmoL6tV9pVXGyuVMOTPxYday8rO4kCjafVosTVVrpfkQdSXNVVu&#10;UCqJWA6gqbJ1pdqPvpvNS7Sjen2Lvgzc7xA5gVbXjltQhZpIwKxtjoXdEEAAAQQQQAABBBBAAAEE&#10;EEAAAQQQQACB4ALOBtBGv48995Z4/tjz8tdl+bPU98v1LXB4WhloEaMqK55z8+UV0eZFwUFmVGCR&#10;zCpVpMVqaHVhtM9SYqWVulI5RNbjY2MJtFjprGxyXYti67v4ifXZTWUBpTAKqjYr1THEHCQlDbYe&#10;gF7D2djN5mUqFyWxKL+hHq2vHbeiCjERcaS2BFqftc3BsBsCCCCAAAIIIIAAAggggAACCCCAAAII&#10;IBBcIE4BtDqAtw6cWJo30xhM8BXQSuzb0tbQ1iLfRk/NVVu3mwpAh3tK5fsRaps3aVYbaZKkAm8q&#10;rS+GVu7zp3yu3Ptvs1Sql+gIt2t1/xADsG7QXHbDHCfL+bNiEuQwpXpJgxVViIkEzjqyWXIUAggg&#10;gAACCCCAAAIIIIAAAggggAACCCBgEohTAH3rhxaonS7Ln230HmIFtBI5VxZXSvm5yu4ijq2trNQK&#10;QIvXIp/WQ2OxSjr0GRXHSmo1DcutoGRzY72kr3EWVabVmxfKq5u9+4vwVgTS+p0R9feVmsvBWzZ2&#10;Cz2AIOPy3lFQ1M4wbr2oFMVWTaw3HS5YkQ7LiQSZNd8pCCCAAAIIIIAAAggggAACCCCAAAIIIIBA&#10;NAJxCqA/V3yNOsr3LtLqb4jnoVZAKzfUk7wVNeRCFZK6HFrecirWldUWK1U1tknik5BbUU17laTV&#10;4DBuLehzhNijpE65ZWHRWm3X0la3ugJavz1fbqVa+UKMRCnoId+xUOTS9W695WD3N5TLSg82AIvx&#10;y21LyhRFfWqllrW8GbdhDDpjPzjvfiEmEjjraK4pjkUAAQQQQAABBBBAAAEEEEAAAQQQQAABBBQB&#10;1xM33p09Y/bu7qNmkOO3Ld64cWNjY2M0Su7V9xs3IfRrJ/CjrVu2rF6zJpruOBYBBJJYoLCw8NEF&#10;q145tt88x4WZ0/d2HmlZkZ2VlZWXlye+pqenp6amJrEDU0MAAQQQQAABBBBwWqC5udntdjvdC+0j&#10;kKwCBw8enDt3brLOjnkhgEBkAs6ugBZBs+VDHWvIFdCRTWf4HqWvT1ZWdVuv0/afXASHDF8fRo4A&#10;AggggAACCCCAAAIIIIAAAggggAACw0/AwRXQBoad1c129hl+uowYAQRiJMAK6BhB0gwCCCCAAAII&#10;IIDAIAKsgOYSQSAaAVZAR6PHsQgkq4CzK6DNGbSImEM8ktWXeSGAAAIIIIAAAggggAACCCCAAAII&#10;IIAAAiNWIB4roEcsLhNHAIFYCbACOlaStIMAAggggAACCCAQWoAV0FwhCEQjwAroaPQ4FoFkFYjT&#10;Cuhk5WNeCCCAAAIIIIAAAggggAACCCCAAAIIIIAAAsEECKC5NhBAAAEEEEAAAQQQQAABBBBAAAEE&#10;EEAAAQQcESCAdoSVRhFAAAEEEEAAAQQQQAABBBBAAAEEEEAAAQQIoLkGEEAAAQQQQAABBBBAAAEE&#10;EEAAAQQQQAABBBwRIIB2hJVGEUAAAQQQQAABBBBAAAEEEEAAAQQQQAABBFxP3Hh39ozZu7uPmi2O&#10;37Z448aNjY2NMQHaumWLZTujRo2+6aM3TZo8OSa90AgCCCSxQGFh4aMLVr1ybL95jgszp+/tPNKy&#10;IjsrKysvL098TU9PT01NTWIHpoYAAggggAACCCDgtEBzc/OiRYuc7oX2EUhWgUOHDol/miXr7JgX&#10;AghEJhCnFdCr16zxe3R2dt68/OYdT+/o7uqKbOgchQACCCCAAAIIIIAAAggggAACCCCAAAIIIJDI&#10;AnEKoC0JMjIzyaAT+eJgbAgggAACCCCAAAIIIIAAAggggAACCCCAQDQCQxZA79q1S4zbMoNuKHeV&#10;NxiTEq8Kqzv0l76fhZq52FNspkNNOxtt+jYeDaR2bAwa7KgulEdu3kwcMRhjHJqQ52BNL0kxIIrD&#10;DOgCAQQQQAABBBBAAAEEEEAAAQQQQAABBKIXcDCAdq++X32s/8Np47nxZMmSJerojQzamEzRyrLa&#10;bXoC3dHWIjXVbdcSaPGqID9X2VPOOEUwGyTObCgvri2r93gaK3LCRVJb1JoPPNjx/DSnotFjbPVl&#10;klRWX1MU7iT0/WM7WtutyXOIgD7SWXIcAggggAACCCCAAAIIIIAAAggggAACCCSkgIMBtJhvy9a7&#10;LB/iI7EC+o7bb1cfD2za1Nvb4/XJzS9oaVMj547tde6qKqm1XX8llaxQI2U54xTBbFFNsKRTT6rD&#10;dVdb1JoP9+DY7q/G6JHHz7EdDa0hgAACCCCAAAIIIIAAAggggAACCCCAAAJhCTgbQBvrnd9+94x4&#10;rn4VDzHE3zz4oPGouPden0HnrCiR1EXPIn+W8lfMd2srottbm9zz5fzZvBTXp55Geblav6K4Vmqq&#10;zNXLQHirWgQrZqEU7FA+VEt3yJu2r/lg8aHWstWn+iTatSIa3iIU/gNQxlyt9RSsVkVH9XpT/Gw5&#10;ZYt2TYP3Ga1PZQ95akqDDdpQxRvGDsZ4fCkC5m41KcXfZ2F6gGdY1yc7I4AAAggggAACCCCAAAII&#10;IIAAAggggMAwFnA2gBbLn1Wb39a/Lr7ueHmf+PrAt29R36zRtwC/nPnuJmXRc3urvOJZ1ORQVkQ3&#10;bKstWxmyGkVTS/5mpXyFKF1RUNWuLo5uKM+tK2lX35bWe+tJG92KJLVYEvU6lKXGYgG01kKtsm/D&#10;hkq3+EzeaorEh1rLys7iQKNp9WixNVWul+RB1Jc1VW5QKolYDqCpsnWlOlJ9N1+GjurSSqlqbcjp&#10;+oxNPtx38D6j1St7iPEbi6q9Q60tdpUqozaPJ0RrwSal+Pss2fb3HMbfLAwdAQQQQAABBBBAAAEE&#10;EEAAAQQQQAABBMITcDaANsby2HNvieePPS9/XZY/S32/XN8Ch6yVgRaJs7LiOTdfXhFtKgAdbJIF&#10;eoEO0w5KFWmxGlpdGK0G2+atrlQOkb2hqbZkV6x0VjZRD6S22HqRslif3VS2zr/KdEHVZuUtMQdJ&#10;yc2tB1CghcvGbj6DUuNntaHgW+DY/AYfcKgo6iF5a3qYh6rTmccTorUgk7LwH2xI4V2w7I0AAggg&#10;gAACCCCAAAIIIIAAAggggAACw0cgTgG0CvLWgRNL82YaOMFXQCuxb0tbQ1uLuuJZrsnRul2U47DI&#10;N21Zy/cj1Db/ispNklTgTaX1xdAeT3tVgdK0snJ4s1Tqrclhq0e/nUIMwKI5e/FzwNgCB+/Xtm/8&#10;PMg8Bm1NrKQOqqq3PXgjkWhyDAIIIIAAAggggAACCCCAAAIIIIAAAggMC4E4BdC3fmiByrEsf7bh&#10;EmIFtBI5VxZXSvm5yu6iJkdtZaVWAFq8Fvm0HhqLVdKhpcWxklpNw3IrKNncWC/pa5xFlWn15oXy&#10;6mbv/iKFFoG0fmdE/X0xyIIQLRu7hR5A4KhEZY3A1c9Bp+wdW5DB6x2EFT/L5U8sKbTWBlHV+xxk&#10;SMPie4RBIoAAAggggAACCCCAAAIIIIAAAggggECEAnEKoD9XfI06wPcu0upviOehVkDLCXSB5K2o&#10;IReGkLwFoHMq1pWJssXytk0Sn4TcimraqyStBodxa0GfI8QeJXXKLQuL1mq7lra61RXQ+k30civd&#10;SrUNMRKloId8Hz+R/da79ZaD3d9Qrsw82ADMoxE5sXoHRe+m9hU4Zb+xBQ7eNFqlWc1MvzljaLYA&#10;Cp+525uUxZAivFI5DAEEEEAAAQQQQAABBBBAAAEEEEAAAQSGnYDriRvvzp4xe3f3UfPQj9+2eOPG&#10;jY2NjdHMx736fuMmhH7tBH60dcuW1WvWRNMdxyKAQBILFBYWPrpg1SvH9pvnuDBz+t7OIy0rsrOy&#10;svLy8sTX9PT01NTUJHZgaggggAACCCCAAAJOCzQ3Ny9atMjpXmgfgWQVOHTokPinWbLOjnkhgEBk&#10;As6ugBZBs+VDHWvIFdCRTYejEEAAAQQQQAABBBBAAAEEEEAAAQQQQAABBBJFwMEAWix/Vh/rbskw&#10;nhtPBECoGtCJ4sM4EEAAAQQQQAABBBBAAAEEEEAAAQQQQAABBCIUcDCANo9IVNgI/Yhw+ByGAAII&#10;IIAAAggggAACCCCAAAIIIIAAAgggkKgCDtaATtQpMy4EEBh+AtSAHn7njBEjgAACCCCAAALDU4Aa&#10;0MPzvDHqRBGgBnSinAnGgUAiCcRpBXQiTZmxIIAAAggggAACCCCAAAIIIIAAAggggAACCMRDgAA6&#10;Hsr0gQACCCCAAAIIIIAAAggggAACCCCAAAIIjEABAugReNKZMgIIIIAAAggggAACCCCAAAIIIIAA&#10;AgggEA8BAuh4KNMHAggggAACCCCAAAIIIIAAAggggAACCCAwAgUIoEfgSWfKCCCAAAIIIIAAAggg&#10;gAACCCCAAAIIIIBAPATiEUBv3bLF8vHIQw93d3XFY5b0gQACCCCAAAIIIIAAAggggAACCCCAAAII&#10;IBB3gXgE0GJSq9es8Xt0dnbevPzmHU/vIIOO+0mnQwQQQAABBBBAAAEEEEAAAQQQQAABBBBAIB4C&#10;cQqgLaeSkZlJBh2Pk0wfCCCAAAIIIIAAAggggAACCCCAAAIIIIDAUAgMWQC9a9cuMd8gGXRDucu7&#10;lTeEBSOOLazuCOsQv52jbyGa3sM41n+g4rXA6qgujFZAGYN+ElRNuVWfLczTEsa02BUBBBBAAAEE&#10;EEAAAQQQQAABBBBAAAEEkkTAwQDavfp+9bH+D6eN58aTJUuWqIRGBu0rWlDV7pG39qqW4phnncMm&#10;Yg59lRWtLGtqbTf2adhWW7aySMqpaPQ0VuQEHhrWrBvKi6V6+QTUuytLRQQtt6pv7VUFBVVri5Lk&#10;W4BpIIAAAggggAACCCCAAAIIIIAAAggggIBTAg4G0GLILVvvsnyIj8QK6Dtuv119PLBpU29vj/UU&#10;c+a7pZa2qFY0O2U39O3m5hfUbtMXiGv5c2xG5W2saG2VVLfdfAIaNlS611kl3LHpmlYQQAABBBBA&#10;AAEEEEAAAQQQQAABBBBAIFkEnA2gjfXOb797RjxXv4qH0PvNgw8aj4p77w3qKSehatppXsBrfu4t&#10;DuFdKd2uFYzQi3GY9xHHFtdKTZW5LrlghbfUhPZSG4l/C+YiFGo/yhiqtWIhVh0FG7NyYIPfCC3f&#10;DOzU1ylnRYmRQHsjYwMn/FnrzXe0tRTk56qvxK8AzOuspYZtLSx/Tpbvf+aBAAIIIIAAAggggAAC&#10;CCCAAAIIIICAowLOBtBi+bM6+t/Wvy6+7nh5n/j6wLdvUd+s0TerGSoBsdhEIYiaEMUeRMaaW1ei&#10;Vuvw6Ds2Va6XNsvVI8qaKjcoGbNYs6vUk5D3KaoRH0hKiQ/lAPFa2erLatfrxaP1FtqrJKUAhRw3&#10;G/3US/p+TZWtK9VDrToKceIC2xc72+zU3KycQKvrwy3WP4c9aztXWkf1+paSFRYFPuwczD4IIIAA&#10;AggggAACCCCAAAIIIIAAAgggMKIEnA2gDcrHnntLPH/sefnrsvxZ6vvl+mYlbtSAzl8f4pZ6Hdvr&#10;mrQF0qZGCqo2K2umRY1ktXyHXKqiOOitCbW77Yll0camt5BTsU4tsyyWBKuLpuVMvFZfEaxXQrbZ&#10;UYj25Y9sduqjJRJopUCGecmyvkPYs7Zx5Qtwym/YcGIXBBBAAAEEEEAAAQQQQAABBBBAAAEEEBAC&#10;cQqgVeu3DpxYmjfTcA+5AlrfS17j61MBIpLTptxBb7NUKtJj/xsaiiXU2t32xK31AtuWg2d9K9MW&#10;UZvWWvsfEKIj63Gb2zf2CKdTNYFu2F4nBaxLjnzWPmU3zNm2nD+L+xyyIYAAAggggAACCCCAAAII&#10;IIAAAggggAACNgTiFEDf+qEF6mCW5c82RhVyBbS+l7zGWS1HLBb06km0qDehfq4UQTYKZ4Ser8hj&#10;Rcbsf0PD9latebkjo4Em7bZ7ygprOXGV74UYQUdWY5Y7CWjf8k1bncoJdGVxZWD+rAmFMWuTn/f2&#10;hqKQh9G24JD00tA2Li52QQABBBBAAAEEEEAAAQQQQAABBBBAAIGRLRCnAPpzxdeozu9dpNXfEM9t&#10;1YCWKy83KgU15HIYtcVKEYxtUpl22kSqXO/WSmMErG42Tq1WZMOVW6nWjxAlM/SbEBatFWWe5dIa&#10;pa1u7wroAnervFxaPkArQV1UI9eDVmtwBK6j1nvy78hyzGLnwPYt37TVqRzCSwUWdZnDnrXpW0F2&#10;lRRssT5c9RebSOvd86n/PLJ/ZDB7BBBAAAEEEEAAAQQQQAABBBBAAAEE7Au4nrjx7uwZs3d3HzUf&#10;c/y2xRs3bmxsbLTfUOCe7tX3Gzch9Ps08KOtW7asXrMmmu6Gz7EiGF6fr6Xqxqgt3xw+c2KkCDgs&#10;UFhY+OiCVa8c22/uZ2Hm9L2dR1pWZGdlZeXl5Ymv6enpqampDo+F5hFAAAEEEEAAAQSSWaC5uXnR&#10;okXJPEPmhoCTAocOHRL/NHOyB9pGAIHhJ+DsCmgRNFs+VCdbNaCHH6lzI9aXNA+yDDuCATjXcgSD&#10;4RAEEEAAAQQQQAABBBBAAAEEEEAAAQQQSBIBBwNosfxZfay7JcN4bjwRfrZqQCeJc0ymUVQj7n/o&#10;3WpidzdA51qOycRpBAEEEEAAAQQQQAABBBBAAAEEEEAAAQSGpYCDJTgMD1Few47NiCnBYQeDfRBA&#10;wEeAEhxcEAgggAACCCCAAALxEaAER3yc6SVZBSjBkaxnlnkhEI1APALoaMbHsQgggIAQIIDmMkAA&#10;AQQQQAABBBCIjwABdHyc6SVZBQigk/XMMi8EohFwsARHNMPiWAQQQAABBBBAAAEEEEAAAQQQQAAB&#10;BBBAAIHhLkAAPdzPIONHAAEEEEAAAQQQQAABBBBAAAEEEEAAAQQSVIAAOkFPDMNCAAEEEEAAAQQQ&#10;QAABBBBAAAEEEEAAAQSGuwAB9HA/g4wfAQQQQAABBBBAAAEEEEAAAQQQQAABBBBIUAEC6AQ9MQwL&#10;AQQQQAABBBBAAAEEEEAAAQQQQAABBBAY7gJRBdBNjS/+9P5f1vz2kQcf2X7/A1seeujhkydODHcR&#10;xo8AAggggAACCCCAAAIIIIAAAggggAACCCAQE4HIA+gnH294ac+ZRR/5zMpVn/7YihWf/PRnZix8&#10;738//Njbbx+OychoBAEEEEAAAQQQQAABBBBAAAEEEEAAAQQQQGBYC0QYQL+1u3X3O2ey3/ux2ZdP&#10;nDhKcnkklyv1iuy58wpWPvH0M319fcMahcEjgAACCCCAAAIIIIAAAggggAACCCCAAAIIRC8QYQD9&#10;+ut/vXz+9ZnjU0ZJ0tHT0qEu6VC3dLxbuvzyKakZM9/42+vmkTWUu8objDfEq8LqDv2l72feozqq&#10;C827RTtR0Y13Mw0mrHZ9Rx7i0BgPPqxB+u6cOCOJYhIcigACCCCAAAIIIIAAAggggAACCCCAAALD&#10;VCDCAPrcuQuXXT57tEs6dVG60Culj5ZmTJCmjZcuGy+NmXLVoYMHzRxFK8tqt+kJdEdbi9RUt11L&#10;oMWrgvxcC7ucikZPY0WO+MR27DvIGSioaveoW02RwyfLO3iHOxq0+cQZyaBDZQcEEEAAAQQQQAAB&#10;BBBAAAEEEEAAAQQQSDqBCAPolLRR40a7MsdK6aOkrEnSZeOkMWlSSorU75FSUlO7u0/6QOXmF7S0&#10;qZFzx/Y6d1WV1Nquv5JKVsgxMxsCCCCAAAIIIIAAAggggAACCCCAAAIIIIBAkglEGECnjx/runAy&#10;Y4yUliqluaRR4muK/OgbkC68u3fyZdN8mHJWlEjqomeRP0v5K+a7tRXR7a1N7vlq/iwXi1A3tUKG&#10;uvBZfC2ulZoqc/W3rXYrLxeHKkf5fxriZMntBx5YWF3trRBi2Vq7Nk69jIgyTnGQsvm8qczXd1YB&#10;LQYfsLdoiFYxxKIj79EGmzWjj3DIOVpOJ8mueaaDAAIIIIAAAggggAACCCCAAAIIIIAAAnESiDCA&#10;vva6JW++VJ+aKs3KkHoG5Bh6tLgVYap05mzv4dbm6xYv8R1+znx3k7Loub1VXvEsanIoK6IbttWW&#10;rVTqYTSU59aVqCUy6qX13hLRRTWe+jJJqZ4hF86w3K2pJX+z8nGwRtSxKCm2N+CW3zEdWOmulzvf&#10;LNXVakO37qtyvSQ687RXSZWl+jCbKltXKiMva6rc4C12LU9rg9auNnzflyEHLGaucpTVGh7+HckF&#10;NtR9pLL6oD7qfMR0bM8x2HTidE3SDQIIIIAAAggggAACCCCAAAIIIIAAAggkiUCEAXR2dvaF7hMn&#10;D++RPB5RhUOEoCkez0Bv31Nb/nPZsmXTp0/349HKQIvEWVnxnJsvr4j2FoBWCkNrAXFxrZpVW2zW&#10;uxVoRTwGacSoAW2UgDYdWFC1VgnCcyrWlakdB+mrarNSmFrezximfrCYpKSXGlEbEbVHaou9t1z0&#10;exl6wNoSaLEA3NisO2ooL5aU+DnImPXp2J+jahE4nSS55pkGAggggAACCCCAAAIIIIAAAggggAAC&#10;CMRJIMIAev++/dNnzP237/zf3/xu66s7//eNV1/636YXqr///65/39IPfvCDqWJptN+mlIFuaGtR&#10;VzzLNTlat4tyHKYC0GXKEuRB7xIYejebjdjEDdGaHB4PvilLlDdLpVqFDL+X8vFBuhCVNESqLGO0&#10;VxWE7McbP6u7hSsQ7v6DT5o9EEAAAQQQQAABBBBAAAEEEEAAAQQQQAABVSCSAHrvnr27d3e8+WbL&#10;J1d+unDZNXv27OnYs+fYO4fWrv1nkT6PHTvWAleOnCuLK6X8XOVDUZOjtrLSKAAtXkreShNBz03o&#10;3Ww2Eti6XCBEq53RUb1eW3Fs3VqTWsparmXdpFUPGfRKErGzSJGNpdHelyEGLIpjFyhUckchevCN&#10;n0M0GMYcB50QOyCAAAIIIIAAAggggAACCCCAAAIIIIAAArYEwg6gj75ztO3NvXkLcy5cvFBUVJSf&#10;v+jv13x2jfKYMmWKWOobpFuRQBdIetELtb6D5I1wi2rkqspakWbtNoRaQ2JP4yaEIXYTe4f+1KgB&#10;bdwq0BhpUY2otFws14culUq0EhzWrRW4W+XlzC65nrJRyiM4tH4nQbH7OlG6w+9liAEXrdU4Slvd&#10;wVdAi/i5VlIHrt4AMRSj7Tnaum7YCQEEEEAAAQQQQAABBBBAAAEEEEAAAQQQGFTA9cSNd2fPmL27&#10;+6h51+O3Ld64cWNjY6Pf8efPn//zMy9ce+3V933vvnvvvTcvL2/QDobZDqL2RW7rOuWOh0m7jYQ5&#10;Ju3JG7kTKywsfHTBqleO7TcTLMycvrfzSMuK7KysLPHjSHxNT0+3KAE0ctmYOQIIIIAAAggggEDY&#10;As3NzYsWLQr7MA5AAAFF4NChQ+KfZmAggAACZoHwVkA//+cXFy9+z7/94N9uu+22hQsXJh9lw4ZK&#10;rfZF8s1Nn9FImGPynj1mhgACCCCAAAIIIIAAAggggAACCCCAwHASCC+APnni5H/99D/z8/NvuOGG&#10;4NU2htP8lbGKJcFqGQtXcW1ZfaMolpF820iYY/KdNWaEAAIIIIAAAggggAACQyAg3w+eDQEEIhIQ&#10;37ERHcdBCCCQzALhBdBXZs/Nmjt35cqV1ncaHIK/GMSkS3FfQOMcJ2vxjZEwx5hcDDSCAAIIIIAA&#10;AggggAACCCCAAAIIIIAAAjETCC+ALigouOuuu2bNmhWz/mkIAQQQQAABBBBAAAEEEEAAAQQQQAAB&#10;BBBAIEkFwgugkxSBaSGAAAIIIIAAAggggAACCCCAAAIIIIAAAgjEXoAAOvamtIgAAggggAACCCCA&#10;AAIIIIAAAggggAACCCAgBAiguQwQQAABBBBAAAEEEEAAAQQQQAABBBBAAAEEHBEggHaElUYRQAAB&#10;BBBAAAEEEEAAAQQQQAABBBBAAAEECKC5BhBAAAEEEEAAAQQQQAABBBBAAAEEEEAAAQQcEYhBAH2+&#10;p7/v1F963vll30H3uZcv635yzLnGvIELBxwZL40igAACCCCAAAIIIIAAAggggAACCCCAAAIIDBOB&#10;CAPovgFP/d+Ofv2Rv33j0e2vvP6lE8e+2Nux9lz7gZTxnxs95xcp0/5P1xMfGyYCDBMBBBBAAAEE&#10;EEAAAQQQQAABBBBAAAEEEEDAEYFIAuh9x8/duXnXH948fe2i6WXv/3PBzG3SK4eeOVDys86ams6v&#10;jF74+XHz7+k7fsKR8dIoAggggAACCCCAAAIIIIAAAggggAACCCCAwDARCDuAPnDi3Fe3vjYj+4pP&#10;FUifvPyzV1740dvPX/uS+6HXF/+offqH/vRG97ce+evAgGfMlcUmgYZyV3lDAomI8RRWd0Q2oGiO&#10;9esxhk1FNheOQgABBBBAAAEEEEAAAQQQQAABBBBAAAEEHBQIL4AWlTe++djuvEXzPpN36MPjVk1o&#10;e7r5jx/4Tu8Pfv3S+KP7u+fOyJj/nnl/7U75xiN/Hbug1PaoY57DxrxB21NhRwQQQAABBBBAAAEE&#10;EEAAAQQQQAABBBBAAAFdILwA+ok3jqZPHHtzzrvXptw+6vW//fXVj17+9/+z+Y5l/7nq6qsn9h36&#10;28EJqWkz505tPXahzbUYZAQQQAABBBBAAAEEEEAAAQQQQAABBBBAAIGRLBBeAP1c+7GPLhpVmH5X&#10;2p7de3d/+LqvPJZz+VRJSpkzeXzZDfPOnzk3pt+VMnpUavqE3+88aMWqrE2uLncpm1IFQ7xTXCs1&#10;Vea6tCodHdWF6sfaa/mQ8nLxnijiEXi40onPIQENGuPQdyusbtPfM6+VNp6be/RvXTuwXRukXsjD&#10;b9CWzdpsym864qggsx7Jly1zRwABBBBAAAEEEEAAAQQQQAABBBBAAIHhIBBeAH3y3IX3Zf7H+NPN&#10;rQc+9+1xP/rIf+z64I9fKPzx8wU/evb6HzzTdcnlGjdq3KhUz9hRrx3sDjL9psrWlR6x1Zc1VW5o&#10;kIpqxDOpoKrd46kpksPW3LoS8VzeQVqv1WluasnfrH4siaja53Aln/U5JNe3QWMUYrdKd73c8Gap&#10;rnaQc2P0KJJlo3VtBPIY1ktiQPoUxBA2aE3ro7Rq3l5TQQQCZj0cLi7GiAACCCCAAAIIIIAAAggg&#10;gAACCCCAAAIjWyC8APrWvOa5rt8cevq65xZ9/+oPXrP81vd//O+uX7Hy+hV/94EVqz7wgY9dkzI+&#10;pd8jXerrv9jfGwS2oGqtkiQXrSyTWtr87gTY0dairoYWW3FtU2u70khByYocvbWAw60PCehc7KYf&#10;mlOxrmyQs6732LG9rqlsXYXRu3pYQdVm5S1jCrn5BbXFg9zW0GZTQQRCoY3sK5jZI4AAAggggAAC&#10;CCCAAAIIIIAAAggggEDCCoQTQA/s+tD0n3XtGPtY4R/fTZny7NN/+0PdC38Uj4de+FPdC9sfenH7&#10;wy82/LFx5wu7ug4euWbmpEjnXKYsU1Y2ddHz4FsEhwzeaBh75FQ0ygurS426IWEca7HrUE8nutFz&#10;NAIIIIAAAggggAACCCCAAAIIIIAAAgggoAqEEUB7LvxhdOeexz13Huuf1HNJykyRmv/vjdrjGzc2&#10;f+PG//3GTS994+aXv7n8pW8ur1q9JBLinPluqVavvGGvAZuHiN2Ukh9i66her5fgEEuX9WXWDdss&#10;6nLkrCgpsDsekUK3VxUoi7qtmrXZlM3p2LNhLwQQQAABBBBAAAEEEEAAAQQQQAABBBBAYAgFwgmg&#10;u5/s2jP1pTElHfvf7R/oS79sYuXDLa8e7Oob8Jy91Pfaoa6y37z0/n97fMm/Nrzv3x7/3Uv7bc9K&#10;VLIwbkJYVNNeJWk1OPTbEA7SUOAh5gaNg4tq6stqi+XaHqVSiV6CQ67Gob7p2iZZ1eUQqXK9Wx+P&#10;uA2i9SZuE6hsosq0Uq/Dsll7TYmi2GEL2JZmRwQQQAABBBBAAAEEEEAAAQQQQAABBBBAII4Cridu&#10;vDt7xuzd3UfNnR6/bfHGjRsbGxvNb557cZKUcUfZK585cMaTd+38qVPGnes+c/CtI50nT44dM+ay&#10;9PFz58+Txo7qPHHmZHv7H7/64bQUVxwnQlcIIJDMAoWFhY8uWPXKsf3mSS7MnL6380jLiuysrKy8&#10;vDzxNT09PTU1NZkhmBsCCCCAAAIIIICAwwLNzc35+fkOd0LzCCStwOHDh+fMmZO002NiCCAQkUAY&#10;K6AHelLTr/nPqpIl4/t79rTs6dh3sn/0+Jxl+R/4+AeWfHjZrOsWvnPufPsb+9/e/eZ/fGYJ6XNE&#10;p4ODEEAAAQQQQAABBBBAAAEEEEAAAQQQQACB5BEII4AedfmK82/8+7SJY7d8edlVacdO79nT8Urr&#10;X17Zveu1vW/8tW1fy1vnDhwY33vugTvev3BGRvIIMRMEEEAAAQQQQAABBBBAAAEEEEAAAQQQQACB&#10;iATCCKDHzP/3nqOPv13t6v39dT+6dvfXb77y2lnjx104Kx07On3g4nWTx9z7kfm/L7t+3rQJEY2E&#10;gxBAAAEEEEAAAQQQQAABBBBAAAEEEEAAAQSSSiCMANo1euakm56dXeGZWd4x6f3/96arr/r3T1+7&#10;/WsfeuafPvrrL7z/e7de/ZGF01Nc1H1OquuDySCAAAIIIIAAAggggAACCCCAAAIIIIAAAhELhBFA&#10;R9wHByKAAAIIIIAAAggggAACCCCAAAIIIIAAAgiMQAEC6BF40pkyAggggAACCCCAAAIIIIAAAggg&#10;gAACCCAQDwEC6Hgo0wcCCCCAAAIIIIAAAggggAACCCCAAAIIIDACBQigR+BJZ8oIIIAAAggggAAC&#10;CCCAAAIIIIAAAggggEA8BAig46FMHwgggAACCCCAAAIIIIAAAggggAACCCCAwAgUcD1x493ZM2bv&#10;7j5qnvzx2xZv3LjxPx/YNgJFmDICCCSgwNc+v/LRBateObbfPLaFmdP3dh5pWZGdlZWVl5cnvqan&#10;p6empibg+BkSAggggAACCCCAwHARaG5uzs/PHy6jZZwIJJrA4cOH58yZk2ijYjwIIDC0AqEC6Ian&#10;nhvawdE7AgggoAoU3fwhAmguBgQQQAABBBBAAIE4CBBAxwGZLpJYgAA6iU8uU0MgYgFKcERMx4EI&#10;IIAAAggggAACCCCAAAIIIIAAAggggAACoQQIoLk+EEAAAQQQQAABBBBAAAEEEEAAAQQQQAABBBwR&#10;IIB2hJVGEUAAAQQQQAABBBBAAAEEEEAAAQQQQAABBAiguQYQQAABBBBAAAEEEEAAAQQQQAABBBBA&#10;AAEEHBEggHaElUYRQAABBBBAAAEEEEAAAQQQQAABBBBAAAEECKC5BhBAAAEEEEAAAQQQQAABBBBA&#10;AAEEEEAAAQQcESCAdoSVRhFAAAEEEEAAAQQQQAABBBBAAAEEEEAAAQQIoLkGEEAAAQQQQAABBBBA&#10;AAEEEEAAAQQQQAABBBwRIIB2hJVGEUAAAQQQQAABBBBAAAEEEEAAAQQQQAABBAiguQYQQAABBBBA&#10;AAEEEEAAAQQQQAABBBBAAAEEHBFwPXHj3dkzZu/uPmpu/vhtizdu3Njw1HOBff5jxVccGQiNIhA7&#10;gR9X/yKsxr71m11h7c/OUQr8yx1Lwm2h6OYPPbpg1SvH9psPXJg5fW/nkZYV2VlZWXl5eeJrenp6&#10;ampquI2zPwIIIIAAAggggAAChkBzc3N+fj4gCCAQmcDhw4fnzJkT2bEchQACySoQSQAtsulk5WBe&#10;SSDw05/+9I4v3BXWREQA/X9Xhx2JhtVFku38g62Ri4ljCaCT7HpgOggggAACCCCAQDIJEEAn09lk&#10;LvEXIICOvzk9IpD4ApTgSPxzxAgRQAABBBBAAAEEEEAAAQQQQAABBBBAAIFhKUAAPSxPG4NGAAEE&#10;EEAAAQQQQAABBBBAAAEEEEAAAQQSXyDhAmiXy5X4aowQAQQQQAABBBBAAAEEEEAAAQQQQAABBBBA&#10;YFCBhAugBx0xOyCAAAIIIIAAAggggAACCCCAAAIIIIAAAggMCwEC6GFxmhgkAggggAACCCCAAAII&#10;IIAAAggggAACCCAw/ATiFUB3VBe6Cqs7hh8QI0ZAkh7/+uQPbtxnlgh8J45OT31l1uRRs5b/p8+I&#10;tP6HdGBxNKArBBBAAAEEEEAAAQQQQAABBBBAAIFhIRCvADqnotHTWJETzKShnHh6WFwvDNIpAfvB&#10;8eNfL/nl7XW9R5782jynBkO7CCCAAAIIIIAAAggggAACCCCAAAIIxEYgXgF0bEZLKyNX4P2bj5dt&#10;P27MXzwX74xUjutzg/4uZ4hJxNLsIR4B3SOAAAIIIIAAAggggAACCCCAAAIIJJJA9AG0sni5QVTY&#10;kDejyoZ4V9vKG5T5GmuclSfV2sfK/uKd4lqpqTLX5dJ2TiQhxpIYAldn9GzceebLjx4RwxFfxXPx&#10;TkIMbd9/3iIKYsiPrzwjD0hey/z1ez+ovDSvazaeK09+oZTRmDzqll+IbwHxzicflJq/s3jUrHsf&#10;l9sI2qY4RNtTOVB65l61a/1AVaRDG5K6j++QrBv3HU9UrmTQUfFxMAIIIIAAAggggAACCCCAAAII&#10;IJBcAtEH0MKjqXK9tNnj8bRXSZWlaqHnohrxWmz1ZbXrA0o/N1W2rlQ/bKrc0CDvW18mFVS1ezw1&#10;RcnFy2xiJrDx72Z9caHnlw2tX/rvveKreC7eiVnrgzekpMNa0KymwOr2+NcXP/zJv/Qe6eo9UidV&#10;aYFv85vzNx3p+sWNQZtt/k7brcohX9r5zR8/I338h11/vF26/ruinf/4eMg2RUfann/4irwK+sb/&#10;ULoWb/763/Qq1c3f2SBVextXB2EMyXrAvuMZnCP0HmTQ0QpyPAIIIIAAAggggAACCCCAAAIIIJAs&#10;AjEJoAuqNivlnXMq1pU1tbYrNtoSaLG0OXArqFqrBM1FK8ukljbuTJgsF5PT8/jlZ6760vXTfrVj&#10;r/gqnjvdnW/7SjosR7164Kt+vK/tTXXlssimS365U7uar//kx0PXyLj+u18TQbMk3Xzr7dIbe/xu&#10;JhhWm+oNCb2BuGj0+u/WKOWhfRrXhxSk8VDjiQiaDDoiNg5CAAEEEEAAAQQQQAABBBBAAAEEkk0g&#10;JgG0gdLR1qI876guLJbq5UXO7VUFyUbGfIZK4Mv3N/2y+d0vLR7/q4bd4vlQDSOg3y89aATT8vrl&#10;mGz22hSVOkokpffd311mv197jdtvz2pPkdRH1wBHI4AAAggggAACCCCAAAIIIIAAAggkg0BMAuim&#10;uu3KMuaO7XVNZSvF4ub21qaC/FztnWRgYg5DLvDlnzz9y7+c/9JCaeNdBV98/9RfPbpLvDPko5Lm&#10;zV8o/VKvvBE4nJzcZc3t6hr/px7Tq3YMNupB2jQd3rF757I8ebHzvvo/vjJYs+rn9hu3157lXqTP&#10;UeBxKAIIIIAAAggggAACCCAwjAXmzJkzjEfP0BFAwBmBmATQBe7WUvmWg7mV7nqlinPRWlENWtxT&#10;0FXa6ra1AloU4+AmhM6c4WRp9ZdvSl+ad27jP3xUTEh8/eKH57bsPpgAk/v4D//yY+mbeRZ3ApQH&#10;l/PltV96sEQp0FEv3R5quB//+J3GTQhDt2lq5eZ//K70j4Wi8fLdC+2ugLbdeKS4pM+RynEcAggg&#10;gAACCCCAAAIIIIAAAgggkIQCrm2FZfNnzfnru2+bJ3fu9vc+sOlXDU89Fzjjf6z4ysaNG03vi2LP&#10;6/PbG5Ui0DHYRGotKnfEoCGaGKkCP/3pT+/4wl1hzf5bv9n1f1cvCeuQEb7zD7ZGLiaO/Zc7wtYu&#10;uvlDD+V86rmDao15bbt22uy2I4fvOtc9avzkMRkzR42f4kob7XLF5PdqI/wMM30EEEAAAQQQQAAB&#10;BBBAAAEEEEAgNgIkNbFxpBUEEEAAAQQQQAABBBBAAAEEEEAAAQRCCJzs7o7zg9OBQCIIEEAnwllg&#10;DAgggAACCCCAAAIIIIAAAggggAACCCCAQBIKRB9AF9V4YlZ/QwBTfyMJrzKmhAACCCCAAAIIIIAA&#10;AggggAACCCCAAAIjUiD6GtAjko1JJ7AANaDjcHKoAR0HZLpAAAEEEEAAAQQQQAABBBAYcoFn7/+s&#10;eQwfuet36stg74cesKi/MeiMXt1y96D7qDtct+bng+45ZdKkQffxm4vl/sbEB22NHRAIFCCA5qpI&#10;NgEC6DicUQLoOCDTBQIIIIAAAggggAACCCCAwJALiHDWnL0aWa3fmzbzWZsBtJ1kWeTUdnazGUCH&#10;Hr8fwpCflPgMoGXrl42O3Ks3xqfTZO0l+hIcySrDvBBAAAEEEEAAAQQQQAABBBBAAAEEEJDXO6sP&#10;NagVX413HNIR+XKIhxOdGjPye+JEX7Q50gTCXgH9m033jzQj5jvsBO74wl1hjflbv9kV1v7sHKXA&#10;v9yxJNwWim7+0EM5n3ruYLv5wGunzW47cviuc92jxk8ekzFz1PgprrTRLhe/VwtXl/0RQAABBBBA&#10;AAEEEEAAAQSsBVgBLVxYAZ2wK6DVZdrRDO+zH3d/487rjRaMdd/P7jrw1Q1Pisa/+fmCNR9bJJ68&#10;1n7ss9967L/WLv/IkivEy+//uvl3j7eIJ9urSrY83qo+D7ZZB9Dnb3/vpk2/anjqOX78IIAAAokg&#10;QACdCGeBMSCAAAIIIIAAAggggAACI01AzV7NlTeCvWNHxn4JjtCVoEXxjZiX4PCrBP1a27HKnzxl&#10;Z1LJt48IYUUgOyxKcEQZQIvsWJy+K2Zk+kXYSxbO2HzfJ9U3RRel9/1x15tHX9z4uV888upXPn3d&#10;B778W7HDP3z2fWoe/c7xs//2QFPoy4Clgsn3bcKMEEAAAQQQQAABBBBAAAEEEEAAAQRiJiAyaPWh&#10;prRqBq0+YtaHb0MiYg7xcKJTY0bqk/WbGr/9pQ889INPiYd4cvmUdCc6pc2hFVhRWScelmPoPnNR&#10;vC+WP4uFzyJ9Fs9fbessLsw27yxi6KtmTxo0fRaHhF2CY2hd6B0BBEamACugR+Z5Z9YIIIAAAggg&#10;gAACCCCAwNAKjMAV0GLtc9XvX/7Pf1o+MX20ir9r99HsOZPv/vfHxVrXcE+HeR2xeqx5sW3gp+G2&#10;P3L2t+MWWS0OdcW3KqlW2BDps1jmrL4UX41aHIuumnby9AW1BIdYFv29uz4YLL/2Oy8E0CPnQmWm&#10;CAxjAQLoYXzyGDoCCCCAAAIIIIAAAgggMGwFRmYN6Pu+fMO0yePzr5oqztuvHnttyxNvrL45f9FV&#10;U//fL8Ku1hs6gE7M6yLxS3AEC+6jD6DVM2KU4AgMoEXZDXUfsThafaJWiDZKQlueU0pwJOalzqgQ&#10;QAABBBBAAAEEEEAAAQQQQAABBBJCQMTQ6kOtuaHW4lAfDo1PlHgO8XCiU/OMlubN/E7tC4eOnhYd&#10;1TfuGRjw1Dftee+iWRH0KyJRv0cEjXCIn4BBqr7v9zJ6LlFz48DRU+L+hGLN+5SMcWqDM6dOEMuf&#10;1ecioS58zxxRfKO4IFv0LlZD+1Xn8BsDAXT0J4UWEEAAAQQQQAABBBBAAAEEEEAAAQSSVmBE1YBW&#10;z2Jf/0DlT54Wy59/v/7Wf/zs+25admXSnt2AiUW2jjiZfES+LO5M+Ob+4080731P7uXq1K6bP/1/&#10;/3ZEfS6Kb3z7/uftT9k6gE5xuew3wZ4IIIAAAggggAACCCCAAAIIIIAAAggkpYCxNNhyBbRDi6Bj&#10;sgI6JcVuvmeeoziJr751VKxsFctdRfGN0aNTP3FDzv8pWbJz9ztJeX6ZlCEgqmqI4h7isfm+T4qS&#10;GmIdtHiIa0B9U9yE8HePt4idf/cvtza+dti4M6G6/09+91IIyVA1oDkBCCCAQOIIPJTzqecOtpvH&#10;c+202W1HDt91rnvU+MljMmaOGj/FlTba5eI/7Eick8ZIEEAAAQQQQAABBBBAAIGkEjDiZrUWR7jb&#10;ye7uQQ8R0fN1a34ek91GpaVMnJAxaFOBO1w5M/PHlTf991O7n355/9rPve/9V88+d773y/9WH8FN&#10;CCPoPUEOMddZZk10lCclaAAdZbscPnwF0lJTxH9nMXzHb3Pk4peAKakp/Yk009TUlIH+AY/NCYy8&#10;3Yqf7yKAHnmnnRkjgAACCCCAAAIIIIAAAokl4HdbwrAGZzOAttnmoDl1xAG0GMDUSeP/z21Lrs6Z&#10;Jp637j3+80f+MqLSZ5ungN1sClgH0DYPZjcEEEBgCAVYAT2E+HSNAAIIIIAAAggggAACCCAQroCd&#10;ADrcNkPsH00AHcNh0BQC/LfqXAMIIIAAAggggAACCCCAAAIIIIAAAggkmwD/lXWyndFhOx8C6GF7&#10;6hg4AggggAACCCCAAAIIIIAAAggggAACQQQGKPPJtZEYAloJjsQYDKNAAAEEwhPgJoThebE3Aggg&#10;gAACCCCAAAIIIIDA0AnEuQSHmOiUSZOGbrr0jIAmIAfQYCCAAALDV+Cuc92jxk8ekzFz1PgprrTR&#10;Lhf/YcfwPZmMHAEEEEAAAQQQQAABBBBIZgEC6GQ+u8wtuIBr1afKfT/1SAMDUk+PdOmi1NtrdaDH&#10;9KbLlq29vbSmzM3baV1tPPAo8b73TfHMPAjlA795eKT8yzJHjRrl12d/X/+YsWPsDMSJffouHUlJ&#10;HevxDIiH5BnouXjG40lNS3WlpKZ4PGICnpQxWf0X3x4z4YrgvZ86sPOdcVcvvFydxKVjb/7twsyl&#10;V2Qqr04d2NU9ackVmeZ99OeSz57a7t6mjEPEk47jWvdTc/SW5abb1bfTs0TvorV90jxtFL5DChy6&#10;PMhD43LVgXVPkts8deDNSzPkw62Gqkytv78/rFOQmpoqDF2usK7OsHpItp2PdOnnOfFmNm7suAkT&#10;JowdN1acVs6pen6yZ2Yl3omyNaI97xyytR87IYBA+AL8ZAjfjCMiERi+V1oks1X+Fir+BhLZsSPz&#10;KP6sH17n3bnv6NNnTo8ePdpP48KFC7tPnTPeVP7ZKyn/aNP+5a+8Id4J9u+4YIFCkP3V5pRNb9OU&#10;I2hPw89AvG0GnO3QiYffME07yzNW564NV/kf0/jNPcXqX7kepUuXT5wS6voNOrkQs/aNatQeU+TZ&#10;yhMW81P/Tx6EyyWiEROB8rGKoF0iyki1Q5QPU4xgSLti5AOUhMUk6RUNwmnKk3wnIrpSrk29cW1A&#10;GpE2cp/z5RNgycNVju8fMNIM/T319MpT1E5BijwXl0aiXrGm8+JShiLvrH9r6GORB6fPyycjk53V&#10;7rUdtCNM+5u/9eTGTd+J3stA2d/vBBsn1fd9fXJywKUOXzkfxreLct4tNmUO6nWgbWpLYtbm4+WT&#10;ob5tnF/5olEPUf9Hbz/4d4j/J8alpR6t9eg7Eu+QvdencXas5uTnYzEa/SjlI+8X01S0932uKD87&#10;deyD/DQwf67/eLU+CwHv+pqaPlY7Dviud33us//g34gI8np7pIsXLLuM3ZvBEEL/PLbfv/GDxhLJ&#10;opfrZ04bM8Y/a+7t7R0/frz9XmO7Z8+59pS08R5Pv0eU7Rno77lwamAgZdSoFOVHj5iCJzU9v/fs&#10;W+Mnu4P3e3z3k3vTP/Deueokzh985cWz85bnT1VeHW998t3Ll+dNNe+jP5d89lR3NzVlPPdtXx2H&#10;t5fzB19ukdzvnStaU/53nH871gO/cPDlF89edXP+VPFEHOeWWsTXZfIcrIcqjZ/b19cXFn5aWtqA&#10;0Exhtaxdtv3H3vnEZ0vs7h3Gfj7fjP5/dGl/owi5j9LXuHHjxN9fU8UJFX/EWP7Fwf9PW/8hWnZt&#10;ex7+fxMJcaD18Gz3NEjCrvxkfaH+qflZV9puMrF2bDu0/8ZPfTLYX6ZjNVbLsyB+zvq0P9gfRyP8&#10;ShP/tcHz25+48e8+EauTEthOsG+WsM5U0O84n7+MOvkDQbQd8lqK5meCnR8I8tzEAFyuF+qfHN4/&#10;GZy82NQrgJ8Mg34727nkhvWfQYMKWO5AAB2um/xnPd/RQdVG0N8qT506FfgP8Avnz/+164yJR0vf&#10;jHfCjURDX59WqYQaUZoCJlN06buyLdxrX94/dBgk/yPfdx/z/upz3wjN96+vJqZIBmdxjO4wWIql&#10;HRrs7zyh/15tiuPMIaP5T2f1DyCLP6m96aXv6NW80vRvQ3MLgb3oBw8S1vn/pc4vAdVbUcepD80b&#10;06mhpDdK1fPBfrEM1Di12hD0YFG7FLU/geUkSAml1V9IGJPSEiI1f1VnrXervTQNSBuDGkAb/Si+&#10;yjCUt8y/6lETat9f/phn5ffvb2Va5tNhPv1GYKrNSKfSfudged0G++uHf/iqpM1GgK4OI8V0Gswp&#10;oc2Faz6/EBjsm8p86pTnvt+s2vevl8a4Dv1/x+N97dNM4Cpb/QqyHpnxXWuerJ2FmMG/3Qf7BjEN&#10;JHBX1+1+AbQ4+eoK6ND/WtIatdG3jV3MVGHu7vMNEkhu+j2PcSWYfxAoR+i/G1l+xayxY8f6NdLb&#10;0zNh4sTBLjOnPr946rWUUeMHBvo9/SKD7r94vktEpmNEyCbWWChByRv91+altk6c9t7gI3hnV93u&#10;jOIbcyeou4iXL0g3lCyZKUln25+pP5VXsnSm8ux0nvLmOzvrXjh9nby//OahLO+RyrFGU8Zzv/bV&#10;TnbW7c70bcPbr9zuq5LShe+o32lvn5irvGnqWjx9+VSmdDrjver+VmM4s1OauVT8qiCs0yBWu/Ov&#10;hbDExFqVj69e1dm2N6yj4rnzuHHj08R/IGDz70bxHFl8+8qYeflz2x+fP+fK+HYbs97aDx/4yKc+&#10;0bX/7Zi1SEPOCEycMU0EmpwsZ3Rj3+rEmdNe2P5k7pwrYt90XFpsO7z/pk/fcnLf4bj0RieRCwz3&#10;P4Mimzl/pQzXje/ocMWGan+nv6NPnzo1OmAFmF8AHW4+EK5VsPaVFZq+66z9sy6bXVn3ELRfuVef&#10;MMa8p4gBAxYjh0p2o9czBWS25ht0BbGto5WdlAkZqw2CBWd+vyEI9ut8VccvcTO/NB+orCEeZIGa&#10;X3LtDW9NObixAjcw5lbaV8Nhn0zWZ3WFae2r/usWE59pCYUWZ+uJlhoey5eIb1jvDaDNZ0HdW/l/&#10;ZSWxsdDcvM5X20E9L8oRasBrnCh9B7/L0Fja7btw2StvinV9QthgK/q9/8b3+T70Bvrq1PQA2pio&#10;jKG+8PvFTqgL0uf7Rj3eL2Sw+gWV0Y0pdfb9DtS+eU2htHe6lntqZ0g9U/Ieer/eq009LmgGog3e&#10;1JBpvblXSe/d9AuIID887P1M0UYVgBwkgPZeTqFOy2C/vVMlQrfg/2ngIu3wjjddaKbvadO1ZvpP&#10;LUzfuWKYnpU5c8UiSr/uei5dysjMjHAMUR927uRLKWnjBuT0uU8sgr50vkssTx8zOi01TWu6+dyS&#10;947/26SZHwze1eHGTX+dtOoTizL0XU6/sf3hlzrlV5e/z3hf7PXkW/J7CxYseKtL3994V1qw/AuF&#10;c8xNGc8D2pdbOf3Gnx5+6ZjoYcECqWvSB5Xe9camv+99k17a5zMkbWje7tT+1LfldyXjpeUYTktS&#10;Ro/8W5MwNrFatr+vLzVNpwzj0BG6a9vhAzffduu7HQcSef7ie4MAOnPO9Of+NOwD6JN7iZkS+VtN&#10;HlvG7MtFoCkCaE5Wop8qZXzq+RruAfSJPZToSfTLbbj/GRSZLwF0uG5qAM13dLhu8d/f6e9oOwG0&#10;+E9/1UzEvPDZXCIgSpbgcUXoJbv2uw0jgNa6DBlAi459M+jkCqBN51qroiD/606J3pSFv4HroIOt&#10;jFbfF6U2jKzQ+HdiYB5tOp2DBFiDB9DKGTLCWr+VnWrAra+P9jYmKq56x+CzoEp+X8tclbWUarxs&#10;rIBWj5JnJCYrPnXJ632tE2e/a9YUQOuNyP+rRtLGt5zvS23Rs/0AWk22LbZg8WaQy1k/d36LpvVY&#10;VulD//ZRhmxqXy0zogbQdhb/BoaYgRl0ZAG09s2rhsLaidNtggXQxq7Kjn6c2kEhEhAj7A56XXs/&#10;8K4c9571gFNnL+ANJ4C2ujwify/M1Yj2pmN3OFb/gYbyDayMauyo/vzcY/PnHcnMPJWReXb6mLE9&#10;p6cd27Po+PFFLr0yw6VLlzKHLoA+e6LRlTJWrH0Wj4GBvp4Lp/v7pLFj00xV5lyelIyM6e+3K5Iw&#10;+4mfQ21n2psONF2RceWNcz8cYlyHXqjdf2XZDYPVs40kgLZVsE/+Q05UQDG+qcW1My6t/7IM6fCB&#10;N//6xpFr3nfToL8mjUxd/BZU/F+vKEMuaoWo/0lO1JsoOSKKVIwSKW2K/H9htSf+qSAKI0SVNJ09&#10;ndJ10tXfPyB+0zNqtFjF75k0RTJ+nRLWaILvTAAtYiZRGCEOK6BP9qdOSQ2v9rqdkyxWQH/471Z0&#10;7YvlCuhTl/ozx1Cd0w5/GPtMnDXtxfqnYn6yxAg4X2GcBtu7qucrDgH0qf4Lman+v863PcygO9r5&#10;M2hMesq0bNfFs13nTozqvZjWd8n/xh7RD4MWBhWI259Bly72jRmbKMsIbAbQKZfODozx+w8ABxUd&#10;4h26+nsmp/qX6I1+THa+o6PvhRaiF3D6OzpRA+hgka6WvkUPG7oFy5Wa3kIJSnRlyqDDC8rDzVsc&#10;XwHtN1s9gFZCVsVJH7GSJEcSQIs2jCxblfeLiXwXWQ9yev3zVDkJVoepLSI2H286N8YvF7QV0PIw&#10;vIuKtYXtSj1pv+GpebL6vvxFr5KsZYTGumR9jik+WbY2YauFofrgjLDRWI0rX2DyUmKfuWpnxqce&#10;u3aCjBXf3rl7FzhbXZ96QB9oHawGtL6nRQBtjNL7+xu//3RBL1Ritg0ZGvh/l/gF0CGuHzUGN1Lf&#10;wPW4BkwYAXTIFo3rwPrCNU3Ft7CKeXfL+Qb7FUEYP/8sakD7l+AwWrPzc8zOTy/t2vKeI5F7+fwg&#10;8R2/qFUTBC5kZ6aj9F/KmAqhm36oCQLR/1VZ569ftuc9i/86pvec56zLc8YlXZTGiVRO/qeK58Sx&#10;/Nd3fyZt1Fhx3Q7tCugL3X/ruXhCL9/j6u0519eXMnbsKJdIoNWfPqnjxqTPGTNhsHQ2jIsk1K7T&#10;Xt/pungxgsZ6LpvWnb3AfGCf68DvWp49e+F86slU1z7xSV5x+QctpnH6b489K33k1quNBdzBeo9t&#10;AK38zJWNzddj5njPhNEXM8YPjEntmzBx/J+fe/kXv9hc/p3q0Z7Y/0tbTFP8Y+b8pYtvffYrIuET&#10;D1Hius+jPREvRcER8U6/R3nfeNh4KY79Sd0vxo+R79cX1qmM8J8KPZdcxzpTDu4dt7tlTHfXhBmX&#10;p14xd+DUqb5z56RRY873D5zOmnchN8+VOUm+f2C4/8VEWBMYMTs79E+FHk/Knp7RHT2j91watadn&#10;zP5Lo7r7U17Ikb97Y7tFH0Bf6h84fKbvwKnew6d6D57qEV/P9PT/7lNzYztOWotVAM35is+1NHHW&#10;5S/Wx34FdK+n/1BP14GerkOXug72dr19qft038Xf5ZTGfFJ2/gya856Uy7JSey+M7k8ZSBt1vudi&#10;V/+FvotnBnrOe3ovjrl0dlzvxdH9PeH92RfziSR9gw79GSQWY5zpvni2+9LprgunT108c+piz4W+&#10;4s9enSCelgG0q78v5cyxtNNHXaePpYjHmWOunvNnPvntBBmz5TB6PJ69PWf39p7b2yM/DvScPdXX&#10;+/RVH4r5mO18R0fZqWvUxbGTz3t6Tp1998j57j5XytQJUxa6XPwECM/Voe9oYxB2Amg7kUN4s/LL&#10;HywONgef3nQitrWng405WMhtdtDzFPl/RQVVv6YGEQsat1gfF48AWkzA6FxPPcXCKZ+Yz79mhX+R&#10;7kFLcMidmBZHiqVe5n97mhZHD3I1WQTQyvjNFRLMhSbkc6SZqxGuNlVvQQu1QyU3CxZA62OSW/AL&#10;oJVrwFwdw6XeX9G8WS/7VQ7TKlSovSvjU1cPy6mduubcux5amYkqpaWn2sgHDaB9BqBW/AhYma6e&#10;QfmWToNs5r59p6lJKgM07eXNH31vFhU8gzZ/L3h/ARBsXL7thAqgIynB4durevZ9fkoE9VDPjikM&#10;NTUVsE7Y59vfdI4DJh3OT+RwAuhguuaLObBvrX64fFdR+f9E2Qh18abLk5oqktMxp7pPT8yYrH+H&#10;WfQRdgAdIrDWfwhdTB13ZvyUSxOmTJo0xn2F5573vZlx2TOu8/sHuo9Jna6zx8c3t+Z0HJs0J+2q&#10;saPHzs/ZN3/+M62v3Xrk/PVpo0YPTQDdezH92L70iycmXOwepf+JIpfg6Os/nTL2YsbMC3PyJZGP&#10;x30r/IcvuLy3Zw2j++75+S13/7PfAX9++7nXD72+8PK85Vd91Kqt0y2P/b7x6IzCv7/VPWj8LIm6&#10;5eGX4PBdAS1/myk/ZJVf92nbmLSBjHF9r+z624yZWR9Zknnp0kVlQfRA+oQJf37h5ZpfbP7iup+M&#10;ldLDsLC968WeS11nTh/80j+qAbScQZsCaDWPljPoYOmzHk+LqFrdp1c//F82/3jyxIyxo/1vuRl6&#10;aOKfCh/5u0+EUX/z4kXXkUMT3ngt46030mdOH3/LLak33tg/MaNf/E52/Hjxm6DePXuktw8PvPBc&#10;z+uv7c/OO3PtsvFjx4nl/Sxhtn2NWO+YMXv6C7FYAb23d8ye3tH7e0btFXFzz+jDvcpCM+N2Fsrv&#10;wJwLoMO40kShnjN9h073Hjk7cOhUz9un+46e61Nvk2H8n3j+4Kfi9Iu6KE/fMDpcBJqNygrosE6W&#10;mCDna0jOcuacGS/86YnoV0Af7u0+2Nt9pLf7UE/32z3dnb1nlB8G6r9alG86j+RQAD3on0H5N6aP&#10;y+zv7+0TcfPJ7s6MyZPSRo2S/0iX1yT0Sf1nB/rP9vWcuXSmv+f8WBFG914Ydenc2N4LYwb6B/3X&#10;zpCctGHZaaz+DDp3qkfEzWdPaY9zZy4ZP9OVq0y+6hItgE49+27K6U7xNfWMeHLcdf6E8uem9oen&#10;+izRAuh9fRdE3Hyw9/y+XhE3X3i7V9yFXgHWVmHITxwKoAf9jo76G6BnwoyT4r8c7b/YdebIgdOd&#10;75w/N3HSFR9LG+XIwpGoR5ugDcTqOzrY9IIF0K+ZbkIYGMgGi2jVXoLkq0HXuVjFKcHaCN1zbE5i&#10;6LglcLSh4yBbs1O6DPZPsLgG0FoCqkR4RkJmip61VcYm6WBrUbUaF6IlecGx/wpo5c+QcK8UrVfr&#10;ADrYyddPgJaT+a5vszhIGZR5CbN51aq+utYUsJouenlGcpycIgfQ5tRRD5r9vweU9/1vQqhnm+IX&#10;AEr8bGYymg2jBrSauJtb8Z5Y/QyY3wlWQEHMy+qbW0lw9C1YVOwNoH2biGcA7bPSzi/fVsfv+70a&#10;bGWeVn7FmPOg0YmWbFn8JPCljlsAveZe62+WYGfee+1o30RK1CyX1umXK0VoWfOYMaMnTEifPDlz&#10;6rQp06dPmzlz+swZl0+fMbX0jsrMzMvUn3DW/Qb5QRDsB6v2HWFqzdhTXH+nxkw6OjFr4uyZudmT&#10;Fk058eFJBxflTZGk1z3ddV2t73R3TKw7/KHnDlwx7tz5CRfPFF+VNT49XXxzXJP3zLiUU6+8uWpc&#10;+sSe3t7MDBvxZ2z+uJEGLl2c/Nb/XtZ1yDUqLXXMqNTRo1NHyaGPPM2+/r6e3v5LPf0Xezy9fSen&#10;XtHtLkwZE9e/QhX+05fEao4I5ioH0F/5ut+Bb5zc/cSbT86bNO/v8m+JoE2/QyIIoPv6+9VqJkax&#10;G6PN9LGe9NE9men9E8Z6XJ7+f/nBL3p6+777/74qfo+i/BgWAXT6n59/5f77N39JBNCe8dGPP7CF&#10;c5cuHj15/Og9/0/8UlsOoJX42Lsa2rT82S9fVhdEi/21VdL66mljofQ3a/91xpSp6WPC+x3GW0oJ&#10;jhN7bdXfdHV3pb+287K3WjI+vjz1c3f0Xz5N3PVRBPci3hd/MKq31ewThc37PZ4L56U9b6X8vGpv&#10;6uiDSwomT8wcP3bsoD9InQBPmjZFzPT8nx5fEOZNCDsHRu/tG72vd4zIncWjvWeMXm9P+SuQ9g/R&#10;gAA6O/Y3pWx7+4D4R2mIK+3ExYHDp/veOTdwSM6d+w6eEpe2/vdK+e9bWjDhF0D/9u+0svJJc6KH&#10;fCJyoLn9idAnSwyS8zXkZ0odgHq+5s++IqzxnBi4cLiv63Df6cO9p0T0fKDnpFG2UImo9H8U+gXQ&#10;2XeE1Yudne38GbTopgnjMgc8Zw9LGfMunRa/A20VF+DUGdPS0tJT0sanpGWmpk1ypYzzuFLFnz2e&#10;vrP9fd2evuP9vSe7Do/vbBM3YmaLgUBkfwZdutAvEudzp3vOneoVubNY7Kz9OkP5zwDVNVgWAfQa&#10;dwxGHGkTKZfOpJ7pTDl7Iu3sMbHGOe1Mp754TE1vTYvJtH97KwH0J74VaYcxOO7YQO++/vP7+y7u&#10;6z2/v/d8R+854/e1xne0RQA9L8TNZiIclZ3v6Aib1g8TZ2DcpI6MyeNSBs71nDpx6dTpk53Hu45L&#10;0xaUpDpQVCTK0Sbs4ZF9R9ufzqnTp8eM9q/xcv7ChddNAbT87wflX/jmu42JnwjB/lN9/3xQH03Q&#10;/9TSL3/wpgmmgDJg0af9OcZqT32FlLcypNZysBxV+dhOAD3YikYjJrQ3FX2Fr9/ewQNf/2a1X2zL&#10;o1eGZpwg5Z+I/vlPwEJa49/2anwqaqt6E2zf4M97qZiD72A3ITTHTOYhG3fvM06EvsLXT1+dh+Hg&#10;txjWdBkq62j01ylK/QDTLDVfn38v6y3LeXuq+EuOlhur+2gO6jWs52Za+/KCZu93lp6Sy3squYc4&#10;1huGa0jKZaVieH8hE3ANGYUm1N/wB559Y2y+9U+CXs1yIK72qMr4rTrW3/S56H2v3EESBqtEUe3R&#10;mJy9jMLn1yfeHzuDfZv5fRsE68v880kfcsAvJAK/U7Ufob5nze8nhGmE3gIqAU35zcN7Ddj78eC6&#10;fc0/2NhT+/e8sqhZTt9EUVrxRRyYNipt9Ki0CROVrHmqyJqnGlnz5MmTAlu+5ZN3agG097rVLsmg&#10;kbTaStBg2vpM9qSOOpCRPWHhwtz3Llg48fiCU8999D0zUseck3oapIO/kzqkZ07e8reM29rHL3nr&#10;REr3G+0pRw/8n8v7Z6TLmcvE8R3Zc3Y07vzM+IkZvX398Qmghezow+2Xv/7iKFf/2PTxrlGp4pve&#10;lZoiVwxRpy/26BOhXb+oCiwC6IvnL/R6XO8uvrH3ivmDFcqxcYbt7fK+7/9z6kWxMsLGNuBJOXvG&#10;2M8ygH7nwrEHX/nthNEZX3n/l220OMgu4QXQLpf4u05/v/jP8UTZB20TP9MmpXva2t4aNz7jpvdN&#10;6xEzFb9oUwpAr/9BjdBf9893iZsWyt8A8gpoxwPo0xfOvXPi3aNf+474rjanz8ZqaHX5s98KaPNL&#10;b6UOfbm0mkH/8y++O/OyaRnjwlu4bf+fCq4Txy97tmFqmjTuu99NXbRo774DT+3480c/8oHZs2en&#10;pYmbBKaI6LlPrEXr91y61H/h/IVRY8amvP7y6N9tesk16tTCa2ZcNo0MOprviMj+qXDD0TxjAaP2&#10;R5P2t6SEC6A/33BS/VPBvMDZmzsHCaBT0kJVgx2b5vrIFeNW50+MRn6kHWszgOZ8JciFEVkAXdr5&#10;39q/GpS/8qu/i1KfhgigU0aH+o/cx7lG3TRh/mcmXRuWjJ0/g8QK6PGTPCKAdmXM8KTM7D174cj+&#10;v3WfPjRj5uWZk0X0PNrlEguixV0Q0lypmS45jBZ/Dop/z/SfO7blreeGMsoMiyLBd47sz6DnH96v&#10;/nVXTW69WXPIAHp0kBhR/PdUs3MmzcsXi04c3CY/9X193ZX+L2sjwkjUAPqj7+7U/ogPWOZsJ4D+&#10;YVfH0+ePB1YXHeVKuSNjzt9PmG2f2853tP3Wgu2ZNq5j0mVpo1LOi19u9J09e/pE97HDx11jF029&#10;8oboGx8hLUT2HW0fJ1gA/VqXuMm8d9P/4FHfsZcC2R5E4H8krgVr5gVzWrylDcCy7aAL5gJmMsjQ&#10;gizU86ZgyvGmtDOgPe0zvyxPb0CZsMV/Gh90WNaZoP8AvMGYtYT6g9Jm2mieoDaugDjIL9O0DAq1&#10;IFbu2PQLDGNFsNWUzc2af5lh/gWGz/taSu79taPWqhyWe8NLb4ru8wtKr632H2H7TlN+pWW95uBd&#10;UfRL5xVc9RvEftavwSgZtf5cm4hPDWg9b1b/lPMv76wG7solGfhrHr2St91vSLlfZThyMu4N0JVA&#10;XG3DlDX7/kJBv1JMI1GczMGqS0Q5gRehaNkbqZl+26Reh4EBtPyLDX1s2lXtPR3+17l55j7Brvkb&#10;K3g87ffzzpQkey+BDxR/eOmH3//bH//yROdx0d2tX1i14Np88aTnYs9vf/JL8ctX45q89c5V8/WP&#10;HvwP+aPb//HLM7LkRRhtr+3+w68fVies/58RDwT83kuflXbqTT8OlPMmTqJvaSB9BxFA3xviWujp&#10;7RkQKZF8sFxDQ17XPDF9kpI1zxDrmmdNnzFj2te//q9//OOvbV5Qn/zknZPUFdDqpn5bBntps9GA&#10;3c6NmnhgysKcm993zZJ5WWf+5j71wuLrcgSp1LVJ2vOq582U+gl3vzm55MyMRd0pE0+evdTV3bv/&#10;tT3Tj7TdnnF+dlr/+LHvZM147i+vf3zs+AlikWwcbkIoAs2JLz87ZV+LWPU8auwYV1qqK01Ezyly&#10;AK1fyiL8l/oHlIWjA2oS3XvhUv+l3q7ca84WfFT9jVDibCmegfd9pzLtjPZXh4O3lBz4SLHf8M72&#10;n//p8/918cKlypsqJo3JjHLwNgNo44fF6NGjxZryNPkOeJ5pmZ70URcnju2flDG25pf//Ubr3u//&#10;S6W4W5/4TYu47MXZ+Zcf3C9+0q3753LLAHqMMyugT5+XA+gjX/uOugLa/FVd4KxmzUZ5aOO53zuB&#10;1aL/+edKAD0+zAD6kFgB/Ynjg62AFmufZzz1x6nvyR+37lvSGLnKx5kzZ5/c8XzXiWOfXfMZ8XLc&#10;uHEXL/WfO9dz+tS53t4+EUmPHTte6u1NaXj4/I9+8D+fvO2q2VnTL5s6KmRcGOXVktyHT86a+dwf&#10;H1+QdWVY0/xgRAH0806sgFaKvYS40r74eJcytfAC6N2P3BMC5PzF3g984YH7iy4PC22E7zxJXwEd&#10;+scC5ytBrhP1fIV7e9I7IwqgD/zXjhCzPnPx3PvWldTMKQlL5i0bfwa5RQA9WVIC6KlSyiQpbX7/&#10;+XcPdzR3dx/MyJw0ZdrksWPGSyKAlm8QL369L/6KlSqljE0bd+XZzq1vPrcorPGwczCByP4MeiGi&#10;APrfXt5gOYwz757+8S3/Pnb8qDk5GVfkmf7dEdPTNiWiAFr89TLEKDxjJ16au+RidmFMR+pt7OaI&#10;Auin9BXQH3v7f397x5c/ffViv+EdOdWd96/f+NOsMG6Kbuc7OnqElNSO9EkXxqReunTuwvnu06eO&#10;nzpz4rQrbcaMhSujb3yEtBDZd7R9nFOnTo1R/r1g3s6fP/+6KYC2jD8DSzEYLQRb6Wy5MjrEqkTz&#10;Gk+9ceuIzf58raPcwY43DzIwcbOYgk8A7f3cFMRZDMQqiFdGFuyDoAl0ENQgCwqN2f//9q4DMIqi&#10;bV/vyV16TwiEQOi9l1AERFERFcQCKmLBXvFTpNgrimABRSyfCgoqIkXpvYVOCIH03nO93/3v7Ozu&#10;7e2V3B0J4v9lHMPe7pR3Zt6ZnX3mnWdYCLU7EOyjjtzMhr0Df3jNjGk+7wZAeSTsRU9wSb1afhL4&#10;JhkFo7N06lQsFqRM66fLLhvLwDjCjPjpyg8hGAyDTF9UAjgZ8khEWmWp7P1Z1LKbkoJdKRFJ2JQh&#10;MbM+6aeuumRCvr4XHjxFwlgN3fRMe23ECc5oLD89lwxGhEAEI66hgbj2pYdMc2If6uZz7Qvb5hOJ&#10;063juWLhx6yYIaOfkrnwfToXqVx2z7Nz4CAKkVi0dsV3GGu+97kHC3Mv7d+8h1AkxiIHh3MPPDp/&#10;6cCW3Vihu/brHqYKP7brUFRc9IzHZ+3csC3vxHlWO/oTCCsqLjmpxSR2TS1pkInR/aIF1NJg0A4d&#10;3vfWaZPmPTZr0ZJnP1625NPP3nrzzfnPPDN35l1Tx4wZlpXV2UfrtHSbNaJ7G+BbSoLsYYQZjsvr&#10;AH2O6dln+vihw9IzdadGGHb065vO4RzjVCzinDxZmy9bLVlyNvFBXo8hwphIaZgwIkIWHSVJ75dR&#10;16nPV82KChufJ7BpdUl8vuDqoLrInPbAX6rzJ8B8gGcHFg6rw2SxGy0O8AazyxvN6I7J6jBbnGar&#10;02zjOzgQRXnmuGz3VkS0fS25uFNHafTZLpNXDB/rKR3gvzaA0a3Wo0WEOUZbOuK94HonQTeRiewd&#10;4rh1JUfLLx/LTLBFKWxCqFCijwpFqF8Qy2UumVxrOLASgLydSLCF/njlZaJpNJj8G8umL1gx/eXP&#10;73jpy9tf/Pq257679ekfb33y56mPbbjl0Y03P/TnlDlIQAKzRmtHhKcvQpv3BFoQiyVm79/RfXtK&#10;X3sd0GdoXHBhYQqRSMgXis6cPdvU1FxVVV9X26zR6ERioUqlVCjgOHiuUyByduujUIU3azXgzRYo&#10;d7trr4GrVwMyidCMdvW0u39HDbS3Vyjt1Obvq0CFCpPIjc42GeTdTH4czRxbAV/eJTo6zWgwmIz6&#10;xromdXOzzWp0OCxOuxnmWw67ERn92K30iUCBlqE93LVdA2Ex4YsOvfHID0+VX3YzorwWpO65Ld+P&#10;z1q9WVyacy3I6VUGwHHu+nbllC8/uVBTxQyQqFSZW4KWWrdQgCKf5odv4kf/zI/7XJC0gp+0nJe4&#10;hhv7uzPikFNe6yRPrdAabPUVxdVl1dUVDbXVGos9PLLDlHb0uXXb4qqlhj7NCBiR8OAQJOfVu0ED&#10;DJjAR2A6TZwymT6Gk4L6bnLHJFgQBfmTKUPgVec7ZfSE4ElwS4wKT5yBwHCMYF4qA5AzAjxj+cDF&#10;pEJigTw98ZwwbiUdK2lkNukfWyUiuMnn1mjeRaWhUqKmqEYNalKENc/Hh79r7sEMRrUI8ZT0FB7B&#10;kJNZGEYzYyXHHmGauOCUdrJanK0A7jXvygG0wZsnrI1x1TCUnkAVfbHZeK1oVyKux2QJcLvj20FZ&#10;Z7trL0OpAuibuLBY1ch0PLsKfoBr1sdbzLvNvrtVNalNPlJwq0a/Y4of/ceNT1cInZVRb1i5ZNmv&#10;X8KGRZezWa0N1ZTVs3trAakvtpLGDuBmQJ/hwqgzgCdqAysCs5NSg66PhidrkQGN+dEctIzgx0Na&#10;JNY8djhgzRGRKq+ZBnWTvbEOVx6h37T2exmxmGOV27DlJr4ZaGQju/S5bcyArOgODceG2fd37AHG&#10;53s4BUs4pxsu16Z9L/+8octd8rQuYF0sE3BUIo5CwgsLF6lUkuQuCc0du/+okTZb5RptkgAWY0n7&#10;fx95t8ZtRJydd0Z1Ogd2hMIhgwSyDAC01WkCrBnB0HaDGXmMR8NNo8UJGDSCoa0Oi81psQthH+mp&#10;Y5y8Myipa8NxnI7kvzbSWlE1arxVKPYUrUZbZbWCDaxhx9ldRqupTWUHfB4URShwWs06Kd8wKNOR&#10;GadNj+eYNBU5h7eDHS49wvsazZCe2e0cYI6wWZ02KweiWNH3c5uKDYnTxM20gTOAy1DDCza88Z9f&#10;33rxt3ee+/39pzcufeKPjx/btPzhPz+du/kL9JiFOxNjgAuDDlXoFnu6rLwkgmMVP/lkzolTP6//&#10;vampqb6+HjDorp07isTy3XsONjSo9QZduFIeFxsllQJ3Ng9tscBLA5FRgqQki8WsNxlhYaLFvNoD&#10;+KmBEFo4tPoMIaMAooQmS3usf6AGri7g8A8U8P9TlshYjJ5OBtAP3absQVZE+rMTsId49DV9BycW&#10;sAiugAFI4b4Y72givuAcJr3ebDTbbBazyajVas0GA4DODoRBW50OM7GnqN21Zg20TeMGLaEyTmUy&#10;WEMQJsAoQQsUQARhVBzXpA1QgBCCBSCClyB0RvjZ3xfPD/jwtcc3/NBo0DNDBytPaMLk8RXrhQl/&#10;RaTLszpPGdV99rge70/pumyc9aMbOzw7sdvkkd3je3bZr0r+r0N5xiHSqTrbM+4u1CeoNVyZclBk&#10;8o3iYHhCQpPw/1+sYFu2uKby++2bVm/9NRD/w64t327/g+V/3LN155HdtN91ZBf4vTn7mrTN6PVB&#10;Qa6+cE7fAnvHRVssICOav/eXr9SZ91vMK1g8BBOkenX4c5B6m1MYqLegbhKyi4HwT+9VTYfEwCoV&#10;yCe4FFDhfZSFIYHv8lKtwyw5+tCkkSYqKrWN0jtSTuPU7iXBKbk8nszgYjMekdlR1UHOeZgQAxYH&#10;o7sMjzE7WiT8iN1+uEXJxMkGdhXXLyzrp10oIekmJLLF8hBzfbLTMVZksHSuiDgEo0LIX8woOFWG&#10;cysd9ZQZhm5rLAmOj8XyMwywnrri0lkwUsNKQy44uU+UydLhkjCd+2+MXJOyMVUMtxRTN6g7rMTo&#10;KnGVl6pxWkNcukpVA7NX0tUMNyUyqUIZPmX2tBeWvXrzfbeBCCOuz5674Am4L8aPZk17/uOFN913&#10;G1MPpQqZWCqprajGpMuudnPJ6mOEY1e3qwqYnx10Qa4t3gZ/L2zfS5zMWGXKjpnXD+nbJSK+/vgI&#10;zpGkjC4c55+ci+9wci0HqzKfvPCf1dvt36zat/bzrYc3H9fVaAQcpwIwaDFfIRMqleK4jISq6LSf&#10;auO1JmQBfRUmEDqncV3cEaPFClCy02IDTNlhAm91GMETcDPh8TVpAY3QZ4CqwRN80DYHj8uL3rHF&#10;4T4LvArC+8oi5txJSXUlfuoQictHjPcSkm9TpG+dMrGxZzfL4IHqrblb2k5gAZ8Tp3R0SbIO7co/&#10;vW9tWf4BBbQ6OUhygfWEWkmnxlC6N2NLZ8CdcY8hqIudDpvTDt7KEQKbZNtJTaZMniiIqTaAdgOk&#10;QCOco9LKIb0FXVRYOeWEL7Ny7tvyFdP82fO6rYR2OqPP5QhumsKLiIBv/iaN4b8/rj96LOfSpSKR&#10;SA5IdNes7nl555RKhdViqatrNpngs58a3KAmm2phvINdkmAXD7zbbSVke7qtWgOjyzL9+DuqOv5X&#10;07YUnIGXpvv0lV594Cm0h2TVQCBWKiFXWnt7hVx1viK2aXu1urShJcj6sCESQRs5zSaLCZY2LRbg&#10;VUMMZhaz2WRwAPrstEAAuGB8H4WWc3usf6YGFg19meX/GTlCzTVv5sjSN58CY6RQE7hK8SZUHsae&#10;zg8maqsO7R376ftXSQIim/P88J9Fic2pHe8b1/3l8V0mdo1Pi1BESZ2Kiy+ElS2Xnrw34fzsDPW3&#10;g9JiHhnVZda4PvURSq5EXFVd3eyMUkWNFMtTr6a0/8t57T974uWP3/1662+B+B92b/lu+yaW/2nP&#10;tl1HdzH87l1Hd3+25vOz+ef+kYp1x8zaXgRfSKHfnD2gUSo0gaKQsB1xj3mNA7nFZed+zX2UuUGB&#10;biBc6zSNL0tnr6mjwD5qiDRZpQiFXRbNPsRE8zTazpqBmdPBWdbsZILYbpyyHvcBTrgskT0zp+aH&#10;2NjaDeb1XaGkTTYrgAe+7PachDuvsJWYELavnuJeXFa+LAicXQTGb2+zSu/S0yFdF1gtrqz3uEnu&#10;2W8ZIDFTLKPe+MXiZe8+sfirNz5N6ZzWtZ/rjBMTYS6NHr25IiUjLYvx6Ia7p1YUlYFxNA0/UxbX&#10;BDjvvnLgpRaY+u1FVFcM7l1+OaDV6oY/Nn3jX0mA1jlwDmjmIYQMXN1FWx6sQjIpiZolEZZB1427&#10;Y1C67sJww7bELr05zl85F1dw8jjrLmSsKZ4lMxqlNmRYbhBI1SJlrTi6x8j+fa/rbeJyNUZOk87c&#10;UG+uqtE7jx2dJanKIM7jNZvNbccBDTbLGyL250eVzv60pm++WQLnswH5OaIlpDcAcTixsZyYGNTq&#10;llqOuQYxQaNxljBmxRQzsFcG+MWt5qbkbtqed/B5/k7+CbZ6Qwrv7P/Ra/LSIhy3auz1l2704Hnk&#10;OuOHfdupy+4mtUQq5QAd8+FjYbyC+XYDsDGE6PxwQKvkju4pNuhLMqnk7Q++TE1NnHnnFG2zJkwZ&#10;/sOPG8+ez1/8yuPAm4O4UOQy4IC+mF/42n/mwfGEwAENTQFw6JtLv3Y47K88OQuR30M4my1MFbG/&#10;sGn56288sGBpm3JA5z65CHVhglIDA+Hwd9XtL87++Z01tz2HNAF5oG4hcGZEDEL8RB79HLjlRwRb&#10;E2zRtA31yysWhcYBPW7aFD9kr1yzKePvX+ULXhF272E2W//4czuwaxYVFAkFnJumTAYkWq6Mvnwx&#10;t2ePntFRcRERkWLg4uTwoeKBhZMvckr/+KHy+/+uSe6UHJ/QNa2jMiw8RFX4n48WmZq46/fNwXJA&#10;j67pRq27EzWI1Q5d+DuE0PmJv2N89hdrb/v05LqEwqDaJL+8xD/beFtwCoOEgHh+fWM7B3QQbQWa&#10;tnvjlhap4dvbK4g6bcuguL0yk9OCyuS+2nXkei1p1+IyhqGNeyhTFGLgICYp/jmgIRxYQ3+TPDMo&#10;SYAx1v87CFLLGi0KixaSHNAodS5HPEpbtn//zp8U8FJRRSgUcjiHQCDiC/l8+B8OG+CL4riSBH3d&#10;1vz96LSWdnflNRDaO2j/+hLijYONmyiDNfwtTBrXMG5S5ka+OKDpUgA8PfaOUNkCW6qLqO1v0+Zf&#10;5KcZ+b1J2rWRXzr4Ju5BHE63tQeqvnjLcC6n6w/7zk7MhDv8MGWnj9aJk9NxhnCzadJ/Wso8xOcT&#10;6gl+D7I7YzlxlZMGZV4fmT7+ymt+kucfNr33OX4E138FyQHdYo+mM9Vz+ScFKnNswu29E2LkYivM&#10;xGFuAux4To6ycKHUUcNNvcfZsIdb9VddE/9cl59jIxWw9FSWe4JjMV6+fFmvtY+Mi4Njdlo48T7E&#10;Sv1/Hi2EHv31NgQ9t0W9jBk0ZszgbEqH/eTghvoc10msHO5QhZHeIH5YL+E7nQMVyBQGnDfMjuqx&#10;HI6p64CY/v35YNDk29lt9rqc49K84PhzaCkXrlgMaS+etzCQSsPSLli+CAde8thCAAMm3Ht9eXXZ&#10;gIFDbFbUOb5aueZ4Ts6ObX++5p4mjovz9WVG5UH4TBwG5x1Io0uAEqMTZPF+uArlG8Pii0Qdbp02&#10;5+9yHRKfSIxLnNPAFQE7JnyNc/QajtFwS6bsicERB3507bRGxaGSBSA1rGs0a7l94MCBgwYNgmBH&#10;jx49duwYs4YhojqvzkudE8WK6tOV9ajhVJ7XBmKCWqwAZyqKD51C/AaBuGF9h/aIT2NjuFAd7iZv&#10;arM9r8FU0Gyq1iGztHiFMCNCkhUlCSdIRIkKoXNjN/KlssuVdVWJMQmdU+CANNq5IjBzpw/ZYyDU&#10;rhbfe2Ifs5uN7jcShuQzl84169R0uqowZe/OvQChxxAmQyx/RnwQksWe7LYkQAH6fqrUYrNW1Vcn&#10;RMeLhF6OoGcvMFDFc9NmRupMTmqkmrg5mJQdzBR8c0D75OAOzKSRJTYVieybUXEx0x+7BzigaeYN&#10;HODe5+aqG5t+Xw2TeexcNX/v83PVDU2/f/2zTC67+5k5NeVV6ARC9OkP4AzNhoPSp0YM363GIKgh&#10;vgRQMlhvvRx2etfMp/w0nlrdGAAAPeuPP1oAqeksAK1WKsEgjuJYYY1mvga3QLosh3MxuueQ+6YO&#10;jmka0rAuo9dADmcLJ+99Ti7nu7yemy5cL7SDnYtbj7TyRRfDOmXffUNit2SdldOktzdqLTU1xorc&#10;4m7lJ+dGoPBmi1kZrgws/6BDNdm0n3XZKJaIwosNj71fFmnji+AsQaKlUHuNGMZ7eG5jWIzNCbA0&#10;Vy7iypw1zrJlPN0uHt/B4zvhL5/86+AL4YBC8+H9b4p4EUHL0aoRoi+d7/75BzhJp0Bw9JX3TGHs&#10;Cozsvb1r/58Ay21oCg8Ph7MVRVabOO/gDaaiwSHL0gIAnWqHviSXyQCATktLvHPGjQwA+uLi/8yz&#10;WwGAtstl0i/WrL94qWjJi3P5PDiE0A7rAYCQvrnsW4CdX5k3kwc1DgmZjOEZ3fYcOvvZ+0sfWPSx&#10;yC4NWWw/EbVGAxxCeOYJBEBj9gzalnn1bc/f88t730175qnfP2SdTwgm0pVn8vhyaXintLXjZ/Tf&#10;8hMbgHZyFnyKAOgwxIARhGsRFoS0Mn77NnzpUntcYkODRi6X5Jw8Vd/QWFlVW1NdNm7MmJNnc4cO&#10;Hbxv1+6pt9waHh4lEIiANgY+HrhCiazxIueFF7938mvik+AQwrSEZAAJghCuPSijBkKDmbJru7MA&#10;6H5JslevSx6ZHhYpExws1n68p2rdyToMCxDdmxhPfQPQuTXG6z7PrVSbdydfDKp9WtS0OduaSQnw&#10;K476kMYSkfNQ6ouaDuD/EEKICgD06htgta/dBVoDAQLQ7e0VaIW2cbjQRob7636mQcFp/cf3S8vS&#10;GvVv/fklhqu+mvPawPQeO3IPP/XtW/QAAp2PJyI/1Is++AsTcdAO7sA13FyTdGdQJW5xZIDUugEA&#10;HSNyA6CF3bXluXt2/CAPUyhVKjiTQCKTwAeJQMiDU4iFIiFPHM8Xx+vqtufvZ39qBiVee2C6BkLT&#10;tAMbSok3Czl2T3x6MsA9e77epalVwzAulAqf/PlZRVTYgsHzSTyaCBwIAD3mduZndms2VPSOd5gA&#10;dKdPNnAFQkkHhCmDM5dervtldePWn3EYGoAWqiLsWvR9DkzQGIAGpxw5MfWVT/A13Gyc+FJrCspI&#10;a2LDCUIa4n+n8+BjL4r4gh7xiTgIMDt/tPvvb47uJ9/11Js0QAB6W0IQ0/hAejSWqpYn3ihJviEr&#10;dmxGtM6qN9j0lYbLNcbCLGV2uCA+uvAFSexgp7maJ01znv5PnmXYhYRX05OjYDvd6b9/BTymsVmz&#10;zxQ7K1aSLP73bPxto+YPKdkQevSav37HAPR9k25pMU+zyeyJ7QJ9X42R+HInnRMsoOFyzKDs7EHZ&#10;+B7ilfKOirrleUojLMkYZLHaBlYc7yBDx32UmgR7Y/tLRaKOhYf7hiPSP18ANCSvlkdF3nY3DyyS&#10;aFGcwMKIgD94kzCBI9i+2bj+vyp9g/8iY5lLjOWnTp26aeiNcL1oxZLKSrR1ODER9cRF8171n8LC&#10;5Ysr0lwmjeIhA60fvblj19+jssfDAUtgU3Vg38HvvvmBy+fu+OvPJY+6p0ZKjGRYsByh3kz3OoFW&#10;v0Kg4Uz3Jtz3dg4hxqUmHWHt4cjhAA7fv3//L+ZycnLgImdlDmflSgi59dEbWLVNflI4nR3umHnP&#10;ER0nJZVjsZEe0V3ashMl2cmy0Wny7PQwFPfZg2ENpR/0MVdfvOySkAZcudzwrtF79uxpoQmIY+4g&#10;zOjRo9UXvADQuI2i+2RNmzqRTmr9r9sAgPapcnicp7BzkkXX6Vy5+aeElI7+5aGfVpUVPjhpOgkB&#10;U4geShO3GvGgQmc5WGG42GiCG3dOHpKWGPX2l3/CdZdIybAkeZKCwFuZwLCbdjv3njywJ2ff6P5u&#10;9kNhMkVkeAQB1xIGmCgKsQiA2Gjp5FCd4Z+49vae2L+bSAonqFIoMfQMP+kS4YxUivDenXuyK4HG&#10;/Zjdj5CcBsOoQhM30YleVGEYax1uyRL3LVZrSXXZ+JsnbP/9r8yUTv4q3wP5JRPGCLPPNRoCfcYO&#10;6x6uEaJEhJCMmzgU8RcQPU9834t4rMSJ9JnB4Af123U/Kj56xmP3rl3+XX0NqdJY/lnPzy04f3E/&#10;OnKQ7WY9/1DB+fycPUfuevK+g9v2XjhB7S+h8GZWBL87KRkPsS2KExBM1juX1Mt/5E2Ma4rqGegX&#10;+o7xpxwBPNOLwlQd0zOiLF2rfsno2ZfDOcwp+IhzibO5sufay9NI9Nk9HbiZrK/IPXTOaXNKBGCH&#10;yxULeDIZX5oQX+lQVNnatnIcTsdpWQFWH00H2d7+cr3NasFcxTAsTpzY+NKStQ3R359zbMhHfvUp&#10;y8+Xo5pS3xElXS9VWGQKsyLcpFAZwcuVJonMKhDaI2MOQLIB1FYbBkndgQZB7GqHjPJEn+UdcjP6&#10;/gLos5MjtjlEFpsY0GeHQxQWV9J2YqGOSi7egi0xmAYjGBnZC2PtsyJaZ8TsDJ6oQPyT4Hq2Oq14&#10;6QJuIgJoeBeioUaqsDdWcQVA4tJ2UqOUmZbLtCEzCAmwMvzFtBsHtx3e9tm6Uiun1MI58Mtffz3/&#10;5q6FSwuaDaBI+DRCDFJDDAxht51zFJXYKirhyMGkpGiVSjFi2KDwsPCUlKTE5I4/rF2v1wKtIS8u&#10;PiEn54RWo7UCgQyBPkus1eIVKw7W1JYqwiPClVHKCLHIy3IlU+zk3lmD750KfsCMG6VKNCPxdFEd&#10;kvrPuBH+Bl7eEKLQife4YQwWifadR6P19gAdlKLfHZODkjbAlEMLdmffqKNP9Li5ewSgz5DCsA5h&#10;a2dlvjY5LcDUcsr1o1ecB/Q5wPChBRuQFX/b2C4KGZotdUhULpwzcv6sYTipaWO7nv7xocemu5og&#10;BEoHaBRQMLpBQetC1hBWUkHpRmiVcw3Gusrt5b+S//EeB+rkZ/hqi+ZD+6uuzNVoGu4cPHlu9u0A&#10;Q0NK47sPHZs1WCaSLt3y7ZUl3GqxXccF00k64YQJ9MqHUxxgURkcvPrhB/yFQxbgXYom6HZTUK9y&#10;pvIIxaI+UyfA+I8zhCFi4Myb8KAB9+Epq2wsxWP+9PVe8xyIWqW+/vEu4L8UA28b3O+WAcNnDsfB&#10;eHweoM+eUfxTcGjrNGLp1dsXKM3oTqPPIKo4NSP5mTejp85iiY3RZ5bTnTjYKs0abCL9klJp9Bni&#10;ZsUlfDH93nkjx7HSAetmlg82o5DD1xHo8939krI7RZttjm0Vn/5dufxU48Zjdb/uLPuv3mJVh2U7&#10;Ly7lFP3gOP4019ygsBQKhAKb3VlXWQbMO3V1dREpnSf1yzrPlfiSwU+v9IxyjXccLDBz0IAR6Z+d&#10;W9IsHCCYr2uafwPC4Gug4IBrmoLDDSJucSc41Wx1Ft736hjOqKkv3H3dR49cX9x5aKGOX2TgHYgf&#10;8uAd1z9/97j466d+p4mtNfv+5If3g0SuNtqa9FbwjTqLQ28YEsG5u4scPFw4DAa4iZ9CMIfU+ycJ&#10;U5EAegb/+uuvb9q0aeMh5OGpTqeDvwBDgwM8GrwvdWWhz8JuXc2Hj/Hvf3zc+AnwqQr2Uprm5p9+&#10;WgdjJs/ri8299izbt9Me5wjoM/MmXPvvvJM+3YxQZobvceBAD9MBhDsPeCjnoZXgO783A35COpM+&#10;pVACBoSG039kVxUngwRqm2Yn/zo57qm+quwU+e4S/aI91WNWX+L+hzBe5vK0ovCM0SMxfyamCGDw&#10;T6Ag8KK///77AVyGv6NGjcJ/586dO2XKlKeeemr69Onz589/6KGHjEawiPfu6NPeYKVBrzdgj4P6&#10;BCXpE/soyxcI7J3AwS90QG4AwhkRtcQ8/U1jttPoM6TfOTXuradunz8HwfoASR+s0EMAvHHInUkD&#10;Q23UhiJCMoCJwe88unvr/r8Wvb9k2IQRANriIhIV69FCjGVUr7UG6DNOk/kU31HryNOA6dL5Vyry&#10;KTVp3XNy/x7AzU/sB4/bwI9D6HNVKaDP9z38QGUdSQmLw5eqK/PLClDpXeZUVEp4qxXtGMsJfsJj&#10;oBxFwi1No+d0qh6C+sVwfQhDpO8mXkDVhwJl9e+hio4AVg3ggH7o1SelMpd5H5BvwKPGmvr+oweD&#10;nrvQZ1zDBJhOY7Que+iAs/YT0A/GSqp8y7kEBcCR1UctYJDIM6Xi+LYfT0pD1wedtxMGo5TMlK7a&#10;I/36duJwizhl73Eu2kp0kUvLH1BY3I7IoEsE+ais2oriSoHTLuRxxDyeWMgVivhiMd8siygwX+mn&#10;mv+qs9rsZbIaHrwdCHdkUlSV1KkBclyHgzdqROOTL6w80HSpxmS02PQmm95oNZrt+bUmuFmtek0c&#10;NxJAZzEBOvPQQZLIQVLKiMuQLJVv2b5VLrcPDykcuLnxXJsdCR5ZWhB2idqcwuOXjpnEylEUVZcx&#10;bJVYAPCp2O6Q2B1CqxUB0ABDc8Mqy/avWrWfFNSj9q5YckL3UG8CiBkwZThC0GLBGLSDhJttDquF&#10;/HxFdM8UBm234T4P367oC9Zs5MmVsAnIadDBJ1HLHeTKQjAPIYQ1eoxBwwQDyU38Pb7s23Nfri3f&#10;ceDM0tXnPvqq6Iffxr77UvKw/rkvLIYQLOgZ49FX4txfauxflsgY644dwMVhMJiqqxsbGrWDB/ZP&#10;TIhNSY4fnT2moLjy9Jnz48Zmnz57prau1mQycUUimaZIunDByVOntwtEApksHkyz5QpgkvGTUWRa&#10;UmyX9NO//X34mw2Fh06qkuK8Bq4vKj/+4x/w17/MzKchRKGjn920E+QBqawm86U9R+E6f/eRwLMm&#10;31x4xfDKnP8XcyCt3ylKsmZ6Jz6Pu+Oy5qbVeff893JRI4KSX5mQPLyjssUU9hVps1ecbzLYPr/D&#10;77Kz74T8VwAdr2+X+EVzRnRPj4I7I3qn3jG+64wJ3YQCNKgO7ZUCFycuuGYe59fO9eqZUnjmC1N5&#10;3Jrgy07lXomGMJMKVjeuTCPaKjZt33ENthf0RGVCbPfJ2X5kQ4Noa/S4QOpXEq6AFSYYuyCwQCQE&#10;aBIQATu8aK6qa7HvthBg/6UTp8vQhoYZQybD3zmjp8HfX45tK6l3m+LDTTBzxp55Td+5EjlarDB2&#10;4oAyQzOj1X14vcPbHOHQcOEg0GeOEw4hhPe+BVENBeNo5ckcN0zX0AzjP8SG9u0wpG/BgRw8Ypi0&#10;er5Y5JkqS/HwT//vNXr0gOEIXn+gTsEI6zNsG3WBK38H0Y3Y/9bBYTH++LgWHXqD5em4gE1/eNO7&#10;MqX4SvQthLg1a5bmz5lY8fECPFOLvvkeP4mAETT23TYEt3M/BMH8RFm47fee7y169JfvYTMgBHt0&#10;BLmg0rq5eE3NvyZbOTzgfZ7ZL6lXotKCui4HTsjpHTVyfNL0ZEXnysaS6gatRnXd+Yj5NcYYOGy0&#10;3hiTK5tpNFuF6st9Tz2Tyc2Fff3ihC69MlMawiKqHWD84t157ZUBBm6VzthiIsyXSIuB0WhHzV6a&#10;yqtT+naH904gsbyGacUeHbJG0d/kBDJGY2Pos86rh4y2GKIOpo2fOOv+UQO7FVWqqxoMr983XtN3&#10;1OboUaPHj2/SGAsr1NcP7fbmf+7T9B//lxHNJJFzN4rDh/caTTbwBqO1v4r70sjEsRkRnaJk4OEC&#10;fvaP4MIjHAa9brw5dN/pLDaWgQfoGRwOBRg0uH79+s2YMQO4YmgYGh6BtSfyVAHpVJuefQWuk0rO&#10;gY/44I3YLb8gC+jcvNioGGh1CbBNvvWBzQbW2PAN6MPKD+kH+b3rrK+nPSQL6LP5p5+YN0Xjx4NZ&#10;NFQ0Fof2iCMBUYGy0ZL+X3whPnfu3PDh2OQZuZwcYDTFADQqFzJjpfexEKkQFrU6GsDgcE7VW6Zu&#10;rvnoZPPuMv3S6xKz0xRFz7osvjlin3tkMRhos9k++OCD3377Df7+/vvv+O/777+/du3ad95557vv&#10;vnvzzTdXrlyp0SBAhBIFQ1SkJ0xYUVMClm00mrCnFIR44oKg4HMcbxUhsEiiwQgjMVTJbAtQAoog&#10;0AjfDjU6Mu1H8aEZoSejC5jGoHzzGk3Y9pnpmBg0UHOgpmI4ZkhgeiUBU3eL2sysLnfcMwM4K/JL&#10;L2uA6oRsKdfGHeIG0d0Ih4Tyoetg8pzt7snUUAIoBagTtLUfgRRo4oWSJYpMety7CVtrnAvR37lg&#10;ar0rBxg/8GTNDRtFv6l+QqLPt0wE9JkQ2Q1rfvW1hTFJsQUVRfQCg6vNcf5U2pTMREtxudFxMfM/&#10;enXB569jf9vcO5EeO51RcdEvLn2FvP/Za6NuHBsdH/PMu/O7DyDMveFwrLjop9+Z321ATxLRJUZY&#10;ukXo8da7NqByuSrG3QiagrrR+ITRHYKYF5eYgwR75r3/vPjJwptmT8vZczg35yyZBZcLTB1Pv/uf&#10;F5ctumn2bWD7fCHnHMgcn5LwwscLsb/5vtvJ4hPMwMhT2kIeTshY8sEjALlGwgSsYaWIbf5MBCQ8&#10;MkP17snvMn8dBD8LDn/G/RwPw968C2tn6hZ1TUZhxKTD64WKnqrSkbJi6BSc+vc4+c31NeIdSctN&#10;SYPyk/qdjOqDfGTvE1GUj+yVE9HrZFRPRYfOUK1A6wQe/oHtmBIJ36CMKDbjzu99YPIlf+D3rXZb&#10;layJBqCtCdIdw8L0NluTxSx55qm1OU1qg9VssZvghWey6k3wYrPC8WzNeuvPJ5osUYAtsh0kFRVZ&#10;AskyZIgbMn3OnAfnzJk+tHHrvlJq9SRwIZ2c0r2rNp7V+GwvVlKpf/9Bi1XYa7BeFYXXa3AwnkzX&#10;cdTycJkW0GfwzWrY/CRA6LMVKDiEDo79RGPXLo0nGdmxcg+xLdDoBcgy2DID4kwwIwMAjcyZAYZG&#10;Yx98gcJPCECg0sTxdwT6DBg0nFaEDh4kCwXmz1C9VgtfEeGsq8CaH0xlBlqNzDQBdIbs8V90QZxD&#10;CGM2hqEBfdYVlt6y/JWbli/QF5UYioonfbrE2T2r08P3CJFomBmatIDGYDRJH+6jA/ovDvm+8TGH&#10;5QGaMnqsc/8B47ZtYrEQLKDjYiNVEWED+vYFO+gIVfgNkyecOnfxwqWiQYMHHTp8UKdtCN+1wf7w&#10;Q7vzi4526xkVnxAVrooMV4L5s/9ZslQV5rDaAOeFYPVFZRXn8kOeVbd+RGpEDDrlkCN65ETMWoNW&#10;NuaA8tiwOBGfCxwak1dd+ON84/c5tTesvABGgxDmkRHxzJCfHmAfnbTpQtPEz3PhONXv7+780JC4&#10;EPoI8cr252gBzhXUwnXnFPTZ0LtzLExUAHTu2iEafmalR4HAp/KDO9mJnWvrNQqeyLZYtKDV5h+O&#10;EFCJ/pH2MjRrYHVKrJBJlD6guqvcIozsLCbzifVb83YhTkByRnRV2pGaswU3OLCmGit2/Ah3pvTO&#10;HpHZb3CnXjDl+Mib+TMwbGAPgelr+k5okhCvNOKbx59zX2NFk2U4aZA4PQO+dZCzoTkAwqDBwyPg&#10;kjUSGDT6lgjUUa3ZeTQiHMjffRgiCsSi1H7dqy9chrcSTif3r32ghy2MKlRS/t5rDOXRNzVDjrII&#10;ZaCi+gnXZl3gyt9BtNYBT3f2/WNZShj4z6d+e86ogXlTcDofeHivklhrys3lRY2b1wLLMwQQxpLs&#10;Fp6BgWoD+/O39GE9DVyGYEN6lbm4seFSXc3qI/sPFKNd7SkRIZ4eHKwwLfboYwJValZ6n4RwmFSg&#10;nQuwcOTghgmV28q+L2rI5zklAGXAHWfCxPzMb35LO/5n/G+14WOjpfbUo/MVCd27G3N6S0p5QoHZ&#10;yR2YHnfa4sO4gdUX/HeNNus4LXTqoPJlBC47dR5qIDwhNuRBI5QeTYEskCmtcj6vGVgCMwwTY3BN&#10;ovC3eUsekiy1S7r06J4QI62tVyN+QrW5oVm39snRf76YLbbqihtMVgenpFqdlSSdPLJ7hV1CLkiT&#10;AAiZC7Fj1gHf4OAzw3jTe8cwuTigaADOTO8VkxnOw2FghdNnPXM41dXVX331VUJCAqsbYhgajHOZ&#10;MDQFepCS0IiH4ZffIDqm4JDddrPhl9/BAhqubcdOALZz5NCxugbgAEGQHK40Uh4GZEc1CWFc1dBA&#10;e/hpXLGCeUc8Y8br8xYRKXjMzGmsllGY/se/4MxFhs+IgoPhYkpL+88lAWgCWmF7jHSyXIdwtAWz&#10;RG3+dUZ63xUX2IMkrQNMdSCSAdT4+eefv/XWW5977rmpU6c+++yz06ZNe+GFF+6+++4FCxbMmTNn&#10;0aJFjz32GJwEgUJ7RZywlFDPFRVm4GM1W6qrq4iwVGXQ9UHkTotAItG0ktLlQkEQ9Ox0cIc9fnD8&#10;oh1ePcoSY54uZB9hkHQGBc1oW/ZnL98Dnt+MrObBffL93zQGXaA2u7UVLh/lSNyCuONZ4RBx5ty7&#10;7VLSOHr/qUOFFUUMUJHQKNz3gGcDjJGdztH9RtB/8X1IGcBi2lMZkV3WNeulez1OlFGvhGA4iwO7&#10;CZYPuvtTjeXWyXDw/NKC3Tn7D545Mo5Gn3EqRAFOXD5dWFm8d/Ou15e+2aBpNFmIWnJ5alghCkD8&#10;T+k8rj2EDNnWf7l28UP/WbHwo07dMh6Y/zAGuPD9JQ+/An7PHzuoTodjsUdtzzrHd1jlcdW5j5GO&#10;2SNxAeG/+uq65a+8X19dC0/h74fPv/H24wvB79u8C+7A388Xf2TUGRqq65Y+/+Y7jy8Cvx8ecZy/&#10;rV73zhOLaA8/vUiFGwgvnbiJi5cigvNtyzLhq5b93PdVgBaTsvHFI+z7xfGduMYvORcLTCW8LTGL&#10;ub1vmPvY0CffmvHcR7Oe+3DWc0tnP7/0Puyf/ej+Z5be/+wH9815dIRIjAYgsEXmA8rP5/LBgE6q&#10;qId9mW3pYHC0CGzMxYG86+PylE57Rsfa8ITTpTqDxW4w2wxmKyyrAgaNvNkGBtEnS7SVxmS7sDtL&#10;OpBdKDSj7aWeLjw8gtOkbjPDZ5yhsrJMeYFaYAHL3JFoPwjtuEJr2qiVMVGVGH12OsV6k9hmBwoO&#10;ocUGf0V2O5/TsVfvjpzC0tYWFJk8A46MIGY0GAAqC/iy2YhgaLyeiMg3ENAMYfA6Jsm2gUk5EC8H&#10;MRYB+mwxo8VDgcjWWEtxerSllhDYMUKfQUYCemZZQAP6PPyZWZteeHfzC+/2fejO0e++pImONjg5&#10;9XZO38XPIaCaiT4T0a/QAtpnaZ1OuaaZN2ig5r45pk8/ta5ZI9CihQurxQ7MMgP7DRDC1gKR4Ibr&#10;sg8cOWXnCMvzctWvPnvmgw82SpR5AwfHde6SFhsfERYOJ1L6Y1wisofPe/jUTx/SlxYGPt1hM3vX&#10;ccOGzp4GPjN7CDzCN6PTU/BFxyF9B999C+up15t0FFaCkCY8wol0mzASJ95i89NRIFZKX/KQK683&#10;W0wqwAAB7e7xm9a4zsji7OtjdRa03IHchRrDkVI00QEuDmbUeesL3tpRQd/56VTDtNXIQHL9/V1m&#10;9KHMSQKUO/hgZwvqIVLn1Aj42ysj5nwR+tkzI0YmEabGK/OK62HYpFMNgYLDUyKWUvnRkEEzb4LA&#10;/svkqQY4/Z5TxkJ0VXI8U29BeUCxmRruP3GhRNxv2iRa5eACfsJNOtNAJPSfRbCadpXbS11VCytV&#10;uJP66XFQ51AVPW8cSzeun9HDayuwqtRzOII7PSePgcoHVhDIKHhNv4ZibM89fLG6WCIUvX7r4yDW&#10;dwc2VqtRv7tWHPObyoksnTl2HZorA4SA3uJgnkaYPwP0DERWgDs7YNUZro0MACTQokR3TFFEqfK2&#10;H8ARwOIeUB54PQUa3z2c53vNazqgbGadAQIzxwq49tRwPALgEQOPA5534GZ4XDTzzRia8KxYwY4M&#10;fjJtLG/sfUNfVSIa5L06/xQcyjiVyeB6C7RK6QJPhCeVQ2CHmW2t5pmCoi/JNBJ44m0UUiFCPBVG&#10;sMa4BlyJQF6tjLkuM8YC0DPqugiATpBkrc59o6Ap12K2pwtuhrPBoT9Dr1bIJamJkZ07xnVIju5Q&#10;vxl43Bxmg7q8wCKKBrp3vdUWH6Eosgb3Zed1bokrxrPjtPgiwBHhFYB7JX4X+Jm+MicY/+xL5Ap7&#10;9OyJN2MP5fV1ffe4G7CHMPhi+ijEvQuMz9iHoI8PKSryflq5+3CuIkwBMHHveMmQFGmzwRHBczwz&#10;UHpLFwmUK1KpWLn1wjtLVs2Wu6ay7nkhWx7Cutl6a/cIXBUX64zv7ix9Z2cpXMBPuDmtWwQBQMPe&#10;Gi+4Hg5TYiqfNGnSDYQDDBrD0ImJLjCaCUMvenSB9yJzOcC5AY/A9hkHAAyaF45mm3Afjtb9fPlK&#10;sUAM2YFZXVJCglecEcuDDSqZxs6GxYuZP6Xz5i155FVGCm7dxwWuUYIi9BnMnIGLw9Pl5Gg6t3AY&#10;bJKxLDtGmB0rzI5H1FW3dJQVa2xAwVHcbFVJgttwDOdCMS2gly5d+uuvv8IdsIB+++2316xZ89pr&#10;r61YscLP8VEgwCVDxcF9fy//ZMW7777z9ltvff7ZFwf372wUM3nJA9VKDD2L5Jb0UUXdp52vyY27&#10;8EdWwfZONhNC2K1mTmM5p+Qk8jbAHFDz0MwbbCKMaji1jMP54c9DD985bvl7j2AJiisQ56/BhGSr&#10;0tlC77BOzvU3TV6++lNMdvHHrj8rPfa34RyxTSwORnu/1YFNX/GiCNlJCCWkqB4Y95npQOKAQbtm&#10;aGQyXrKCkxUBqh5z0/j7se2zu1vz83dmp/X44WMn9h2fNGVyZT1aTgjIkYC7S/kB5930/W+qSFVM&#10;/D96bpDHSOOrs+Ni4qcuKJ+8Sy3AuNcFuR7gUUHY/h2bilMofUC1yArUMgB9442zpjA8/GR5SNHz&#10;JusOSmHKbPBk63kfnEMpAB0nNUrXIyuZyz3AKd7Gucj5UznPOPABYXg4lBDwZDgOB0hlSQ90z+CB&#10;c0OAEGc+nysEIl8ClsMG5vDHIRAYKeTlisTyHRmRNbvXA18l2nNjrFUmL260Gq12o9mmN9t0JpuO&#10;+gs/DWa7Ecyi7QCWKz21guPgeueALivJ69qnh9suRmC0+IPi4mBca85vXPXlKuSBCwPub8vj1Bxa&#10;++UqTOHhevolxenhusn/5gtqSOGcjYr//e9NZCw44NtwVp75dlIyMPcj9JnjFDc2g9mCAEPPYP5s&#10;s/KtFm7H1PDwVECgywgE2iN3uKcmxXPRiBAitdBGyATKAubPThjj8dYNk4ErFDsATbZZER88QM8A&#10;3MNfygIa4840DTTqazyu02hw6LXCxAx7cx1cE4UNbi4bgi5hk2cmEQe2fSb+2ie888yxb3831tQb&#10;a+rOb9jWKJbBih48AlhdEx1LW0Ajw2e8PaPNAGiRzSqFBdrYWE7Xbk1z59Xs3K15cI7lvXfsf27k&#10;lRXxy4pHRihUTY1WveaOW67LSE9WpmV+Vqvempyu7z8wrVe/DGW4AE5glcmgOVqsJWOz9uSGbfDl&#10;z4R0YQeAUCo5tGZ9+ekLqsRYFvYHT4Gp48QvW2D/sjIxFmNSXm/SuXsmCGl2HNq38nw+5GKzWPnA&#10;AN6SY0aBrOOzMjC6TadD32wppav6PD0S7VnOrSH5znDeudXoZ5LKbTtzh0jJf/4sef6PEnj05ZHa&#10;u7+/JBLwtj3c7cYsn3hBK5YElumKq9SZqRHRKmlSbNi67RfAPrJbemyn5AjgDzl23m16EQgFh6ds&#10;oAYAGoKmecK1XjWkw+DesAEfNKTqwuWUPm7LhHRSWG99qQEEM2sNR3/YaNbpaRUFrQZ+WBDPl4Z7&#10;Sg5bBOoKS1VJpMU6XMBPgUTkR8JWbBqvSV2F9vKar58eB4hh1rjh0FhAoeCr+P5bARL3rFKWbkDK&#10;ZzfvwuQ8fjJq6/pvrffVsr++B1HTohMNZuPnO9Z6FbvtKDj81xI5/0aIM8Gwgf7qSTMUhF+hB4j6&#10;GcHQQHhGWEDbdIQFdHDVD00ckZIAfQqalY5pM5ltxBcgXisCYDeQRUoc3et7jfk+wgNRQlbG5f0E&#10;DybxCsNjBVx7vlPiszrBNjoYMcCXncwF9LnnDWOALYS+g1PAb0av783gaqRtQu9bsxsZQd/nc9nG&#10;DwVH20jUcqrCuGRp5+6xd82DvxBavXcLKw7f/Whu+Bl/39Mtp9uWITpERvVNSv3P+Bv6JadCPhvO&#10;sCEk03ufs3xbikOmfYEffnvvRGQncnCH4KfPuRfPQNftqbppWtzqUcLPRso+Vko6CPl8xKdjd6L+&#10;bEeLS3a7Lab0d05khrbgiMVsa0oYCrNoo9UBx45qnS1/9rLK5XVu6Tl7DORFgOel8AqAPnjqt79g&#10;gw49F/WcvrbiSwSmIrAWCyuyV6HJvGaxZtvv2MNTX9ff7/gTewiDL9buxRzQu7EPTfhbIvX1f6zb&#10;dez8nf3DR6VLjVYnaEKD0dFsck7vJl2SHf7Hody9X62dGk1aknrLBb6snTC0K/jcZBVennH8dKJW&#10;LhYqxEK4gJ9wM0klgQAQzA8GtHr1aggJGDQThvZ89QAMnZOTs+jT1xjCuL2folYtg0fCbl3A9hnb&#10;QXPD0Re+gc9b+tEyvgiZaAPPAljUPf7oXNfeeUZO2DYTO0d9vVcvW7hw8SM0CO7704xKqL/zuLlH&#10;jxzuAGT+7OHgEMJwQkg/LikSbb/YXWvdXY1eo32ixYuGIEOWhaPiuItPnZyH5sCBuF69egEFxzPP&#10;PHPzzTeD7fMtt9wCf8EOGqyhZ86c+eKLL955552PP/74fffdB8EgsHcOF0Tc5RwzZmR29sjs0SNG&#10;jx4xblz2LTffkJqaVNrx7NH+m/4e/O3WPt/s7/xHfsxp/9MHZDXq4HQaUzjwvuMmjaTxUhRf6Iju&#10;XC9RmXa9nV20L01bxzm9mXPge+QNei1ZRozU0ia07iXft/f0qLtfBwx61EC0GvHBizOffPu/y1Yh&#10;MnGE0AbwKd3yxzaHs3njnwlR8ayQuLB+oreQMlkkIhkUlApO3Yd/EeicQ9E9E9nRNUzbqDErB8Gh&#10;PquKc+rS2brm+kN/7b93zqyKuqrc42dHj89uUDcyatQnPOmtCVDgwgsFcHRqj4G9AlHINgzjSz/8&#10;ZknaaDNslt2qmBHXCwzNwJ1x5tTCAtOavOUSt/wm3rTpmz8YHn6yPGTieZN1B6XwxxrwtETujCYu&#10;gpOWRfYR4uFhZxBNU81qTgnnCK97eeZcaRTwP3h35H3iH4zNIfNWBOsR4w1wJtnB/jnIz5HgRUeo&#10;t/tKhHZ07NkUMTSmwWbXAfszgUED/waigcbXFpvBajOazTR3B50trK05HKxeT2DHgCZv5Uwa2bKp&#10;JsJ81xZ2nD7nwQfnPDiJc/KccuSDE7ty4obCHRQdnh6KmEQ8nT60aSvGr8mbz9xyY6+GalIYLvdk&#10;VA8qFkcgqe0+bnefIeUcjgijzyazWK0DDmiR1Sq0Afps41vtQp1akQrvpnA4KRbbQKe45w53ag6d&#10;5GQj2brWHDpDIOKkwC3UPaxeA70GAMrIpoOLrJjFMkGnXrzUrhbYPwy8HMCVpVM7zQaOHYyhUKug&#10;kIR3gum03W6FYUav54VHS3sMA/YLa9llQM85Lrrt4Ns+4Bhu/BsUEQdisUTjsaNBJEvo3YVA1R2R&#10;nVIwUwdoMTwFJJq2gKbJN67QAtrPK41vNgnC5PA5a7HYzHFJ6hmzCifemFdafnntusIH7y966P6i&#10;Ja+Grfpc/cWnu//clpQQM3PGTQPvnZsvlFuF4vLa2p+PnNtYazxfXKzWaeH8ZjyM+akk+OaHPeyA&#10;5iR2z8S2XWDfVnX+ElyAaRhcyyNUzOhwp/TEeYgFT00aHf4M8HqTjuWZIKRpMRirLxQgzTt1HhhH&#10;WmxGiALpYJs4OmuvN1tMKogAgUwr/CYn4qNXA/DTMB3+iYk4aLf/8R5ZcbL3d1WM+OTcg2svKyX8&#10;3fO6jyQOqr467szluk5JqgFZyIRk/+nygvKmXp1junZAc9YTeWxe2hBEwiyK8LkIKA8gRCylYqkc&#10;tCwsS2CcCPBi+LxkhcdJYTzIlxpAjo0lpCUOU0VBe/F9Tw33ZdQMIUUyCWg7UnguB1TXv4RB10/w&#10;mtbW7cUqAkAR0Gp+ehyMHgDJQXP4Kbv/VvBapf6HIz95taJ9etCtGXAEIbX2JhQIwRTaa7xAKDgC&#10;ztAVsMXPKsRqSaDMBPSM+J3hgEECdAbEGYi+ECqNNvHDbn6EPgNCbXHa1cgOGlE1BjHrgyauySvE&#10;a4q0fAKJGNZ44CeQcgDAhN8Rgbep53uNTpkeiIBYpsfkMThTeqzwquGg+TJVON4PBA4baMObizUo&#10;0W9Gz/dmCA1ERgl+ZPCV15mtp5ER9OQ+kcltvqUm9PK6x4yb/XTGJ7/G3fsk3LbWVtZ8h9Aipuv8&#10;xSblyImCiGjwcAE/4bjC1so9tHQWT7z50JMvvTpxCkQva25cshWtalwF56dHa7lCQ5iyQ6TMuXer&#10;vKZYCtvoVr7pXP0hTEIilfJuneK6Z8R17xirkothxgIaBzNHq8MJh1uHNZ3kWU1gdGJsrG+K6GmQ&#10;pXL5XMCmAaFmG/4EUEKvg7nn7DHwFwG8dGCG0OeWCbQRg68s/MxpacH9DC/0mjfYZFzYcYC5VBZA&#10;ud2DtF6PDjrrK4twSC0MG5Edm5z+3KbmQ6WmhDCwmOfIhdzMaMHWy6a5Gxv7ZHbInDz2QJNPpnii&#10;6E6gxJTwyVqo1Vqi5MLNuQ3g4aJGS5rESgRcCEbsq/UChsFrafGjrz5BOEiRBUPTpBzYMhpMpFGu&#10;5P+4CkioCUx9+MmJsttuqb3+tqZnX4YHgEHbyysSzh4qr6rKu3AR7HjsCGThPXDfPYMHD17kApFd&#10;++ZRcnhDPeDpy5d7esUnn8Aj8iA6AtCk9tx77LRn6Ma5J74JqLnIgtH1RBatg7qIGb3Z7Fh0GLhE&#10;OH2/RB936R+cCyhxjnP48OFWqxW4nn/55Ze33nrrp59+AsbnH3/8Eayev/zySyDfABYUeAoW0BBs&#10;0CCfx8XDNKGiovrypcsXL17Oz79cV9fQrFbvca7P735Mm1HL72wD35xadSbuwIkwBkeEp5ROzpBH&#10;D6cMKjv61cC4brWKRK1JLT66aqC6Qnndou25v3a/+FdC1UXOlhXIWy1gKsdggCDq28vApVTs23kC&#10;MOhxgxEuj9DnT37lSFvzwIPS4tKvv1idEI0+r7xi0IE1B2XdSagzPlaRoIvAsV0Js776EfPGif0t&#10;DTwUnud37vbMK88B7nzqYM6ocaObtM1NDU1p6R1Mrp1J7pmQeCqz06H2gNs4E+q5K0s483banOmv&#10;fv76/I8WAJlyoNVyZeFoVhYyGVyIIOawQWTPXFRjDW7ECgIaJ9yQ8AAMOnwD0GRKgRQlkDBkOemg&#10;Pqk2WMMR9ZMEpFxSkQ/w/bgYTv/eFzj2vzmlNU1VwsOqx6RpGQ7EmMP5YsXRD1/86fXHvn5j3mrk&#10;H139+ryv3nj0yzfnrXrj8VVvPrHyvce/+OjpL1a+8PnWhV8d+XDNpVU/qX/fEHZ+fz8ZGMu4k5y4&#10;MZ5c6Q9UI5ADtkqlHFfMzx0f3jlOjuiGbFaDzQowNOHRBYKebVaz1SLmO3kOFk8FYvB3AIuFi5gF&#10;LmOH3PHAnDkPzLlDdRKonNWk9T310qGLQEVSq5s41YfWEkcXbr1Q0wQRGOmhp13SkolYYd36dK1u&#10;anY6qZupsGpNKZy6a+cSnpx8twnsE95qGDbkPJdLMm/Y7OKKGjGXB4bPyPbZCuizDZig+VVVCWFE&#10;0inpzkOnMYUiI3d0HTtkdDcUJjmtK6exGaSjBMaBfXtEsoEOGASgGSgheEJOSlfL8R32iuKMkdeF&#10;hYVZdVpJ5z78iHingTT5JEIC9OzggPmEVhMVn9h3wo3CmETTpTPm3OMAPSPjaOJ4GTSKtqVj2j5j&#10;/g0CekZU3/BKAsS58K+9iGnD6ag9lYueEugz9i4LaOom5oO+Enl9jVioxogDgmEgkkhEESmJsUOG&#10;yu+aZZkyrXb23Mrb7qoZPqphytSkmffweYJ1G/6MiVINH9J3xp2353Lkb1t7/9r11r397vkibvJL&#10;5+vf3XXo1KV8OEYAVgf8D5CAr8HhKrSNZyCjKViBCcVsxMTrzUBSuzbDhNa+zLKUNiObvi6xbkfG&#10;d4lDh35UqN12nyUpRYBB90tWHCjSJCrF+x7v0T8ZbTpmuqDlIYmzAqrd3KIGINyYNLRTVb2utlF/&#10;Mr82PVHVrwuaMJ3Io5bEiJRahYKjRZkAcgLgCaPMV83WFTrCke9/80TJAYHS1jaC9RN4sJTE35+t&#10;KCE57gYw1aDr7Wq2FyBuAAhizlyvDr7PYZBnrRO02MSeAVqxSn01ZQhSeY0SwvuKlY6QL3h64r1w&#10;s7CuHK6fuh5dh+aCHhmoaYGf7Igg8EJE/M6wouy0m5FHDiBpzASNMGiCfAP+mpEdtE0HLBxcrpDY&#10;bhTEhFZTUw+Mz2B6jFc0saax1j7hDqtNwUQaDKXpIuDwTC31/14DM0a72dIivQ+dL1wwtwqF1lLB&#10;xmrFloVlg71rdgHP78h7RnsVwz8FB44SmjyBxPIqkqW6HLzx0vm6dasuzZtqrWcfRSCMikt95ZOs&#10;nw6Chwv46ZlOILmHFsarzMABDf5EeekHu7YNWfpmlRopM9NJnn+Y5b2PMMHL5Eu7LgkVA1NVMN3m&#10;FZwXxCYKElN4qkjJxjWlNWpYRAIsWQD7nIrrVh/M33CiyGK3AY+ijbCAjqraxVGm6cvOmEzWim5z&#10;YGkJTFSBQtpstUl9vK1a7JW+hGTOHgN5EQBeHNelI0wSjv+0CTY5BduzPMP7eWX4WT4PNt/gWzWI&#10;gdTfeO7jGT5BjzxHz8e3Hwzm6/QxvOvunnJDtkLIKWgwLz2o+e60JkrMBQz6/t9qn9i5VK5cpecv&#10;E3b7PvOuzA2GGNZIQX5VYis/Ia/ejKhOQaJklbhaY765RwT4Ko05hdgXCI8aTA4IxvwWZdYbDnP/&#10;/ffv3bvXDwyNCTpmz55NDlwUUEzbHUIiAGRHfvgGIM5w9iAEU9x/T/SlE1VG/bHjx0FSBzJ95vbq&#10;lQU2v8zRj1WXuCxeXYzTuY1wr362BAIt+HTxKysWuQFMZDR0j04HHTNInzpInTfofZQgyADYnuMc&#10;VbOdDj9mU+2pevPsbuGzeip33d2x6cWeztf6Od9E5WU4Cgtip+aEsxwffPDBYcOGPfTQQ2PHjgV7&#10;58mTJwMHNFBsz58/H/6CHTTwQcvlcqCB9q7e6IQ8hwkGERsYqtn4fEFERMQRw98NXfKFcVzYzg24&#10;gs1mfyL99RcHvZsXdvoc/yRFSUDOVHABMSULX2Q3qSVCsS2+V92ZH3plXFeQPX93Ur+K8mNJ8mhD&#10;RAbar5kUg7yrydzVkV7WIGcpNhtPLJp5w1BcGx/Pv+uJx6dyzIidwzXNI9cwiBt4BcO90Z9/7Nm7&#10;b505ZuDoicOvu+uWO1d+8gVODb6/N/32x+MPPBqnBEpDGDXpyT55gUWDkIBQg2de+FIqVvaUTFTa&#10;xNRrz8kDQPoM5s8u1fRAoOnSkYZqLuF85my1EJvdiUTRXNDugGUoqkwk1k+ro6/hBIuEi03UJABL&#10;tjrEtowu1q/6aclDL7/95BJ8h2wFIgIGx+iK9zmWUktMZGhmh/caB8P4Hm3j1j0YEfF9suMRSkKG&#10;xFgnFtTd+UqKDkUU0y0aHiJZN72KDwA0GZJ9gZq8dd4fXjTCz9YAvLLg6X3qFTzgDuil5YINS8N2&#10;ThnnZ8nc2uTRFoEQPkGsJoe25HKn8uP9Gk73bTxD+NP9Gs/0azrbr/lc/6ZzA5rPD9DkEv7CSxFN&#10;i+PNixPMSxItryVax4e3WfGpsgjMfLsVxHQrW7myJkJliJQBlQ8cuGoyWsCbkTebYLsrnMKapOR1&#10;iWpwms64awaQSXCMBh9rX+Ep6XE1zWp/lUg96zoRyPmxG5EcSAQIo1Q3RuccoQOXjBuJrwVSY4dx&#10;G/oMLeRyke0z8D47HOKSCjHwIAH1M8adib8Ck9l+bksFrEyCW3e4hpNXHDCNIhK4BTnhsxPMnK1w&#10;dLZRwOd1GDzKdv6o02yyVRerc09kjb5OHJPElSjALBqdQ4gHCTBcAmsKo54jEMu7D0zp0aci76z+&#10;5D6ntokjECL4F+BssEIOYJNLgHXoKxiLfAOTQdMUHHtunKUpLMEW0E1nzudcP/3U9befmTTt/MSp&#10;eRNuhrIgJJoBSV+hBbSfsgB1jK0B7WcRCgXwOjebrTqd0c7hhXXslNKrZ/rQoanZ45OGjkju3HXU&#10;gEH1lTXbdhz8ed1vZ48fCxs+Vdl7EJivxIo5PcI4sQMnFFz3zEeGtB8PHNLqdV4x6KQemdj+C6b+&#10;QMQBhJgtVjIgTZFpSUhXGTSdXm/6SQowApFMCvuaIQwgeoFQcEAUyIVmoQWoC74WvN5ssQhXM8Du&#10;QmTqe9/AGDiKEOebGSvDds07LjazJImUCfbM675oYiog0d0IkPpqutOX0Lf9sJ6Jp/LR9tLT+dWw&#10;+TC7f2pRZXOjBnHz0S40Co6gyoJblsW84SuFq6MGYDQtj1TKVGHY8tFTQharNU2AHgh1QIvmqJ5l&#10;v2rthWk3ai4WAgrvq6qRFVsOsqnBVqKAQcC6I4b2oPiBdHCvVRqUzgQY+EqaKcAsAgx25+DJaVGJ&#10;JQ2Vr6xHFlI39x3XOS7NM+4/RsEBu9rArplg2CDwZZvD1oQIqNAGNzuygAYDNSCMRUbQ8BKHhWQI&#10;A0c8w7kCwsjkBmRASeDUAdYG2M43V9YCiwu8jEDTNNX1NB7tKwVYB7Lb7HBcIUSBMAndO8MrDOIG&#10;+F6DVxhfLGLtxvAzmIAtdkNxhVQZjinRWxydrh1NoyvwzJbTDaX1XbPJExRYFeufgkNbpxFLgyMP&#10;DbDp/QSr/WbpxdljLz82tfrL92xu+3yvPO22SmHhtt+7vv3KsI/ffPnPDQ06t70+OMurT8FRzJVm&#10;xYTDQRR2vtCSd0b33aeW3NOatG51TTrovWD0vPNiZc35/OHNZbG1Fd8cyIfZCkx3HVZzVN1+J09i&#10;bKxrjOjTEDcYjpc3AjLtdGqN5kgeYTji4Xz1Sl/V7Tl7DPDtD/0LuiG8a6AjC2VXe770T/XuK+GA&#10;zh6Ujb2vtvBp0MbhWLh8aFnYzioRixUibpSMf6rStKfY8Pjm5ku6958cFt49JlIh5I+O6v9d1QNW&#10;4Ez25iB9+NTjCwV6B+dsLeJzB917LjtZJuSBfz47uensmcod209t3Bp+/mDK5aMRlchc19NhwA6z&#10;cCC3iMOEoTdv3kxDzxh9xs4T9sV3Fj6y4GJ1hfPzD4Qn9+gemd3Q2ABffHX19UIwveM6U9NSlixe&#10;KBQKSfNnb3akvuZvgD5/8803cFgiOLh49dMl8JcQxQtCRZSJTF38DWGh3J8TV/YbYoJmOcYdGnhi&#10;BamTpvLNaufM2F2Tohb1V8LTNbmab86qx3xfmP5x7m8XmuHbpLjJnN2pBSqPnTt3AnD8ySefwAWY&#10;Oe/YsWP58uV//fXXRx99tH79+vfee2/dunXvvvvuDz/8UFxcvGvXLp+q5bDr9QYLsoeywoetQCAo&#10;5V7giDgWo91qcFgMdpk2ama/OUfL99uFjkKT93ZHiXM5x1YNjEjXhiVqL27tOPjhI5oypUBsrzqd&#10;UH85Kvs/u8GIurEw0mrl4p3VBAaG/jDZAlhCihycFW8+CBQcO46gsxk//HoLwqAfmEyqje/VBWY6&#10;hlpdrCx6ZL/h4LNSuuSfyEtOTX509sO3T5727Yo16XEdkmISWZg10+K1V+ceuzZuX0MA0PAXrr3X&#10;JEZgiWeErtDqSEG1xBIPvo/ppH21iPcuQafuI9qK95aBHXefYf33bN8TGR4RGRtVeKlQInYzsaKj&#10;uuM6XlQVC5qe1UkWJq8pd7NzwokYdHo9Y3ExLhkRIdaUB0w57a/wPp+R3bmlqSvZfMxkKC54VtIt&#10;ft8xuX2YSsJSGF8SA0eQDzIMpCEtWb6HVEd+eWNCSRGYnTt3qXRqSpwNxgOGDueT7ueGRaIz5wDa&#10;dXIi4iMNfMY7vo3KFLzg0HIxTeF2dLKGa2EEJ/Nl3sqld/XhO4x60GKDTof/GtFfvsP0ypTOokaa&#10;lYnojMBtb+cBh3JNTYp3jdGUFdXEqdBgTrtwFQ1JlxXn4dvhyghO3imKGZpdJuJpCQaGNedP5XVN&#10;AwyQuJm+aStYX+PwDemdGzogcDAiuj7j+vdTUvI5lO2z3S6GHeE2pxijz4h5g0CfAYZurBUMGkQj&#10;33cMiaMy8l+x/gWm40JvgAmIxWrTaXuNnWirKLDWw5ABk1JhXXnZ8W1/CFM6IxponQbOKkQUHPCS&#10;BfTZoBPEJos797aUF57YthFC8gVC9BSIpPHJhIiso80dfQIhhp4xHn3XltWYCZrwyPyZYDHHP908&#10;jT4Tj5G/Im5z30ObXSQyKCO4+fkgF5iZwLIw2EHLZVKJVAxnYgDXOo8rEAlEYpFEIBR2y8hU15RJ&#10;bMbU+trC7RukIoG0y6BBZ9c9wSt4XJdzU9nm2D6Dt3a9/eezF2sbG2D1hQUHNJZXwUc+WHXBEW3A&#10;cQkf2C02AyBN4jAZRAF6BIxJQRSvN/0kBbGAKxaoFSAdgUgYCAUHRIEd08ATAlE6De9ffOQ03PF6&#10;s8UiXM0Ayw9Uw+dan0T5Hw90nZwVOWtg7NaHsqAJ4ebyfV5eogoxf+HEZMwc3TqupZconUt+WaPV&#10;5gAj6NOXEAB9isCjlQpxzgUv04IQZGMSN9Ob2X2lg1s2IjmeecSQ/8As3QhBQv9RAHWClwIAXljn&#10;g5IwUGECbixI8Kq1V68bx0FbYG4N/z0ODpGDdSw4rg1CAqUv7uBRacmBdPDAqxRkAJzx334IoUwk&#10;nTfuTij16r2/Hrp8KreygM/jPXPDbE9VaSMKjpaRYWTfQlA82wFfBm+0W0wGoNgiTDzQMRkc4vhB&#10;RLdFYNAIgDY7LPVOa2FsmiU8RkO8vuyBw9DwAoLXENArA6AM1/COgM31eIs94NFezyTE5xbC+wuC&#10;wY4c/NP/e40eiOA9UnToJCtZrxqOd/qDhw34sP4EQAxsw4dr5rGEgfbxfzQcGLvu+XqXJ+9cIEIt&#10;n/5+Yie3uW8gsdo6zNmJmV59W+d7Labv+/XRxBVGyoWwIqS9aXaJQ2qrKNWL5OemvyQSC8EsGr5Q&#10;wfx5KM8Yy7H14RhUJm212gDLTFGNR3hChbm+BCx3CrLmwrQZZtEmix1GquLa5kyAbXw4r73SV2DP&#10;2WOA71bM4QZ9P21AT+ZOiECa5t/7EqF5n1k00PT9H3dvpTmgmWTQu4/upn0gVcQKc5esSnVw7dff&#10;rauobxKJJTyOY2QHWYRcZBAu7J1Wf6Exf0vJNpVAdX+vB6fG3qJPestrFggkAz4LON5EJFhzpsls&#10;QyqkkgnvHpAAHi4q1qwuW7jA+uYrD/69bOauzyac+cuXqPAWAkR41M5RgD5zFpKmgxiGBo6IP//8&#10;kwk9uyfC7Cfo+taHb4uKjSG+Von9rgRiM+3WqSCpQiJ75sl5UqkUQOpgZmcoQ0Cf4W8Vw8GRffCr&#10;5cqHowdXPsSZ27//8ePJNTUuU2gqZo9ls1pMRG6u+cgwjftD7ZitDYty1LsrTNnJ0lO1JrCAbjbZ&#10;F++qGvNl3uK/K8DwXCX1dwbP0aNHAT1/9NFHR40a9dhjj02YMOHpp5++9dZbn3/++enTp8Pf2267&#10;DfigwQ5aoVAcPuz9ExIaS8gVajRaq8VmtcKxfjyYFqj5tQ6uE9Bnq95h0dunxT1wsSp3R+VmO89R&#10;A0TOPhxsUbcYRPs/Htzv3jNOG7/uYkxzsariRGJkx8bkfpW73x5ddSpRHG4WCJx8vAhCHM1HHj5I&#10;W2S6J/7xotmIAPru1/ceQxDOxWLURlEqRYuVzAwQEaaSiUmIDJYrEmLi4xWxco40MzEjMzVDQRyi&#10;62u1AOpHqVCmJaTSaGFaPElHxtI6t58khbMLg4YM9p48uPfkAfAM2XxqLrXghCsqoOL2zOgerYoc&#10;NnHEt1+uSYyOz+rbfc/23VHKSF8JeIE/XeKgK+DZmHLP1ON7DsNphJ4SGHQGOCZq7M0TZAQN49Dr&#10;Rqobm+trfKpHQGXwHShwg4krzIgZncUsHyDo7JbCzDufJH/j+qbXTIifanXDpk3f+pf4xhvvbTEM&#10;nQIEVoYjHjd0pBteEaEblYDlKQGIxRD8HxEIc50QEjLEgYdOTudU45OPbnE2NAoLOIsc7zVnTo0O&#10;E6tUcsBExDznueOlB77b1FVf6MbpjFNyOnUCWZUoysLhwzJpmAiwUcBR7XKOPUHCvS6CmyLmwo4S&#10;pbKFpbbQWlRvMu1wnDiTViQJF/NEsLrq1o+e6P6UvDnzqTVHKpuNuJmh+EkRsmX3DVU6v8uwv86s&#10;BYeDZ7cIgLb+5JnRJv11cgle1Snf/+VWElnmxA25YwpxCCHcPKnC12X7v4QjBsF17do1r4m8qTn/&#10;x7pD5HbBrpPACJoMRVwD7kw9pRPkSKqPD1q6ik+8AsGdm/t0XWZ3m+OzfjPzI8IAOsS2zyKLVVxU&#10;DlM/kcMhwN7u5DvRBZwfYj+xr29vMTpIATvNuT/WNfd1z53jkpxZCkKkKXPmwBKlr4ZQcrVZvCKb&#10;XhPZb/jnv++WVF66d+KwZo0+XCpadzj3bFHFf6aO5EUnccMj+QUnvz6Un1/VsOCmwXz4Luw22HRi&#10;N+yx+WDXOfgcfX5if9jWhD5vHU6FSLCvsGb19iP3vfi20OF9GS00xaBjaY2Gqoa6dY+jDVDg8KwZ&#10;U7ZgKPnwDXcT/QVRXlIXGH1GH9oYmE7YvoVm5CAvnJyPP301ISomTOpGUNuitPnlJWNvudHr5zQZ&#10;1+mU11dHpCVzMjOxqOhgcnzsE96IxIXDMxFR0JH8ksNah8JuMu3+tU/3nr/qpKeHPpRVuuu66qND&#10;ugLQycurqPhF3PGSTXF98Z/XZXVVyGRiH0yjLYoNAcDoo/uk0QD+MoX3ejOQ1HAYMJCEk8fOb93D&#10;skQLPIW2CxndMWXnr5syk9OCymJsXU9idCUH2ieGx398MzuFx9YXrdhbQQ7CRGDnJ+R2B195cZ85&#10;uDMJrc8H7i5VlGbfNLmhGFjjvbu5f2MCImL/Ecc5b1r/hGj5N5vOALgJEv31yZ1wIOH8T3Zu3HuR&#10;CoIC82AByZsDy2h8Gzg6vrz+X0MzGnh9tl1I0LRdv/3pv7Eg9/b2arsmCCpl3F6dk1KDijWnfj3e&#10;twe9ad7Y6c9OnN2oVw9/426TxTK139gPZ74Iqd289LHTJXn0AAKBeXD0M+HAFBrAaGaOcAd+ws3V&#10;idODkqTldxCHkzHEHBkndGrLORIBwQFt0+liL5w/WVuZL5NLw8KlMoUEiJpFIlgUdQj5NrEYzbB4&#10;oujwji+pS74uyxPUlCrhU5PPA4Mn2E0BsCc+pr3dBVEDob2DDv1KjPmkrjlfObAYfi0ZtgDd4HHn&#10;/fhkdGo03FkweL7rExQml3w2pxbYRGNZgZ3j6d+e/2zmR4Mnu3i6gyhGAEFjd75HfZUgMXtsuQiR&#10;yt95tmnXH/jDnfnlQtuB9d6Oztry4wCerp+AelZbuOsbTxH1TPwPp6u9tQKuZv24eu3JY9Q2ZPIR&#10;UQSyGOgYd3cHNtFwA3g58IXaZOy68IUfYvsELrP/Hr1G3nHhpCytCexB4DQWe22zrr7RAPYKHZIi&#10;AVYWC3gf7zg7xlLfkWutdArX2cLmZnfXWh19LrweZa2rzz95mZuV0/9NsUxM8M5xUiOlvx46+6DY&#10;IEPsjO0uuBoIoUd/89dGDDeD+TO+wI71048c00dNxOcQYjdmUDY+ihAusgeOotEAoouRkBGFKaCf&#10;iLSVUGSLk7M2fNBLD95o05kHx8ERgs77D/SJl8YPixq2sWTj9pu3nyw/+cgfj9Tqa1+sex5FoSLS&#10;mEhtRErdILREDa5btPiJflFRjH0Vfz/6OI8viB4+pOrYsdSBgw68uqRiHADBGNRwOZByURxxruBC&#10;JBahhS40Dng5Ro4c+fPPP9MR7rjjjlcfecWVDt4oj4qKUp01/wFEIAlHhjQ0qjBMAaYGdvup82cj&#10;pYoRI0YA+kwiJjSgguvD3TZ20Wev1VF4G6DPQO6BBPx0yVNPPcWQnQO2w9iYmrRTJauJ7Eo3fE6e&#10;s9r/iy8Ag855aCUbgJ47t/8XcwFROScZDlG3PDLZEzWDfqlQr7ozUb4zdcjM8PeANAd5q+3kXal9&#10;YiWLd1eP7qDI7qAAC+ipawBuVW+4M2n/StKcnFkmtAQdy4ft1HFxiNoIWy6DE8FbH4yhCIgXscET&#10;Z/Bu37795ZdfFtYxxwT8bYMGx3JtfaNJC2cnwrJ0bGxMhw5p39oXc9Ptt6TdfbT0QFlD2W83Hfzv&#10;0a8+O/ehTedwnBQ+nPg4rjSXOoI9OpezasvahOSOYCwolFm7TMoXKSxNJSqrQWTRiwDciu9Wo9XX&#10;HP2Zc+Q7FDd9iOTFu57A9UOKRekS/pz+6aK6UG357OV7fvjz0L6tR15ddP/ix6ZC4CWf//7uFxv1&#10;VntHpWhGFyXMXugWJPsCpQD7APA9sX9UvxFg+Mw2gcTyM9ue1jlCIIzIoRAkJueE1MBmeXS/EaP6&#10;DgcQGV8zrZjxTxQAssOOqm+cGo4Ft+mI/i8gIy9CcjiXyguqkH0h576HHpg19z6cVXb/EZAaXJy8&#10;fFYlCwc+ltsenDH9xtt6duwOwALRHQCSJJipiSon8EbSUX0Y/RuTEDPnpUfFxMY14Nz4fc0v54+f&#10;Aflj4mMfoO7Do9wT59av/FGmkN//4sMRMQjjbqpvXP3252BSyqpU1k+yYhm17SYGbhcCg8IRPVFy&#10;Ei1kjBLMLNzalBkZwmMFo26ybd4DNkcOOCCSi8EBTWJY/uun1Z66Bgu3tR10Uqhnk7iBzszHRCsk&#10;J2g4xgZuk3N/UexJYzedyWm0cWErLZA12Tjcrr1Skgb2KRXHIV4S91mHni+9JEnqdfP1N/3n4dtf&#10;eWj8M7NHPzpzwKzpvJ5DAb0D9LnVSustIeAp6G5IBXJC4iAcYocoI9iy8x/9bVrz/fP91z6d/dQN&#10;WU/fkPXz02O+f6b/zuKPY4xvMwLCwYM8h41vswqtJmFtXS9IlnqaPII2KZ6D0WdUWyPo6xTqObyp&#10;6Jvh3QHMZVJwkKEwHYfrKZ0gJy2nmEaf9Skdmnp2iR/6y8g5p1WAPlO2zzq9+HKJyGpHpw5SzBtg&#10;/sy32HgWG9fZHNVb3JNZSeE9pmACEEbuDMmZpSBEaqGlwBpK0yRK6Qz8cA1njomkMofZ6LTh7bd2&#10;LrJrtlsringiqQBooOGIQh7PrjcIUzKtZQXA1MHlCxHbHCgQ8KWAoTRYSQNBBxjYA0M0MclpUz3B&#10;Js8ArsMcGp8xiGmgiSVvxHTJtoOmraGJTwcW+ozPJ7wC57ewXK4uOr6gqMy+bz+npJSnMwg48LJH&#10;3/HwR8jlSPVaaX5e3f79B8Rx+9Imf6cYdbbDcLlU9nSX6EGHv7iQMmxLh+u2nDtX39zUNSnpXmdZ&#10;jKUhR5ik1uvAIu0KZG6TqLBvGu+jbJPUryzRFjfOBJL8sv3VU9fk77iswacO7i7QXPdZ7op9rXCs&#10;XyC5B/UaW/FLziuf77kE6DPhJjz2Q7c7vti4FxnjM91VoOAIpGj/n8KQn0ZBvirb2+uf0oErHxlM&#10;VsuPRzYv+f0zuIBSbDq150jBGSCweOFG9lu4zSg4WnjhonkeOlEQU3Agb7MLSy+fRktQPLASQxZj&#10;aMqFLKCtQkTVRpBEIw5oOCHZAeaWJjPacGuxWsAFaw39T7XstZbvlWsalOjE78fLzpTiosEcbPun&#10;W+EIFM+S+qfgUMapTAaf1gmtXm/m0haQ5VbP8coTvFAb0G4hPxQcmBs6Y+Hz88LTgpfHZ49Gp+TA&#10;tj/YJupwwmJQWqxKFR2W22xYd6JIbYTD3uy39O2wjRvxX1v4r07ltP4drbAZ1KyJ1JyzGbUmoy2v&#10;0yw4ig3ARzMQ/Qt4Go2uo9PSjj4H30AoRqv06NCy9h4rmA8vMPFKr8ldv2F3erQwMUYMn25l2oYm&#10;TdPCIQvn951fXVt968+3ltaVCm1wDIBbuswfcIIr9nlq+1N76z453bypSA8eLv6uNO7dtMPg5A54&#10;6qm1C94qBfZBXw6g54UYbcG7zxHq5WYeR0UE9BlVO3qO14kwyo4cDpKe1iE6Mir39JndO3eKxGKE&#10;PsP3KVhH8UUU+kylRZoXYvTSVSYiYZcD9BkgZhwALgBx/pjhmAVygYdeipkD9/p78G9g82eSo4O2&#10;c/GILh+gUz/Ad6R2WJfxHP1QJeYv3le75lTjxwdrnt5UOuaLCx0ixM06xIWCHQvbgXoCfBksoIH9&#10;Gc5gnDdv3sSJE5999llgxIa/06ZNg7/AdgI20VOmTOnUqZMv402o6liZyu6wNzQ0ggm0UW8EJ2qM&#10;MDfYBkiylw9fd1P8XXwu/6fz39oMdmu9I5KP1kc9RSLFg7bkOa1G4bkN3U981ze6S33WlAu9Z5zu&#10;Pf1MXM8aCWG4/NjbyLs1GzM5ot5Bqk4qtOb6yBvf7Tt1mRNPGs0A+rxw2XpAn+FRJxWxrt7aDmui&#10;K1UCvnPLKMA8g+m8QRWic0qnUX1HDO05aOsvf36z8mtWc/TN6JmemDZ84qgFz70cqYiA86C8Ju5L&#10;uvrq2refWLR47kvg33hsAaDPODrqZnG9AAA2/UlEQVQYQb/z5OIlD/0H+YdfBvQZbgJzwfIFH7z2&#10;8MuvPfIyXBj0es8VlwCL9sCLD7/86Wvgb50zg6mr8PPRxU/L5G6mhCMnj/nPitfAT32ANO+Y/cLD&#10;Ly1fAv6WB6YzOj8aU2Y//9D8TxbPh0f3o9EG3Ijrs19ctghu0nfwzafefSkqzqXecBMCPPTqk4Cz&#10;M0sRFJAMoD/BwsF0aHwDEv3AgbUANY5V1Wg9hqb/QM+CyNEtqZjoOg4c6KLlHCrMVBfWakxOjcVh&#10;QKe8OEwwfxHwxt4yKHzQ0Auy9CaBwsIVAGqo40vKRNEXJMkDJwxL6pVhC5c28oSlVue5Jvu+MlPT&#10;pYsDFKEVKkB1QsHgHHmVKCylJtqkhe2fXjDo4w1Hnz31xI9N79bErauKXvt1yZtztz3cT/CTUkSC&#10;cbCYRqLPFqFe47xc1FUkUNHH0wchyhUEFRsN8Qd30wnU3tMtc/KbXXpsEwKpP0H6DL6qVlxYLrHa&#10;xdSRgxh65gOlktXKM2ktVSVjAte2EISFHUqCmCRBZLzpzEGBXOEAFkiL1WGxwCEFHLMJ5rb2ZjVX&#10;FmZrqrNUlSK4GcSSKnhimaXkEocndMC5CnjkgLc7AT2jY7atcLrR1aDgoDmgMQZN49GwZnHTXz/e&#10;+PdPN/y99vrt6ybu+OW6HevH7/x1zK7fR+/aOHLXpmG7Nw/ds5UGoJE9MsHgcSUAdIubLGDsEMcl&#10;FvLEFy/kF+3ZW7V1i27PLvXO7do9O6q3bc7btvnYqdP7rVyNLNKua4rimavSBu8pLBEJhE9mxU86&#10;srLYJNyTMnpnaWVtU0NqTGx/3WVOZEKV7zPEQlCGK4kCO6xhnz7evywNV1zpqeJXIspVifvbucbx&#10;n+cKnj8EVsxjlp/bfrEp2GzrdFalD8pF/0m1qGnBStIevu1qoL2x2q5ur7WUv9q34eX1yzae3IUF&#10;A47+GSuezXrhxrs+JQzHGK6NKDhaVDaEWeFVfYKCA51DiFAs5AF9hi9AICwjODpgR62V50QINZwR&#10;4XQCno52DtntsKpoBo9AaDh6CGBo+NcOZB1t9s10rbXxNSPPn+9uXPPwl7Q4F/bkvjb61QVD5l8z&#10;AnoR5NJDN5yb1KV51yb/Ql5TFBx9P3xN8uKja08dC7lit8QPBL8utu9wSUSwifjp0TDfBupm6JhC&#10;Ptdss393pODQkfNpVUUZDeWbzpQCm5xCIn5gVNYNw3veP6qbQi5VG60xDYd5YqW+trw4bECdrJOT&#10;LzDZ7PChGyUX7Dxf3E90JfPfYEvWHt5VAzQHNFzAXeZPfH1n9qS7x93A8hASjJ2RvfOg0eBdyZGb&#10;KoOo4REyXcf83fPmf/b9zktdUyUzMtaeL7t494a778q86+N9H1saLWAM28PR3VuKaOSX6ZvAeocv&#10;4mMPfC6H6iw/FOjBwwVAGZljhkcowk5+8fX4+U9KGTAxK0Fv0DNpUgxkETgwQM/I9vnhVxY+ugAb&#10;rhIfoOwXEBg4L3zklXHjxt1y000lRUXI0kcguHzxIhh4ErbPLkei2F7K5koW0GfM14E9mEX7QjDp&#10;MPQFE0TKWYkAaDCCZuaWWrtFDBA5Bzg6VuL7iKba22d/feSMg7UjJmjODjpbv7VLTZocrY31XVP4&#10;5MCo2X0iR6eHLRyf9Ou9mb+da+LoNQY13grpUcfEDWAg+eqrr3JyclatWgVmzoCl//7770uXLt2w&#10;YcOHH364devWZcuWAedJQQGixPHhuGKBMF0ZL+YL6hubq2vrNI3qVH2Gudbxyp7HgcNzyQ0f/Hb8&#10;lxpNtcXosFQ7OorR+UC0o8A4UFYXVoAmIYR97bGVA7cvGkf7Y1/1ay5VzZ4kBI9SYPNUkCg7vt01&#10;UpIZ4QJPSyrrAX1+Y/mvYNENT+FRVw86RIIYnBTN07rZdw0wisMsGqGSOE2kvkSK6IKhpGB0THu3&#10;VHzMpHBgCBnIhX+BhQIhEIN4xaAh4ofvfFBTUtUxqQOVCNJ0JJS/KR7xDAcg+yu5KuS5PY6dDEPR&#10;qYWkQOqbDNO9f8/zOWffeHTBF0uWpXXu0G0AaawJHCDpWRmshAAj7j2s/8rXloFPhcD9e4K/kHP2&#10;rcdeXfnaJ/gOLU5W/565OWfffuzVVa+jR1n9ekD0XkP7ffnG8lWvL8d3pHLZwwuf6tqvh4VxbjZk&#10;CiE7dHXTdpbmB1JC7syZT3lUvMu0Xq0JhIJj1qZN3wSSGYShKTiwpTNtxk9tUyPswElFICk4yEd0&#10;j/FQkftu3de/Q561UPDC1+PPxQ/ijJqUlJkQFS4Cr1IIpbBgyePwLPa8M6Wnj5xvrGyADwpllDK1&#10;U2r3AZkcVbhFJNKYHGqdtbbJUlGr0+ac7qfOfyiRZBdqOwoOKL7BbC5TV69L3MdV8sQKIRBxcAWw&#10;F9SLXT18SdmMjixn45tdLoj5MJaBET7XSdo+C4w6nrpZeuDE3VFhiTJilL9qrtPfG1O3bYTsrMki&#10;9UK5/FadWADQKKzOieGv3iAurZSYrCKHk6DdcPKBcANOH4W/TnQNBklgmzTB3uzlBPBgi+CHgiPc&#10;1thdUC5IyeCcP/jJ38eTYqNv699ZY7JHxSf8ePzi+YLSV6ZPtJnNXFU0P//kt+crL5ZWvP70o47G&#10;GnN5AV8khU/SDw7kwlrGcyO6CXg8WFmF71m5ULCvvHHNgVP3vfCm0NEmB4lgCo6vHl+Cxz3SEzMR&#10;JhEH/gnTapLlmbBxpu+4AGgCfcZhPg+VgmPMzUCMUBFg0wA2YYHPeLMZNoWhFWDCFFokFF6089ZE&#10;Z0uqiweW7dwbNZBbU/hElCkjNQ06/O7iiu+bRGEJKd0aL/QWWXfaI9Ti8Hu5lRnJKUK+P8KvAEX6&#10;HwkW0yl1x4Y/rpCCg1A4/NIldme4flLruHigFvo73wnQ55vlTbPDg6O+Iig4rvejaSxKB/KVgT9k&#10;iUkfeUFMkuiXSzsFR6vrP2gakL34byzItL29Wr3mQ0swJiNt54Y/roSCg/oWprgE8DcWuVmU2jNK&#10;3GsjCo4W30EdB+ojoy0cfTVi+YJdcA672tB159Zvgf8zPFwSFiaTSHhCERfGLZHALpOh4wqRcbQ4&#10;NrLrR02Fn1w4xS3KJw7ShT3VcHyBQCiBjbsiEVy3E3EErnWhvYNYFBz08E2Y7eGRndQ28icx4Pun&#10;4ED20UNfHn1bx8CFDyoki4KDeGPiPyRqRL4v8U3qM/eaouCgXu5YYPobmbpAQhOPfFNwAPocVKXR&#10;gYGCw0+P3iqIGTu0W2yY+HBx/a6LVcPs6t4ctIu52inYpUicMahTg94KcqF+jsxCHBa7Y/TlRVHm&#10;yprC4l8y39cpUkVSIQCGSSrxwXOFHU1NI8VXw2oktKq4xmOF0KNpCo5WL1r2wNHZA0YRMALehQpa&#10;4I2Cw1vGx9Viba+hjUaHqOnzC5GbpyZM3VqytcnS1FHS8e6GmShFCvxz9WH0xe2oVsRoOvaEfTQo&#10;VYxIoGzRv13Xf5bRUGE1Gh1w+I1K2VxfXz9xGjNztPGGCLnwM0TBQZk8o1vkIYFEaIB9UZhHXoGU&#10;QVNh4cSNDsCD0AOPKCDw+JkTkjuk5edeAFNfd/QZjTiIUsDDSJgaqDiLiUyZYkCERZ8SVCHuzi0M&#10;QxgA8F5b9dZhW286eP/jX7APIVy5EvFyEG6I4PSCOfNddchovL7Tp32R8+3CHntFm8O5+ojUxcdP&#10;qnt/e2bq15f6ovOLYOcx3oKsbX51ZIT4+A6bmbkJlYKHYNNDNAdQZjiH0JsKuN0Dao4XXnhBVE/f&#10;dGFM9BXU3sGSXDDNHJaWBRV5VLz3nOjE8NSx7921/KZPriuuLLTWc/o6+4+JHcfOjvwWcX617eeE&#10;FPd3EKU8OIpW3VhVXnTiTwSp9xgvmn/3k/hLhppUoTDYapNoOGe5znqo0pDfBNaXnG7piQUVtWag&#10;KyHQ56GJsmQFQrG9YKOk3joR5zJNwYFSZCNrTJCalNSdp5cCChF6CwQau3P2ZwOhB0XB4bXaMUdH&#10;iy1CB/C0A2VJ6cVQlBgT8JAAxN0lVaWTbrth6/rNYBmNk/VtF+7T6pRMkkiWunaB0V6mhe55uKVL&#10;I5/eaoEYJHAIejQj2x3+ATrpu59+YP+W3bnHz8JPMH8WCPkR0ZHfL/3KQJF7jLphbKceXda8ixix&#10;sAX0r1+txVlB9LuevB+iXzhBnBRKOchPqpDf9eR9B7buAVC7U/fMb95fCZqHLaB/W70O/sL96fPu&#10;Xbvi24Yasp/AU5gfq6Ijf1y2Bmy9qcTcdLpFE3zunRQHNK3WTMk06sYxY4fHx8ckJsTFJ8TGxcVE&#10;RqpY9RYaBzSZCI11U93Mjd+EHJ+QKjHbmMI/SHWac/uevon5xTmx7/02yKyKy4vuLRs1PDElOjJC&#10;GKEQhUsEYhEPtv/zoIPBYVUmREsLvAsWvtAm4ls4PI3FqdFZ6pqtNbWmyjOX0osOPZEmigQgmHCA&#10;nynDld5UpRXuIdNbnfaY+eKhlIsylYQn5oKggEGjk3jpkYbIx2ZyCMy2d5NPZyhg+kWgz3aeHc7x&#10;swpsJqFG7TxyegzX2VelCIOvplaQLLAkhFbzsNdf4AhM6kfC+I9awiIM8B1HoM8ik0VSWSNt1AAa&#10;Dl+BmPQZoFsEPWMY2gGMrE6bqGKcrTEpsNxaCAW7ZX2FAAA6s+mYNLOPJDJycb6pw7ldd8Y4TJ37&#10;RTz51qe/7yz672fvffm57psP7RaLoDj3m7Ol+UbnGw/dYzqy0wnfqaAtDueHh/Nhp+5zQ7rAOWyA&#10;PsN8F85N3l/RvObQGQCgBfY2AaB1RkNlQ+2qx18j0T8GDI0BaAw90x7ezmgu7o4+k0g0ZfuMh+/P&#10;VixIjIpVBM0BXTz2lhsCB6Dp5mB2WOjIOc3GLxPHZJ36/YGUsK/OXj6RMmp88bapfXoCFwdEyW/W&#10;rCrS6BK6yGVhEom0X96miZ3TZVJp+8d/4N0EYKbtv/yemdwh8CgQcly9Gwd0gAD0jjQ200VQmXoN&#10;fKnC30cpRAkN0Lywfp5/2do5oINtO9C0Hes3togJtrdXsBXbRuFxe3VOSgsq/QcbXBzQgQPQJZ/s&#10;8J8LmEh/lRAsB3TL76D4TH1MQpPI2eTgEUQcTofa0H3nlq8lMolSqVCgtwpPwHcIgP1ZaJdLYWcR&#10;ep3yxHGRXZc1XV6We4qXnwsHASEH/IDwlpTCcbpCmEL6/D4JqjL/RwKH9g46/JsbB3SAAPSbR9/z&#10;VasAPWMAetS0tgKg43a5cUAjSVoJgK67rq04oCc3naLk9ECZfQPQpo+/8lrPQL6xOS5kANpfjy7l&#10;Sc5x5DVOfg+noTcH2FJJ/OEvhyKrb1eVXKYFfh2CoANoOgB9Fpgabit4VtesP2zO2tfxCXm4NEwi&#10;ipMLdp25nGnRjZZcc0xu/6LRIIQe/eOuzQuWvZ/aKb11i3k5//JD984d0XcYjdOAztJgB0bSSKzM&#10;R8aH1FKO0D5UZilVlP3B3aSRaPpx+06snQD65WH2i0BAnBqYIpmtsF2GMMggTD0J9Bc9Ezc3iExG&#10;AuhFdjYAWNiSO3qFzxZ/joFd9HDhw6+QAroHpQ0ocEkQGICQEcqawgkYOEYhSfgZrpd89jpYy4GV&#10;MdhNs8hdycxQYDf4jkiSgSKzEUhyFGNWobeXIJEGkRQ+18vlcPrUQOMWl2wk9+BkpXK6ZI+M66Tg&#10;VNdInHyplC+L4cqUXDO/V6I8HxD5Zq0pr0kZE57660errRYEv5J5sORPFEGFMDMALg6wFoc7O3bs&#10;OHLkiLukXBHBAc1Kg/p0RbV9pDQPTKmGpXfDEU87jxcYCuu0tTaLI5IX00necaBqEF4NYWO5hAKd&#10;qyo5ctotU7fCI05hq16vsRHMZlPGT+0Wn8JUAyyJGw7mRHv9LzZZCtXmKh3imIqXC4Gao0uEOFwE&#10;9USoFC4PQ7voAl4uQ1zJCdHxGQQyy25896UOvNJCJwMlJNOHbWEEBQd9eODIPsNOXzqn1nm1TOco&#10;w5S9O7vO+mLVgOdP/wC0jwmZS0xIEDDoqrrqxJgEmMIx0meGISBlgv2ZBZi63yGspFHBXWsAeP3J&#10;TbEZSbDFY/xGJBNeHTV4ecLcEDw6Lmbmk/f9sOzr+ur67gN69h81+MTeI0CO8d3SL+HMQ5zetAfR&#10;CeEbvvwJ/mIw+ut3PsMKANHvfHz2D5+sacCnJjLkiY6PvfOxWT8t/2bkDWPhCQadgcoDwOiv3/0c&#10;Sg72zjOIABiABjPqviMHntx3bNik0T98/DUDgPaD73spMPfOGU8QAxxVh+QYRzYF8OABWIsIcOGQ&#10;PD5PLBYpFLKICFV0dCSNSj///GshHELIKj+10kjIQoPR1FIPq+MRvYXuL9zpE46O6nr69P4OK3f0&#10;4ihUemlEXljXsNGDYpNjIsOEYWFCuYgvE/AEAOxSNOwWAKDhWGS7U2t0aPW2JrWlpslYc/ZSQu6R&#10;OWnCTlKXcrQpAA0FgfdZvab5L8HJopgamVLCB94ehEEDdS6hongMgQmWxXmjpHxuQglA8WD4bCfQ&#10;ZztQWJiFcLp7XkFWnXpMdLjqSg5qa3Es8AyQdmpHZORmzjx7eIKOGHgR+qw3yGrqZQA9OznI5Nnu&#10;EJK4MwDQAD07EQwNvVjGEfBKJtq0ESHk6zWKPwDa0pDZnCNJy5QPGPWCIbnzT2/dy6sw9BwZ+dSb&#10;K/7cW/zfz9/7YoXuq3dtFrOoOHdlzmVRn2H3xQu1ZUVckRgtHDudHx4rAAD62YEZYASFNvjCaXtC&#10;/oEqzTdHz81+vm0B6E8fR/MVFgZNW0C7MGhiwZxpCk0i0cR9bAdN95mQAegxN01uLL1SFuAinfFt&#10;ad+eVSdnKICb0fqeNS28KveRVFlcZBQ2czZaLD8XVFY7xcMlxsFpaTAmAP1fa+nJ/0I6IXwqQLVc&#10;UwB09pTr/WhaO6B5jagxBjT9NxaI2t5e11R7XQsAtMFs7PfytE/j3czEWqyl/PLiFt9BEoU9oasu&#10;XFbC45jg9AdIs9nQY9e278RSsICWwyGEEolAJAQM2ikSWuUyxP4MHxYGbuwBy+JJqu/PneDknXcA&#10;iABsZuFyhTIsHCyg29HnFpuGFSC0d1BbANDPbnxx+fT3B08ObtEl8PK2BQBt12vP3zGsfsxTgYsR&#10;VMhWBKDh4MHkV5/9PdZtx33gwgTSo1mp5XBkjbFJY7sl1+osADoD+oxtny02R1bTlkF1P9dV1H+X&#10;/iEvIjEpRgHfxnsvlAzmmYZJ2m2fA28WLyFD6NHVTfW7Th0FCqNAMga4ECgkWCGtNmut0Q1GhACw&#10;GaVHRndlmAoHZoFHgQDQLgQNg6cUZEiP8/gOgbJ5QnMuGZnPSDzHIzgTh/KVlhu8RySPDZsx+B0I&#10;AE3CSYSOBwhAY+jQJZInAO2lLD4gQSJLNgCN7EVxeDZ4StrbuieGcCjcRz2rjG4IxnYSz1UHDzXz&#10;aB9vZuDMWKwSw7c+Vf1UoxC7cDzJSUgVYgDQdNGJlnTXGcosmnhANReZN6V47rbPHkiyW1l9sRhR&#10;5rReNJbUbKp9EDbmXnhWS7sVwR2AZpfPU5vp/H1gxr7GB2JZw72kjF++E3NpHVOfvNklE7JinI0o&#10;PvMaZ0XFwpgwDuQmEntyyIKxWcGJuC3MJ7FEzEIQ1w/Mf6S5vnn9l+h4w3sIU2i43RIAnfn1O8ga&#10;GlK774VH1A1NGJtmFeH+Fx5pbmgC3Jlp9ewLgAbK6ZlP3n9w2x5IhgVAexTdV8OS90m6B3JrG7b3&#10;J6ocDU0crkgI5z3KJFK5WCwTCCSw76GxUXf5ctnBgyfW/7Llk+VrFi78UKVSPvzw/JdeeuuDD774&#10;73837Np54MKFS42NzS3kTFcuhtaIJgltll9WHgPRJciSBUG2Cpu+qzZPv2NPZW5Jrdpa1WStU9uq&#10;9PZqnaPWBN5ZaXBWGx2VWntVo7W60VJZbyqt0tcfPJV68chDHdzQ5xaK0BqPERO0ImysqWdqVbS2&#10;wWhsttgNDofRCZbaDvgyAn5COCfP7FQ5LNOV1TazyGISmU1ii1Fi0Yu1zYLmeu65S12qGkZCIleT&#10;/ZkvNkf02KN8/W/BAocqUQfLsVaLsLpOmXs5KrdQWa+R2BwCi01ggSMHASWHMxJtPKsdLng2K9Bu&#10;mMMN6c6821sRfW6hKWDJ2gInDjmc2mZxVTHPZECTVuJcOzjr3q5Vm9Z+Zm2Ac4B5Zq02MiFJFSZv&#10;KMiHDfsOixWCwVlzxJIHbPNDB/LCHivwaB9QG3NAw7Gs0Kb4BEKaCZo+hJAkgwbTZuwphmi3UwcJ&#10;Og4W+gylhmQh8dbQ31DSiJEIo/T1dfLYZq0aiJ47G8srlel55WUGo9FOHEwsFYnuzerwQreE4R07&#10;Eluh29HnUOr5Xx3HfZvL1SiKwWQVX73dI1ejRFctj6vfWFC09va6au0bWkY0B7TXC0Cfs+U+KeRC&#10;yxHHMun4TeVSvTGWQJ+J+SXMpKxhHE4shxfN4YUBOQhgVuBRAEzOCG8Yu6m8FLggiamBHcHWYpEI&#10;5r5wPkFo89IrKUJ73FapATNxShWgzwkdla2SYCsm4osDGt8H9NmY0q8Vs2uVpPBJgywft+DpG2To&#10;E+zqOOiuB+yy63sm6wBvRuTuTqB4M9rsgEHDDD1Dc8hqsl5UjYmKS1FJuIfOF9TnXbpLYmxHn69O&#10;67ByiY+IvnPM5FkTbg7ETx898a6xk1l++sgJoweOcvkBo0YPGDWi33BVuAqDFOBaAhW9FJ0JIDLB&#10;O3IjOJUiCUOHsPcFbyNgOBJRwhxC3pyH9TAKhAyficAk9RBx7Yua2U8TE9l6AMwu3Ac/JvAfj5DM&#10;aBitcfcECTARG3EbE2g5G9/yuEOiPhT4QxSKIT6dJRMdZwTGWfiuBwr3dq8Rl2i0jMwLb9XHrH6i&#10;Ail02CMwksYL/OYCElEjYutoerWDFIiZFgVCU1gcs9F8fbG7KbB3Mdjiek+qRUiACuAqqZciEMsa&#10;GM7z8F71sIWhidGTQujpbpXr1gPI1nDP3Q/Oz4jMAC2JZnXvWWRPYuouI4SbGgc6KgPiPG/JMxh9&#10;hjjXz7ipvqoOE3EE4oDH+dFFT7vQZ0YcmVz+6KJnAH2mmTpaTHDC9BvhMEYgj24xJA7gZ7zizrzz&#10;KWpJyYX/sybcPj8vcY8Eh2lx4a/DzrCVlkdEKJm20sDgce+9TyjD0ZGdoJooP2qRB91hWWFTqwSe&#10;Ww/cm5wrF5neePBHRz33la8nGIRRXCE6HtTKFRVKk23J6aLuWWEpAHnxhUJEnwBUHA5AS61Oo9lp&#10;MFrUWqumpEqSd1bWXDQvWZwS5naaJKTT1hbQkAVUnMFkatA0n7YXHYsqdMocMgWQFLrsoOEQnWcj&#10;SoYo1Ij02Q4H3fJtVr5eazfqxKcKB9jsWVHhKsRr6MuqP0A1CSyYk2d3xB3sO2qTKryxurmD1eIU&#10;cBrUOrHeKILzfRzI3llAsDwD5wYieoZr2DBkd/BAeD7XJjd35NT0t+lUgeUWRCg/FtBhxtrMqoOy&#10;PkOc+ac+OX45SSGeGiezdhsY+dLST7cdvvj2cwtUal5qFyCJthz6K7/byL8PHb0/hgeGUnaQGzWQ&#10;86OzpTDxfbpXKhimkxbQfN6Bev23py7Ofu6NNqLgMFrMTVpNdWNdk05rNLdMZRVIZUnFEjgoIz4y&#10;JgIswUTB0YWHYKviS6Tvqky7k0femrNqcp/exwoLv5IPSr604/4uCVHKCDA3C6Qg7WH81EAItiqQ&#10;2jVlAT36xklNZVW+yhiaRa0vDmicC6DP2WnS27uwXwHtmuZf08AC2n9jQfT29rpGtOhqUnB8nYb4&#10;NFvXBf4OikwxxSaVSYRos2GTvtv6NQfkYWJVpDw8QqQId0rlQqHYIpOawmQah7URbTNzwId0nJPT&#10;cesfsOYvDJMrwsDSQyptp34OrQVDeweFZgHtyQGNZRYIeQmdlOndI0IrQoCxQrOAbpj0UoDpt0Ww&#10;0CygN6cA6UEru8B7NJ1xjlPK6dgxM06FThfkwVYGvtWBzJ952uoJ5x+qbbAvi1hwScftJ+X2Ezvi&#10;0JE57a4VaiC0Hh14xmqNWuzxSWI0Gs80qV2JEIbBhKkaAsMI1JP4l4FyBGIB7Usq+IjGGBkJPZNQ&#10;mncCZZwx7Uh0jrhFIdcMuYjH6CRbMhz1D4mhoyJAABaG6QZi0cguhQNSBoMMvNeF4pBykZidG+hJ&#10;1xqyIabkp7Ii/sUUH7h47picTxQUS8+oBNKGHKfPiuaqH+oZuZbgQGvBrggMAbyng2EkNrBICsJC&#10;Zul28d763nAuOn9aHyjh3DFHRookpkWrKKWgWC3IgFRFAbbgqhxSk7E6M4Iz6o5prU/nibWVQHtd&#10;QfFNYOJg1T6zNSlGAFcr0wrt2cwklO5e7hYha1ZV4/IyNcV7WzDKBsVyy5PkwXBD9j0SgadeuiaR&#10;r1tYot6YFtDYtt2tvzOiEBsGCD3B2ROyof98Yqzu+bky91FxlMW6mwU0cDff88yc/Zt3n885A9kC&#10;k8Z9Lz4MpsF0SZrrG4EoA7NwjLpxXEYP0ur51gdmwJ0tP23E5tIuyJjKHdDnu5+6H6if6UeItaN7&#10;5pr3voCI2BoagGkoHU3BAXfufW6ue+5Nny/+iGpWt+p1jQc+lg5cHNCsJnQ1IGM4Z7Wqp+qQHZ7Q&#10;fQRKwx/0PzInEQh4Eom4qUkTHh7BiOizG7PlodY6yQjM8jidQzvlzxx+sKQiekNO3wYToGv6MKmp&#10;QSc7p04rFcYDObE4OZWfnMDhC3hKpd3mNNZp7HoNt7zUWVcjMtQmOHQxdt20jBQ4NZWVLxyiFq4M&#10;b6GTXPFjqCtAG4EPus7QvE+aV6ZsBLMbIRy8KoQ9SbweAuPzUZUwLoMBrs3iBNYjm5VbWp1SUjdQ&#10;Lo0E22dAEmEedsVSBJAAl3PM8IM8Im9IX6NSydXqgWQDdWECdMbQM4k7U0cOAiQN6DNH6BSLtZnc&#10;xp4OU1vhO/4AaG1Vx8t/hw8d6zh/bPmpQrBwvjVGbOk5NOrlj1bsOnHp9adfjTFz4lI4YSpxbfnf&#10;ERk7f/355UFZAJkDfyRUKyDOH+VVAMPy092TGAA0/2Cj/tszl2Y9+7qgbQ4hBDssk8WsNRjgLxzo&#10;F0DztBwEOC4kInGYTAZ/YeLecgRGCHRczJTr/cCCgadW3KxZbEjpzNPOFtRYbbZPLbEWrXquvDk9&#10;MVksarc4C7wivYeM7pS6ff3GYA8hrLWLiuySIru42CKGiwKrlJww+T2EcHvaxSsV1yP+pfISYHXw&#10;o2mNZme5xlapc1QZ0EWphtqjAElhWwx8Qa5w4qmlc/WU+FYX9X88QdA0TMHhf1hob69rRE9we3VO&#10;TgtKnka7scKuRt6qgb9l1mbXhz9p7kF9COKPKMJoZXUaYqNrXRf4O4gvdCb3aA6TFgv4xiZd1vpv&#10;DsqkSqkcaMrkAr5IqRLCPFQeZpXIjRIZ7H3SwFlG585E1VbDB7BELpUCAA22z+2bb0JuvtDeQRaD&#10;3aCxGTUWvcaqh79qC6lNpOUY/qwm/yNNo5zOcXd0CVnOK4/IN2kFujqhvo6vq+dr0QUF3BDvHdrI&#10;hkSmiA7C4dRPmn/lWYecQp3dWuwwFduNJTbkC21G+nWJX6CUfRAuAlmMP1OGhpyjr4iB92g6BSuX&#10;d8YuyrULQDC9g6OFpSOnE8jybhUdnGD6Y5dmYGX4xF4KIDJsd61ZA6H16MAl0Kg1IjHb+gQA6LNN&#10;WsrUDQA17+mRSBDxkMIGMBZLfxfTyBsB+RF4AhOgxOl62+yCIUIaWaUQCKKHUBbTRFwGLkz+pFhl&#10;6TmpzwKQubNLR6Mv7HJTyChZBD/WwLhOGMA3LScIT5wOTwTwwIhZojCQZVdQhAjhaiZoTADuBCAC&#10;hgwANMBuC1kZejEKxvXsUWAiHWhfCjF1AxABRnKTxxtuxLzn2bLsmnUDKFEpKEmxaPh9Q3FtuyrJ&#10;VV53iJMuD4k3Q2wmbswMTCPSWIHI2qflI+uT/E0XCl94APcILSXaF3OvMEpJaghqFFfaJOBKtzel&#10;19Q7lQ7J0jdoUGhZrGU03u1RpaHc8IoAEqgSEpJhVekFwsSG1iQZO/mcJbgrearLY2XHuDMTaHaL&#10;yMKNMR4Mf5Fi02MB0m+G+CTaSqeDngHFBKXQjFZA3cINr3PFoaqQKc3oKeM69+z61dufuuss+tVj&#10;QE8gyvj2w1Vg4zzr2bnb1m2CBCZOv/HbD7+Ei3ufmQN3gN8ZIOnV73yGBklC4Kj4GMajLqvf+ZTQ&#10;HVQhQO583e2T4VRDuAMHHv798+bcE2chp8i46JmPz/7xkzWNtQ1EDaJ0uvXrOXxS9n8/Xm2kjkAM&#10;dq8Iv2fPIS1oDTajD8zhRkUOtBUd4gLni8J2f/AiWKgGGxOxWOJzrcBvFn4kgMYsr484VxCfGqkZ&#10;1LmwV1p5dJhGqxGVVSs5Fk6srSnc0MCtqzIVFDrKSnWnT5nPnREVnJWU5UU1lSSba9MczQonMEI7&#10;syKVQjeeciQQsM4zwf7AqiHoUFAnAh4fbD9lAnGaObpTczRXz7XpnWqLQW+0PiisExucBi1X3Swo&#10;KQOai4izuQkGfZxSaJNLxHJ51FVCn8GunG/aVfB3db0oId4uFgM+CywUfLtdaLOL4C9g0Ha7AHlA&#10;ou1Au4H6q9CYKGsaxK8Y5dSkOG1MGviga8l/BGgpXwGiIuQxfJMwPsVRkHe0QRcuEnSVCOwKlaz3&#10;gNMnzzXk7BspsjmFEkmXXtL41J27djXr9cOjw7jocBMngOvwKj3cqIMONzRSATzWyCLa4YSJUpnB&#10;drqusc+wsTxnW5ULuhB8BsvEEoCMwSDryr1CIgMjaOAKJ14mgfZrXLENGnV6l84mje7KW04lEStM&#10;dfvCe5ZZbMcatNaUnumNlwbGhEnEAIu3fzhcaQXLIpWFFy7CxoigEpLz7Ml8cw+hYYREM0XaeK+i&#10;drhE01OkT+Zb4BGYJujQfgC2u1eFXkit6xo16g5+NU0q4MbJ+RkRgr6xgtEpopsyJH3jRJ0jBXDc&#10;kFzIhT6qt3qZ2NzcRdG6cranBppWdOGi/8aCWmpvr2tEVXB7BTsySHnCOL4iQxjdT5w0WtrxJnm3&#10;vpKkzqKYOH6YjCtEW7iARtnD3azq2eqlDvwdBOSNVjNPGCYUC9Vag7Igt14ohulSmFIRFa6IFPHC&#10;7Ga5QRPWXKtqqhdqmmRlhdFmvVwhCQuXyxUyORxZc3W2lLV6FV0jCYb2DuILeRKFICxKHJkojU9X&#10;pGQpIxNl4dFiqUIoACJupxNOpfEsYMfu0f9gqZ0CsV0WYVElm2MzdfE9DRkjLDGdzRHJdlmkEz58&#10;QBFtXravQbB/UGY5j5/EF3cXyIeJVJMl0XfJEoaKVd1FiiS+BB7BDFdHmA2x3F3KlFaXOfAeTWfN&#10;5zgTubbefEtvvnWAwDpcaBkusg4RWgdytunVuibljHixUHxVDHJavTau5QRD69GBlwhxQAvYNjE2&#10;m63WhI+XD/SLhdr4jz9wPBE+7xLhWD4M9SjAmoUAuQPWrM8pV+YU4oUgSdq0kRaNIY6v7zEqnpvk&#10;JKCO8RaMKLbwPUdm6QLK3WvCf2x3fM5rHdLQKbFKCHXpEoydNvnbS5ZEOciGIOfw7HK1hD77VTmv&#10;gKf3qsPwptfUGKpFP3crU0uf1ozn3oKS9pYeeZOtjVuSKorLdNt7Uu53yW6BbrLqgi6sV+GJeO5a&#10;0FIhA+/7rJBk9Xrk6C0YURMMnJkRxkv5XKsvXoYTV3lYADQx+lAJMwFopkBk9bE6CvHTRe9AQreU&#10;rvgcoZipDBg9pGNWJ7BNHnUj8tGJsQgUJtKNTYxL7Zx+5tAJWLrrPbR/wfn888fPwDUcRQixDm8/&#10;cHz3YTirML1rBkSHAwbhb0xCbGl+Ue+h/QrPX0rN6JDelUiZeBodH7P3z50QfeqcGf1HDz6y4+CJ&#10;vUdxEcEKu+fgPueOnjLqjXShYxLiIIWzR07C+ZnUTe/9y9fY5NMCOmTV8ewyPpLyIWiwGVPLSVyY&#10;MMH5oTaiIqBZAcYSSchi+3qrMPNyOm/NSP2nLKBpQYDzwWyzmMxmvdkIf3UNF/iKMGI0B+IQDtjj&#10;2DnxtTV6sIUe2k/GByZim00S1SfYOruS8EebtuXVn7739mapBOBlYNgAI2hYWkCGz3ABpyMCYCvg&#10;Svm6FL4xjafpaDcHx/MQsmx+LKCTIwSpBQdtBr2gpnxFSX2iVHRbYoTaYgsX8n+tbMrVmZ7LiEMA&#10;W2S0zG5dc+5ygdnxfEYcTIXgWwdRcHA4HxfWAKr1VKdYPrEfBK7lAt7BZtO3uZdnP/sG3yEJWex/&#10;UcQQbFX8lM7idL55svhC/ODkcEHH4gPjwpxpCUntxz21ij60ka2K0cErsYkLLOAlRVYwlBZpHbw2&#10;soAGVofm8uqQa8Ps4FRqrKVae5naCr5SZ9db7O0W0CHXp6+I2KL2ChsLEm9vr1ZvGq8JhmYB3aJs&#10;Zoet0qYutTSXWZsqrM0VFrXObvlnLaCxzKpEY0xSdWG+KO9MTbQqURkew+MGt++nxbK3B/ClaSHs&#10;wmmxMmH/ol5j1jdbtM0mndqs1VhsZts/awHNlNlus3uCaFxEmQerHDUCbS1fW8/T1fGsxn/WArrF&#10;ejY6HKU2Q5HVUGg1FFsNpVbg/LNdIxbQXoUXc9UZ+uV5pmENijEq+OZope/LFivqfydAG80q6Qr0&#10;YwENYSjbz+DalaKYaDkWRoaRpbA3h81IWSQNhNmoC6KkYQYXwksmhkBVlCriHUW2nYQdN4aY8G4h&#10;MhVPQI+0L/YAlz0hDQqP9q6P3iEQBuBOF9sXqEjdp8Sm86HKiI2IcUUhpgXaeJsIyUJyfUKXxJ5j&#10;jK66RGKFbhmA9mMA3bIm4JIxxWfa1NMW32TzueqblpLcgOlnZMCJEOf+kaa+rsA0jO8+huEYbgsq&#10;1C3yCa1TZAFc/zArHycBKohNvEm1wQ0E+kDovy8AGm+Lcbf69VPKgB75bw+XhbZ7bYC0tBwMaf0r&#10;ClkNnv2UEtQTgGYmSEkajAW0y3rXPSUKrHbB2rhqWXb4rk7mLjRj/HAdUkrpLdGCngsnNBLu3ixu&#10;ukHl4oals2F8gnjEJY9bcj77ta+FnDvvfNK7mlB14TbeMCqIFYsYMdiOuOlLJO+KF1xoepxw9TVM&#10;0OK+VPPvAaBxOcDOHygXgIFBX3tSHBEJNrd4ExyMD+WVvPLyJuDRHtQHvqO4ZrVWGnO1zyqpsZRJ&#10;oy9HJNZyBAY0ZgHobJc4LWFcSzjPHMs1xtr1EVd/AugHgFaoKzue28zh82VS2RfFdQkS4S0JEVqb&#10;LYzH+6NWfUFrAmQZWXNbLXKh4MdqTaHO/LQ7AL2iqBaA9cc6xiAKDgqAPqQ2f3vmwr3PvC4ETrr/&#10;Ade6ADRUGOz/Ol5YKuI70qOixGJx+5bn1lIiYOv7+5ffg6XgCCH3epsgGh2T2coOKDiuHNNkydQM&#10;R7mKfb4fW7kA/zPJtRYA7Vlh7e3VFkrURgC0p6hNNkOEoPXptkJ4B8kizLpG2KKEVpPbjZrbQqm8&#10;pnnV3kFmo1UsbastaMFWl1cA2jMRnknrkMCpmP8m12A3R/Fb35okhB7ttdZEnMZI7ZY8wW1ALidp&#10;X2NqA81q6x7dEgUHKhI+OipwF1RowpDYCwjsJzsCiGECW66fEIu0jiNhQwLgI9KizaBZmHYQADSi&#10;1HALTkKaPoAeBmpIxkJWxhTMyqwlnwA0Q3Ty696tcingEiP1AKm7k1AQpfZSPprLGwUgEnQHoDGa&#10;446Jujeq11++IB8XasmWhUSwWOikezqe9eSr5mhol9YdN4QsEACa0CwyOklJgWqWoYyMIpAMJV7w&#10;UjYcSTUjksetdNhK10fF0SruvqwQeEf0GdJfD3Wnf3YrOqVmDNXwjz5jAfxj0G4pUNpK36TyDxKA&#10;dknIwFLd+gIjJ7qM7MIw9JLqwGSV4p90guRCXcAANLNeGL2DhKu9o7q+9fD/LwDtDfv26EM+tPzf&#10;BkDTxTDWHpdGR6NlKTTAgHo4LLwuYB2dd7FoYC9UI2BpJI0d0ArDwL8/CT8AtNfCiUSiAL8W/v11&#10;0zolaK1PhdaRpj0V3zXQ1p8KbV33bQFAt7XM/5vptx0A/b9Zn21d6qsGQLdRQdrfQW1Usa2e7L/9&#10;HRRahbRPKYOtt/YeHWyN/VPh27pH+wKgzzRqqCJ7gYdJAIXC6mjDWZdtp7f6wniNOwLnabmGY/qD&#10;yNwBaAa4h2MiK1PiCmOo8Jc4xYw4uYy6TYBHpCQ+siLiuRWD4HT2AkD7sF5lkBQQkjAZHmgZsQFm&#10;QAC0T5iSFJKoXNKI2WuZqHzcHkK1UKaDBFzLrDpmKzAi+cKirwyAJjSBqAhfADTRZEz1wNVKh79S&#10;AJpRj5SWMuBLl+rQHQMTUwUAQNMKjaqYooagKaD9ExcRgJvLSJcor7/e4dnzvAT3iVkSPcZHWzMt&#10;oJGVqxso6xfTpoLixSF3fXeJQmxKoHuKOwYdHACN9YLtCKp01wCB+ZeZ+L9vJJdOCo8p7ML67sHk&#10;xgKXKIw8cJlYcemdGZ7t6HbHLZ0WwrIe83v0GOwnhhd9Di59P4O3r7HWe817WfjBrxCGPO6HZXpP&#10;3/MujgXqmBUZDpTVrPIhDmhx6y/7B1iLFl2FQCol0GcCg3Y6BYLoBq1d09SUEGuHnzaTRShP9Jua&#10;5vym/27cd/LEiZMnKkSdMmOCKUz5ga/2alAcuPjlL0iB8IaYvimhnMtIpxZg6XGwQLP2wwHtNT+g&#10;VwbySn/dNSgx/wcCN2oRB7RZZyDYk9rdtVsD8khVQW5eZJjyX6qVDVp1h8yMdk27djWMkkweCey6&#10;F9sb69pvKSwhbq9/78jQ/g7692jav/sdFNqrs31KGWy9tffo9h6NdQZxQHuci261WoEDmj7Ik4IF&#10;Xd/x1BccAVkSjgbFKLSLBSmgYDSARadM6y3CDt0ceuL5nUge08nAgb0ah7IAB8LImiEjjQASkX2C&#10;v4QInj0LQ+ZEcr4j4zphElpQKREUEAQY7s4twgBSffVmL+gKeR4ciRq70mDxlhAloaqBjQ/h2mHi&#10;4+RPX0CwSw62RL5QSHaD4BJS4vrDLgPEWjGySesimTpDvZh16pafhw4wn7rq1YVUkjm5rGMZSoKr&#10;nak0uFoJ4g1cZtwUtH4QZtaeWuYKzIDbiLRQJ/KlID7vB9ZOLjFoZQVImJ2oWxkJkTzrk4zj1sBk&#10;mYnAjJzc0neve0Y9YaQWx2QGImIzqBeIxnEFdZcdCUuy71D6h5NktCUrBv2T2UaM1qPb1EMyUsUZ&#10;1BlukLF7tbpSJEdSrEbMnQpEsah6ZY9LPjTCx8IWd8aMJ7yqCiWG66GvwRGHYGop847vcdG7oL5y&#10;8WhpsmWZKzCBANC++gWsKN6akeKFA9piCQ8PBW0NumN6i6CvPiyLjiW4CgB9RgB0SV2sQa/VacwD&#10;etisJuC/s4jCM0WySO/ZAfj885GIifcPTyaea86f13Tvjq8DcgD+nlLdfmP3cPqCAIS3cSY+QCYZ&#10;UDJkIEYiQUQLNOtQLKDhqESPGU8Qov2PBb1UUTpq8gTWGP8P1YGPccLvINXyYgN7KMbvmivKi3Xc&#10;Lbu6/I+q7qFblp8RfvuGPzonpf5DrXOl2bZrmlsNBqbV/6CmMYaF4GekV6osdPwr6qfepfA2IPgc&#10;E1rqy7j/tmIz+RudfNdq+8jQShrXBvqGWpTV9dvfQa3UXFclGTCDaJ9SBlXT7e/6f9e7vu1mlRqN&#10;BralspTHaDSebdLCTQw2YQtNt69+liGwd6iSOaoSiAphiUykRaRIokfoI9urA/Imj/se8B8VxBOJ&#10;pkFJLrJ8ZCNpNKeqrxkEJR1TBA/k3O/0wzt4SrxbWAA03PMKQLsQJ1etkfLAI2wsCRdgKIcAUox1&#10;upYCKMkpJAtF8ZIOypkuLANeZJXNNcn0dkU3qpeW9AVkU+9dD3iUccPXh6Bbq5DhfYDVjNvI8Jxd&#10;LDZk7A6ConKB/jAWMEgNpAVgMs8ywVmydRgANLlu4VFDTM5lt/YhGo54SrUqamPalD/gId+jYnx+&#10;MJB6QPxDmivjzu/qsDhXN9yP2UiMvOgFJxSeAM+pVRtXG7Da1wUF4yAkwE00WsAANFmfZCb4H3L8&#10;YRbDS9/1253paSJzCcCdd9hL0yLBfS5y0T3UPWNiUYJoeKJHU4tVmOrdi2tBbHYM3wA0MQixYV+v&#10;I5N3raBxKl8SXSsANJbPcU0C0LrKQ/LYWDB0JtBnGNudZwokPeMbD10QD+3HNan1fKnUqDGKZLGK&#10;6E4e2gDw8y/NfSj02bu++L/rDYBGCDRGpYNNMbSIzFj+UmgHoINtj2DDF1SWBRulPfw/WAOdElv/&#10;zPqrU5zCqvJg93ZdHcHac/GsAebcrr1+/hU18O8dGdrfQf8KBaOF/PdqWmj13A5AB1tv7T062Br7&#10;Z8O3XY/2D0DjUuMt554AtK/pIoUyMFEID+SBgldQBtRDBpWqW3iGFQgTgEY2gTQmQ5uYMu4QUkMg&#10;OPyNtcjIhDh9NK13ANplZ0tWTSCKQZvm4rLCcnjwADS7AhHu7ABslICH8Cl2BGCPjiJkOWZVM6ub&#10;UQJXUxEVTJlfem9BCu9lZuMT0nQL5C2mJwzNLEHAADQpN50diba7o8+obMEB0B7IK6MCyTUPHxbQ&#10;3gBoEk+kF0vcoUm6G1CFQPAzgN9IiYkd+bjBgoQbyU7gphO+WgvfJ4FOHwC0m8ysZR933cN6DspJ&#10;gM8YSUdgKjMFt9Jg/NPVkqTJN9looQDQdF0RJcN9j1irIX4S9eqkyovq1r2WiEjs6iaJM9iwMqtc&#10;VGPhFKg0GKX11E/cuARIHxwA7UsjfLXy/wFCcZstHp+xaQAAAABJRU5ErkJgglBLAQItABQABgAI&#10;AAAAIQCxgme2CgEAABMCAAATAAAAAAAAAAAAAAAAAAAAAABbQ29udGVudF9UeXBlc10ueG1sUEsB&#10;Ai0AFAAGAAgAAAAhADj9If/WAAAAlAEAAAsAAAAAAAAAAAAAAAAAOwEAAF9yZWxzLy5yZWxzUEsB&#10;Ai0AFAAGAAgAAAAhAKNXB05HBAAAPQsAAA4AAAAAAAAAAAAAAAAAOgIAAGRycy9lMm9Eb2MueG1s&#10;UEsBAi0AFAAGAAgAAAAhAKomDr68AAAAIQEAABkAAAAAAAAAAAAAAAAArQYAAGRycy9fcmVscy9l&#10;Mm9Eb2MueG1sLnJlbHNQSwECLQAUAAYACAAAACEAwCA8kuAAAAAKAQAADwAAAAAAAAAAAAAAAACg&#10;BwAAZHJzL2Rvd25yZXYueG1sUEsBAi0ACgAAAAAAAAAhACGkHYEZNwIAGTcCABQAAAAAAAAAAAAA&#10;AAAArQgAAGRycy9tZWRpYS9pbWFnZTEucG5nUEsFBgAAAAAGAAYAfAEAAPg/AgAAAA==&#10;">
                      <v:shape id="Grafik 305" o:spid="_x0000_s1027" type="#_x0000_t75" style="position:absolute;left:4393;top:1662;width:11519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sWnIAAAA3AAAAA8AAABkcnMvZG93bnJldi54bWxEj1trwkAUhN+F/oflCL4Us/HSYKOrFKWl&#10;LyJVkT4esieXNns2ZLcx/fddoeDjMDPfMKtNb2rRUesqywomUQyCOLO64kLB+fQ6XoBwHlljbZkU&#10;/JKDzfphsMJU2yt/UHf0hQgQdikqKL1vUildVpJBF9mGOHi5bQ36INtC6havAW5qOY3jRBqsOCyU&#10;2NC2pOz7+GMU2Ok8P1weJ/PL2+fsOel2ev+12ys1GvYvSxCeen8P/7fftYJZ/AS3M+EIy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+7FpyAAAANwAAAAPAAAAAAAAAAAA&#10;AAAAAJ8CAABkcnMvZG93bnJldi54bWxQSwUGAAAAAAQABAD3AAAAlAMAAAAA&#10;">
                        <v:imagedata r:id="rId12" o:title="" croptop="60511f" cropright="56798f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308" o:spid="_x0000_s1028" type="#_x0000_t32" style="position:absolute;top:118;width:4215;height:42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dbI74AAADcAAAADwAAAGRycy9kb3ducmV2LnhtbERPTUvEMBC9C/6HMII3N1VBSt3sIqLg&#10;RcS6vQ/NbFJtJqUTt/XfOwfB4+N9b/drGs2JZhkyO7jeVGCI++wHDg4OH89XNRgpyB7HzOTghwT2&#10;u/OzLTY+L/xOp7YEoyEsDTqIpUyNtdJHSiibPBErd8xzwqJwDtbPuGh4Gu1NVd3ZhANrQ8SJHiP1&#10;X+13cnBbF+nk9TNIrMPydixdbJ865y4v1od7MIXW8i/+c7949VW6Vs/oEbC7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11sjvgAAANwAAAAPAAAAAAAAAAAAAAAAAKEC&#10;AABkcnMvZG93bnJldi54bWxQSwUGAAAAAAQABAD5AAAAjAMAAAAA&#10;" strokecolor="red" strokeweight="2pt">
                        <v:stroke endarrow="block" joinstyle="miter"/>
                      </v:shape>
                      <v:shape id="Gerade Verbindung mit Pfeil 309" o:spid="_x0000_s1029" type="#_x0000_t32" style="position:absolute;left:7897;width:8012;height:24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Vx6cIAAADcAAAADwAAAGRycy9kb3ducmV2LnhtbESPzYrCMBSF98K8Q7iCG9FUhUE7TWVG&#10;EKQbmerG3aW50xabm9JkbH17IwguD+fn4yTbwTTiRp2rLStYzCMQxIXVNZcKzqf9bA3CeWSNjWVS&#10;cCcH2/RjlGCsbc+/dMt9KcIIuxgVVN63sZSuqMigm9uWOHh/tjPog+xKqTvsw7hp5DKKPqXBmgOh&#10;wpZ2FRXX/N8EbpataFr32fHAuNaL4qe/uEGpyXj4/gLhafDv8Kt90ApW0QaeZ8IRk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Vx6cIAAADcAAAADwAAAAAAAAAAAAAA&#10;AAChAgAAZHJzL2Rvd25yZXYueG1sUEsFBgAAAAAEAAQA+QAAAJADAAAAAA==&#10;" strokecolor="red" strokeweight="2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D80322" w:rsidRPr="001F5683">
              <w:rPr>
                <w:rFonts w:cs="Arial"/>
                <w:b/>
                <w:szCs w:val="22"/>
              </w:rPr>
              <w:t>Tipp:</w:t>
            </w:r>
            <w:r w:rsidR="00D80322" w:rsidRPr="001F5683">
              <w:rPr>
                <w:rFonts w:cs="Arial"/>
                <w:szCs w:val="22"/>
              </w:rPr>
              <w:t xml:space="preserve"> </w:t>
            </w:r>
            <w:r w:rsidR="00D80322">
              <w:rPr>
                <w:rFonts w:cs="Arial"/>
                <w:szCs w:val="22"/>
              </w:rPr>
              <w:t xml:space="preserve">Gib </w:t>
            </w:r>
            <w:r w:rsidR="00D80322" w:rsidRPr="001F5683">
              <w:rPr>
                <w:rFonts w:cs="Arial"/>
                <w:szCs w:val="22"/>
              </w:rPr>
              <w:t xml:space="preserve">unter Start </w:t>
            </w:r>
            <w:r w:rsidR="00D80322">
              <w:rPr>
                <w:rFonts w:cs="Arial"/>
                <w:szCs w:val="22"/>
              </w:rPr>
              <w:t>den</w:t>
            </w:r>
            <w:r w:rsidR="00D80322" w:rsidRPr="001F5683">
              <w:rPr>
                <w:rFonts w:cs="Arial"/>
                <w:szCs w:val="22"/>
              </w:rPr>
              <w:t xml:space="preserve"> Suchbegriff „</w:t>
            </w:r>
            <w:proofErr w:type="spellStart"/>
            <w:r w:rsidR="00D80322" w:rsidRPr="001F5683">
              <w:rPr>
                <w:rFonts w:cs="Arial"/>
                <w:szCs w:val="22"/>
              </w:rPr>
              <w:t>paint</w:t>
            </w:r>
            <w:proofErr w:type="spellEnd"/>
            <w:r w:rsidR="00D80322" w:rsidRPr="001F5683">
              <w:rPr>
                <w:rFonts w:cs="Arial"/>
                <w:szCs w:val="22"/>
              </w:rPr>
              <w:t xml:space="preserve">“ </w:t>
            </w:r>
            <w:r w:rsidR="00D80322">
              <w:rPr>
                <w:rFonts w:cs="Arial"/>
                <w:szCs w:val="22"/>
              </w:rPr>
              <w:t xml:space="preserve">ein </w:t>
            </w:r>
            <w:r w:rsidR="00D80322" w:rsidRPr="001F5683">
              <w:rPr>
                <w:rFonts w:cs="Arial"/>
                <w:szCs w:val="22"/>
              </w:rPr>
              <w:t xml:space="preserve">und </w:t>
            </w:r>
            <w:r w:rsidR="00D80322">
              <w:rPr>
                <w:rFonts w:cs="Arial"/>
                <w:szCs w:val="22"/>
              </w:rPr>
              <w:t>drücke</w:t>
            </w:r>
            <w:r w:rsidR="00D80322" w:rsidRPr="001F5683">
              <w:rPr>
                <w:rFonts w:cs="Arial"/>
                <w:szCs w:val="22"/>
              </w:rPr>
              <w:t xml:space="preserve"> die Enter</w:t>
            </w:r>
            <w:r w:rsidR="00D80322">
              <w:rPr>
                <w:rFonts w:cs="Arial"/>
                <w:szCs w:val="22"/>
              </w:rPr>
              <w:t>t</w:t>
            </w:r>
            <w:r w:rsidR="00D80322" w:rsidRPr="001F5683">
              <w:rPr>
                <w:rFonts w:cs="Arial"/>
                <w:szCs w:val="22"/>
              </w:rPr>
              <w:t>aste.</w:t>
            </w:r>
            <w:r w:rsidR="00D80322" w:rsidRPr="001F5683">
              <w:rPr>
                <w:rFonts w:cs="Arial"/>
                <w:szCs w:val="22"/>
              </w:rPr>
              <w:br/>
            </w:r>
            <w:r w:rsidR="00D80322" w:rsidRPr="001F5683">
              <w:rPr>
                <w:rFonts w:cs="Arial"/>
                <w:szCs w:val="22"/>
              </w:rPr>
              <w:br/>
            </w:r>
          </w:p>
          <w:p w:rsidR="00D80322" w:rsidRPr="00F1261E" w:rsidRDefault="00D80322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rFonts w:cs="Arial"/>
                <w:noProof/>
                <w:szCs w:val="22"/>
                <w:lang w:val="de-DE"/>
              </w:rPr>
            </w:pPr>
          </w:p>
        </w:tc>
      </w:tr>
      <w:tr w:rsidR="00D80322" w:rsidRPr="00F1261E" w:rsidTr="00D80322">
        <w:tc>
          <w:tcPr>
            <w:tcW w:w="534" w:type="dxa"/>
          </w:tcPr>
          <w:p w:rsidR="00D80322" w:rsidRPr="00A7556A" w:rsidRDefault="00D80322" w:rsidP="00F1261E">
            <w:pPr>
              <w:jc w:val="right"/>
            </w:pPr>
            <w:r w:rsidRPr="00A7556A">
              <w:t>2.</w:t>
            </w:r>
          </w:p>
        </w:tc>
        <w:tc>
          <w:tcPr>
            <w:tcW w:w="9555" w:type="dxa"/>
          </w:tcPr>
          <w:p w:rsidR="00D80322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 w:rsidRPr="00A7556A">
              <w:rPr>
                <w:noProof/>
                <w:sz w:val="24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1B60DFF6" wp14:editId="6E7CB0EA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508635</wp:posOffset>
                      </wp:positionV>
                      <wp:extent cx="5760720" cy="1466850"/>
                      <wp:effectExtent l="0" t="0" r="0" b="19050"/>
                      <wp:wrapNone/>
                      <wp:docPr id="12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60720" cy="1466850"/>
                                <a:chOff x="0" y="0"/>
                                <a:chExt cx="5760720" cy="1466850"/>
                              </a:xfrm>
                            </wpg:grpSpPr>
                            <wps:wsp>
                              <wps:cNvPr id="21" name="Text Box 2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9875" y="1238250"/>
                                  <a:ext cx="8001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0322" w:rsidRPr="003D67DF" w:rsidRDefault="00D80322" w:rsidP="00D8032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Radierer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3375"/>
                                  <a:ext cx="576072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76550" y="0"/>
                                  <a:ext cx="8001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0322" w:rsidRPr="003D67DF" w:rsidRDefault="00D80322" w:rsidP="00D8032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3D67DF">
                                      <w:rPr>
                                        <w:sz w:val="20"/>
                                      </w:rPr>
                                      <w:t>Farbfüller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2850" y="0"/>
                                  <a:ext cx="67627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0322" w:rsidRPr="003D67DF" w:rsidRDefault="00D80322" w:rsidP="00D8032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Pinsel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Gerade Verbindung mit Pfeil 26"/>
                              <wps:cNvCnPr/>
                              <wps:spPr>
                                <a:xfrm>
                                  <a:off x="3324225" y="180975"/>
                                  <a:ext cx="45719" cy="2667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9250" y="0"/>
                                  <a:ext cx="70485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80322" w:rsidRPr="003D67DF" w:rsidRDefault="00D80322" w:rsidP="00D8032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Auswahl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Gerade Verbindung mit Pfeil 30"/>
                              <wps:cNvCnPr/>
                              <wps:spPr>
                                <a:xfrm>
                                  <a:off x="3981450" y="180975"/>
                                  <a:ext cx="45719" cy="238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Gerade Verbindung mit Pfeil 32"/>
                              <wps:cNvCnPr/>
                              <wps:spPr>
                                <a:xfrm>
                                  <a:off x="1771650" y="180975"/>
                                  <a:ext cx="45719" cy="2381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" name="Gerade Verbindung mit Pfeil 29"/>
                              <wps:cNvCnPr/>
                              <wps:spPr>
                                <a:xfrm flipV="1">
                                  <a:off x="3105150" y="971550"/>
                                  <a:ext cx="45719" cy="3238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1D0504" id="Gruppieren 34" o:spid="_x0000_s1026" style="position:absolute;margin-left:4.25pt;margin-top:40.05pt;width:453.6pt;height:115.5pt;z-index:251659776" coordsize="57607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FSvewUAANIZAAAOAAAAZHJzL2Uyb0RvYy54bWzsWW1v2zYQ/j5g/4HQ&#10;d8eSbEu2EKdInTQo0G3B2vU7LVESEYnkSDp2Nuy/746UbCdxXtCi7YLFgA3KpKi75+4ePqSO32za&#10;hlwzbbgU8yA6CgPCRC4LLqp58Mend4NpQIyloqCNFGwe3DATvDn5+afjtcpYLGvZFEwTmESYbK3m&#10;QW2tyoZDk9espeZIKiags5S6pRYudTUsNF3D7G0zjMMwGa6lLpSWOTMG/j3zncGJm78sWW5/K0vD&#10;LGnmAdhm3a92v0v8HZ4c06zSVNU878ygX2BFS7mAh26nOqOWkpXm96Zqea6lkaU9ymU7lGXJc+Z8&#10;AG+i8I43F1qulPOlytaV2sIE0N7B6YunzX+9vtSEFxC7OCCCthCjC71SijPNBBmNEaG1qjIYeKHV&#10;R3WpvZvQ/CDzKwPdw7v9eF3tBm9K3eJN4C3ZOOhvttCzjSU5/DlJkzCNIUI59EXjJJlOuuDkNUTw&#10;3n15ff7EnUOa+Qc787bmrBUkmtlhab4Oy481VcyFyCBEHZZx1GP5CR18KzckjiYeSjcOcSR2Ax3g&#10;rUsc4+EkQi5qKip2qrVc14wWYGCEd4Ib21sxJCYzOMly/YssIGh0ZaWb6A7a8TScTdNJQBDXeDSN&#10;e1x75KchJF4HfBxPE2jj03r0aKa0sRdMtgQb80BDTbkH0esPxvqh/RCMspENL97xpnEXulouGk2u&#10;KdTfO/fpZr81rBFkPQ9mk3jisXhwitB9Dk3RcgtE0vB2HoBH8MFBNEMEz0Xh2pbyxrfBu0Z0kCKK&#10;Hk+7WW5gIEK7lMUNgKulJwwgOGjUUv8VkDWQxTwwf66oZgFp3gsI0Cwaj5Fd3MV44hJZ7/cs93uo&#10;yGGqeWAD4psL6xlppTSvaniSTwkhTyGoJXcg76zq7IYkPjlWPM/g2zEDtO5l89MMCnfZFfriWbh9&#10;1hwt1VcrNQASU9TyJW+4vXGEDAFEo8T1Jc8RWLzYFUY06wvjQtOSXxH4AyDvB/lbIOV47shlVw1G&#10;Qdr1lXB7+BAvbz1v2XDVZyC2O88A5Du0eQAcT8lnMl+1TFi/xmjWgJNSmJorExCdsXbJCiiF94WP&#10;FNQS1ALmG1aV4/2/4+lpGM7it4PFJFwMxmF6PjidjdNBGp6n43A8jRbR4h9M92icrQwDf2lzpnhn&#10;K/x7z9qDJN8th375cMuQL7a+isEgV829iZD6CIkrTquZzWtsllCvvwPCEAsYYPoOB+0OTQTal8uO&#10;HW6R+gg+wDWu2hCJe8w+TaMYWN4/pmeqnj2eRTDOJG+Ea4JNvmS/PalvF8g9Uk/Qlz1m/l6kniYT&#10;IHIk9Y7oerhf6Xyfzr2y6WP0Ulgd8+nbpzNoAq/3fng6A2fEqPcOpHOSJjGqF5SFoF4iUAhfQR4v&#10;XZ24dI5f0/mQ5E76dL5gmhaMfGZ6yUWxEhUBbUguS8YbEu/z9UJc6o69H1jVRqN4HEPKOfEMQvru&#10;2gZSDxWNS84kSZ+SzrCuUhR4CykELLZSe/XwgJAWEjUMGIhiFfVxNAuxSHLUnyUoEmi2CmSIERUo&#10;yaaCDXhuNUqKR0V4L45xod8X2rgMn1FTe/3gujDTaPaAtO7kNLE3CvYfVnPYtjSsK0+U16CG3A68&#10;2yYgq+3EtudirOWO7b7TKh6N+jz54bQXJdEMt2MHaC8FgehijbT3v9+UOdobvdLeAdqDU4X+1OYR&#10;2hs5kdjJ1GfQ3mwajbvEjJ6gvWesya+09x+gvWctj6OttoAt+9N5EqVplLzmyeGTpxe6PKbP4ZPY&#10;ndo8ziekhGOGz/1ZVndMMIrCSdRlzCyNcA/rJEa/e90TVCOQ+74bhMoDRwWvzPIos7iTb3hx4A51&#10;upcc+GZi/9oJsN2rmJN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wRkKN8A&#10;AAAIAQAADwAAAGRycy9kb3ducmV2LnhtbEyPQUvDQBCF74L/YRnBm92sJdrGbEop6qkItoL0Ns1O&#10;k9Dsbshuk/TfO5709Bje471v8tVkWzFQHxrvNKhZAoJc6U3jKg1f+7eHBYgQ0RlsvSMNVwqwKm5v&#10;csyMH90nDbtYCS5xIUMNdYxdJmUoa7IYZr4jx97J9xYjn30lTY8jl9tWPibJk7TYOF6osaNNTeV5&#10;d7Ea3kcc13P1OmzPp831sE8/vreKtL6/m9YvICJN8S8Mv/iMDgUzHf3FmSBaDYuUgyyJAsH2UqXP&#10;II4a5kopkEUu/z9Q/AAAAP//AwBQSwMECgAAAAAAAAAhAC7rXaMeTwAAHk8AABQAAABkcnMvbWVk&#10;aWEvaW1hZ2UxLnBuZ4lQTkcNChoKAAAADUlIRFIAAAJ7AAAAYAgCAAAA6tgjsQAAAAFzUkdCAK7O&#10;HOkAAE7YSURBVHhe7V0HQBRXEz56L3eo9HKAiFhAECyAomLvLbYYo6ao+U3TWGISY2I3pmmiJpZo&#10;bNhiV4qi0pQuVYE7eoejt+OAf3b37jiu7hX6bja4tztv3rx5u/vtzJs3T8l0ZySpN2zP11HMzc17&#10;oKT5+fmD7e3KysspZKMeKB5+kRgV5QOMencT8DeWoCQ0QGiA0EDXa0C566skaiQ0QGiA0AChAUID&#10;/VADSmnpGb2l2T3Wxu0tCiTkJDRAaIDQAKGBbtSAUl19QzdWT1RNaIDQAKEBQgOEBvqJBgivcj/p&#10;aKKZhAYIDRAaIDTQzRogELebO6Brqi8vL++aiohaeqAG+lvv9/D29nDxeuAN3JdEIhC3L/Um0RZC&#10;A4QGCA0QGui5GiDGcXtu3yhQMvisNiJm/ihQob2KVX/rfb72br7RnQ6eY0v4Z9z1t+7oVc9KpwtL&#10;IG6nq7gnVEA85D2hF7pLhv7W+4KI+/GE7plofupFOYG43XXb98x6Ca9yz+wXQipCA4QGCA0QGuhr&#10;GuhEG7ekpCQ1OamwqGiK71RdXV0tLa1OUl5A+BtH6iArUwrGPz2zKJlWvMDXuZOq641s+5uV0xv7&#10;qPNk7m+9L97GzY99xFV1W1sbHMNf3gOhP7GTsLW2tnKPhR64z1nP5Y/Txi0oKOi83ic4K1ADStLw&#10;MjUzEyTvLMRlFNBuBkYZaLSFhYd99uU2Ulsr2dCATCZLIzBeWv+wt6oqSlPGOmAF/guKb2lrWzJ1&#10;FN7y/YCuv71zuV2aW8iw5HyK9YN+Ft7E/tb7EhF3wcKFiKba0P+Qf7Hj9nOcYwBjFJE5BGx8bi+C&#10;XEIvIwzg4MrZv2VDXGtr6357f/aihudkZ5MpFE1NTYkyFxYUCEVcubzKZbmpLy5+c+vg4psHFt/c&#10;v+jG/oXX9y28vndBXn5e0MtUqpmhs8uor7Ztf5uc9DY9XVlD/cLXM8/vnPHPjunntk07+9XUM1t9&#10;bxxaR49/LlF68QS6mqokZVV4twIZGLjM5raBhjpy8iSK9yIN+D2KEyot3BIPXyTHJWf3orYQonaR&#10;BjoBbl++fNlFwhPV9FoNyIW4cf6nVOpy7MzJ9uZkOwv4S7G3oGi4fHTiyIHF86bOm7dg1CgXh8GD&#10;Fy9ZtGje7KPfbBvg/flgqrGDrYmDHeymDvamuqq1Ty/ub2yol0eBDtRBSkqkjFwEcZNoRfCpOcKh&#10;J655IE8bibJiNMCxTzqQYHDrMdxq1DDCeiBun44a6By4zcjIwrzTMm8zDj4trW6UubhCCoallX56&#10;IWry3kCbz/6DHQ7gZ8ibEoUw7+FMcsvrOltCubzKd39ebWmkrqykhN3AcK+9NflIpbpAQ1MtMS4u&#10;rzBPQ10DGtDU1GRtbek4zIXJZOqYDTdM3Au3JeaEgf9ptMKZn50ytbKXp6nPojJUVNW11FppuRX6&#10;OmozJwyXwK0i+trVDLvly90U5uemB52IJMvIEMpm2G2cRu0gtDwM+Vsvp19x1Z/hkXRG3O6Jo/Yg&#10;DonY7ya4/vBC/MEHEyw3+w52/u6pGLLRNgZ/vz8Kxvhl7nqwbmFUDYqzWlqQAbbWNuQfdKDNQE/H&#10;wYoiCLcVMVf9IpGPM/ZmP2PDVFvpBZCndzq9u/maI2fvS6+cbi4h0as8f8ECEFGBzuSEhMTIyOgN&#10;61dfOHvWY+4H3PbjH8fFvMp3Y3J/efxm22ynmS6daDNUNzR7fv848dBcvn5Kzqs6fD+puaVt2Vib&#10;YVaG1IG6rW0kWnFNUl7lrVfZaipK2+YMH2ZhwFcKUBl/f2f9hvrzebZfH6feeJWTxxBndFlQtJeM&#10;sfp8xlBRFf0XlfPFxRjBq5pqKm9+modTPIDbRb8+v7dlkomhyJAjOb3Kp/xC5ELcO0dXWxmpKymT&#10;xn98CVr1z7nr5y6dHkTWa2lmaWhrq6qqsoc4lJRYzayGhnoYbWU2s6xHeh3bux3oHx1dAm/LDFrB&#10;5I9/tx0iCSPFqi0rvyy/rKGxgVlWUe3lamNuLAFI4bUbw6AwKO7vKAxy5XkFC22bIhnK+c4dvPV+&#10;+PYxDQ0NhoYG1dU1IK6+vp74g+bmZgMDAzVV1arqaqH02traY/aHB3wyjErt+KWB8/ngIbv8IGbh&#10;TE8AWm4QDKDu/aBXq+aMFstMKPLhrF6RvYNWqXCG7Q2Rs/dxaqTnkOFBXAXCLZ1Of/zIf83qVWaD&#10;Bpz447g8iAs6vB+b9/ezjLmjzN/1tNVUV+kMrQKyfnYhKuhrX17mz1KKN5x9uXuxy4rxNq3ogwTP&#10;E/LtSkL+wvG1iKzDdxJPrhvr42TMWxAQN+8PeJOjFhSHGA6xUty/cNn5q3t8iPtn4NuiqqYNUx0s&#10;KdpiigMWngvOsDHS3jR1iFCFTPwx4JNpjkvHWkON3Kp3Xo5VU1Y6vNIVpw7XnQp3phrlltb+tMpN&#10;VBH5EVdl165vcAokSPY2/Ja+tooSScly9GK4qqrWNnvGdB8fn0mTJ0/w9vby9PTCNk/PCRO8J0+e&#10;DBemTPEdPdxh0KBBQJ8efg16iMGotnKZZjTIRGYxoKChvjY9t1xbW7OFxXST7EWsSAmpMJ9n3xhS&#10;QB5uhn7PwPvOv8Ie+9F+DMB8/s6L6OgKI3c7wHC+nyjllYDoqOhKo9F2JHp0vpZ2wd07/tHRUXRl&#10;+2EIL5SVMt9JrApuQWDMVzt2iURhNGgN54okQC+ErUgVAlgCwsms4XXjTGtqaqysrDQ0NPXRTeIB&#10;RMlBdLqGhoYoeri63MUQoBGAWWbBsILxb/Md7a0wuIVPrtuPwoYNsaFlF44YbCqGc2bgFZr9dC9u&#10;N0nq/V7U3XytlrP35eydri/O195HKQ2jrdtv/prCjCGOjqJCpVpK81nJYW2sJmWDQcgXHEiPog4H&#10;oflDpcoZjFs3bi5YsMDeyryI0ZKaGGUxpP19HZPdMMuJ/7kT7A54uAwNDTFFOZjqj7Uzep1d+Zt/&#10;qrGBls1A2T1AojT/KD5fW1118rD2V24Bo37lH6G/vz9mvpuFULgF4BxqbmBvov/VpZhF7la6mmpc&#10;5r8+fvPFrKES4Raw8FRg2uczO9ip/zsf9ctqdzBhxRfX01SFqr/xi/t4Cjs8lrdp2WW1IMPv73so&#10;Kytz4bairmnrxZiLn3hp4ftquROdm1fZuH3e8M3/RPoONxukLzw2qqqqCl5ciDEpaautqdHT0+Oj&#10;iknOkWsct8N3YlvbsGHDnJyckP+xP8g2FP1/KLY5DnWEDf5lsZqRO5ltkpBaW1skyS/5ek1dA0lJ&#10;SU8HxxykChqNYk8l2dpRImPoYjjTYyIp0zdu2sD29/L9JGUGPs4AnyQQsN2SjCiGPfJzuj0jMiqT&#10;zVjISShImg5sV7gzImMqOggAlxgeKxAmdiTuMorC6IXWJVlLslGAMxmsW9nKiinleThSIWyRb2kO&#10;3PoHR49xheefPd9DZO0V0VEMj6niPBz9t7sV3tE9jqHoyGTlAWaq7jOazn3bkhErEW6BIOH1ay/v&#10;ySMGU0urSSXllQppKXWQ3sapgxe6W/34X9JfT9MVwpOXycP4fN/hHT5G/w7O2DTN0Xe4iSi4xUxe&#10;76HGqyfanXrCLxIeuMVGf/i24qpGM7IWnuKDDDQZtUyhqthzM+GjKQ7qqiq8hvWNlznOVoZkHXU8&#10;2quoY+75LwGMe4gH+m6J84G7iXhKyUYjF+Kyv/7aSK9SsyPf5MAe9TY38m1u1FvkAN3z4G/027zo&#10;NGSPScuPSc+PRv4WQBG2I0LOYAO03VGJmS2tbUXFZVW1TTHJWeJ1kRkdSbFDhu6odvYZNDGQSyZT&#10;MvwDuQR8P+m0DIr7aN4hQM5PW3t7MN3ZUCp4EgqSMvz/PHniShRQdUBchKedLeoSR5hgm1B6oXXJ&#10;dg/gKoX5kBW+KYQtNnIL1i0Gt9bmg+A3DOiKlrYiJiDDbtposWMP/bq7FdLRcHNfu3aN7xZXCGc5&#10;mWDvfm70CXrMngPUwihi3j3RVpDW1lAr3rqFIs+fPW9uVpoyfhSjjlRcWpFXVCynYNziWuqqqzyp&#10;2+YMvRmVC4jSyMRrk7zMKAMXq9ce/8DEQqHCgEs5v6LB2xHxMnK3wKTCOaPMxcMt5mGe5mwGxHyc&#10;xTuTub5lofLggVvMNS10Y7JaX7wpWT7ehhduWS1tR+8nfzVnGM7uOHAn6Z1x1FFUCtSyZKw12MpP&#10;kotwlpWWTC7E5RgSbWOGWns4Wrk7WroPgd0K/Ws5GtktRjvAbu4G+2DYzbDd1d4MirDjp1DXuzxb&#10;XlFFXkltM6sFvlCAV05RTUFJR8uxA3cugP150h+gL4NjjAqKQHZbtmkZJfLkiQCUhu+nPCJT3JeD&#10;jYvsvriidqSll0c2IWUhVErBHFF2imIL4Ar3Ei/cYpkKRMlcEeMfRfGQNILff7ubT2+MRFk++Qur&#10;mC8jIka5ugYFBspz88Sm5or9eJKRNx/ctjY1NgVfqd23on7XLFJjjeb+AOXh3mKcyXApPCy8tKT8&#10;nXlTK+tJRaVV+UUluQXIRAkZBRJWbNpIsz/eH/06h3E84G1AguQsGVmltVsvxfz2nvsv747efjW2&#10;qFLI2ue/PEpZ52Onotwhl0NxVcMgQ7A1+cdusWQfvAO6RvqaQMwnLIaIQsdueYdyhSOu2KFficVP&#10;PkkbP2SQ1QAd3mHjsLclYN16DenwVSGqX+AbJbOs7rOZjty6lo6zPvogGUw4nF0ZFCokaEtUWTkR&#10;F9gi9xhm40a9wexatoEb3W7d5mPWLZi22B6bgdq4nHBlnA0TSlbX0BSZkkfRV29tZWmoq8CLlqyn&#10;HhKbBeeFs6VnsF3BKOBNZ1u5YNBwvsWBgKck2W26O4VrsALqcn8iRWh0MdAuqlliCvJcahdD5ork&#10;0WuHshCZDKFSCmPHYaQotkiQcmvrsnk+mHXL3kQ9MBXRgTBY0CE+GU/vy9wLva+7uR0N4W+RP/yQ&#10;curk2xs3pOp9gNtHbyqhyOPMloZG2ae7NDKb95y6Hx6vSM8qO8SH853f2lhXd/lA1SfuzMfnNCav&#10;0vn9lerSbUoUU/FwGxcbl56WsWb5wrompcLSmvyi0hzIrldSKpWW8BDbG+tf3TzBnKJ1+H7KtZdZ&#10;4oscup/85cyhLtZkdzujpR7Wvz1+w0cPM3/eFFRDTBbfeRgwLqxo4AuVEoRbICipagBiAcSVDLei&#10;7CqcaC2q+PkX9FVeVL4orY2nX4KjGJvdxN2Fqg5M5O1XYld42vC23dPR2NHC0E+StjGGGNziB105&#10;EZcdnwYGK8e0tUBNW451O9jCzQF21MC1N3NFrdtR9qaws21cieNtku7KJy/TdNRVJroPYTJbDPW0&#10;YZKIj8cQPS3Vu08ShBbNpGXYoy5lbOM4lslu7vaop/fPkzQS150bBD/B98u2hyC+ifcn2EAzKJFX&#10;kCLtnmdJ4iLXyW7TPEhYQbb1zC3Fc6ldDDH0eKpTDI1C3L+CoiiELdxEV+8887v77Nq95zfuv7j5&#10;IOTWw1AwjCAWH3a+SmFMgQFOfUT56I70HZ7e71/dDUoDuE1NSTCjGNrr6mRev5bzFJnohWfD4Pb9&#10;8abAwdHStNp0TL7YuR9ieP7p96KkjHHj8Ss89UpBw3l/M5PCKj/1an55T3v1t7oH/VXGzmlTVZPo&#10;TM5Iz4iKjHp/xeJWJY3C0rqC4tKcgsLC4pKKKiQsX+GbuqryivHUr+cNPx1Mg+DeBiZLaBVg0cZm&#10;Mua4WmBX13jb3ojMhpAoLjEcf/5vFATiAkM+DhBFBTHSvJHJQuEWHrTAhMKpHceAgZVE6xYlEK4Y&#10;PMaxqOKvMsrKa5smDDXmC4qOOzw35tCcqINzXh2Y/fLArPD9s0R1yu+P30xwMp7ubM7bdmjm4jE2&#10;8L1S1yhc1VxuvECLE3Tlmh104+Byq4Fa4MvVnHxQhvus8M7n0FfpaXmTN/w6dKTIgGzxnK8HvJ7l&#10;7aijpXH2ZsTsiU7PYzLfme4CBu7VBzHrl4yXQao+WUTO+SE11dUwycfCgv0wK0pFncQWE+/09bAP&#10;lnoqStRezUeG3mcym3b+sd3OxnGN76rS2/9lJSb6HD6CRwkY3P7PB0LHSf+cv+DoPae4ivUmt3CR&#10;m6U5RepoeZ91hxrq62ACwrWfP7e1wjudQfzsoLyYh3PmLwDxGl/cqD2xRd3BTXvHBSUNHTyRyUAD&#10;6eKv+11bvWyJqblVXnFDXlFJVm5+bmFhaTmjmdnsaNQ8bsHHXEVJOx9XvIbrm1gfn3nlbEUeaWUI&#10;Dmc+4vMvaPE5FeBP5p7fdjkWnKs75yMTL8GYW/TLs0UeVusmCsl8AGDsezDo5/fcuegl6GGGM6Fv&#10;S37wi/ffPsWMpyvBiEz7dQEf5nX4icItQJrXrkd8s4OgbMZvCwXnEeEsPv9o8HQX83WTBvPOQcJZ&#10;FnSSXlQ96/DT59/P0INMDmyvOGdaFKnt2MNUIy11CMPm1TPf7CAY8eW9yjuSJTTLIxgActm47DQW&#10;JBJq46KmLTJqy97RgVv28C2Ytuhu6mpnOgrZTaAIFqAv8uMHz/NNIrWwWvKKGK9e0yHg2XiAQWtL&#10;C8zNzStkgKMRHwOCSrIGFOX+5aupk9hitQiNjZTcVIIC3s5NTTn+ny8c4X057sHJmyfTBg3EA7ca&#10;1/Zpb3YBuJ3qqFfLRCYjgD95uIWesYGqg6XxrZhcaS3di/ciMLhtZTVfuvtMsT3DTHhRd2KLipq6&#10;9md/4IdbkCExIXH29KnmFlYFpU0AszB2m18MdnglpByorpJhjEmKZmlrqP67yXOAvgYEMAvGMIe8&#10;LfFx7DBT9stZQ8E1GpPJoJXUrPwjZLCpvlC4BQkAQY+t8dh89pVfRJYo6/a/yJyvL8b8+p47L9xy&#10;nrUO826FYp5QE9fYQBNyX+BBa7DggZhXWeA3TsitXOBuJRFuhVYNw7Q7/eK2zRvBC7dsVqiXY5W3&#10;7d/P0oWOhXPFQNLt8Gx4+lIuxGWn8EbHcdGY5FwsJpkdmYwM3LKHb2HgFt0LY2mFcchehI7jtq/a&#10;gUdWoTTmg/TCYrMS0gqd7JBPYFsLcvCrjBcx9MFWA2XmSRQU1IBC3L9dxhYq+ugdL6IfZdAAi8VK&#10;vrHWdviQaXMtD054/15CwLTpMyXy0T76rkrIdVppxVgqktI8n1ELg5pNTY2Z6ekAuib6auBelhZ0&#10;/7kdPG6kLcBtW0vzvScvGVUKi5ZvZTbWnflaidSqNnKikqEJHuu2mdnwJuRW3MPz4Xf/ef3y+auY&#10;lCIEbgvzYYIEWLfNzTXVlWXFkoObJGpSIsFqL9sNUxz+i87lG2iEAVqnjgmhIHfSoeWu/zsf+e6f&#10;YdNHmvGav4K1TBlmcvvLSYHx+R//FfEoviCzpAaLQM4sqQt8XfDp2cjQ5CIgADLBsngwT2hIGbi+&#10;TwWlwacYexiVL2kGxzgG2Lv4nA7EvFUfuZ88z83SUEddfFlOFDq/1JfDM+1MDJajI7iY15r9qYHC&#10;LRzra6uvmmD388NUiT0iFYFcXuVr+5ZZDUK8ypM2X21p4Y1fx0L2kD+QARI54qy/gf5ATqlraNza&#10;vwAO09/kTP3fMZm9ylK1tt8Sy+BX5NVVJ7l/O4ltv+1lUQ3H3/vwFIecXjlu4miy04j6krQTB69v&#10;/Il/IFywFrBuMbh9ueu1kY6KoZayvpZySnjw1OnTYmNiJ02cUN3ATCmsKa5qwe9eDnqZ/P2xq0//&#10;2b3kk/3Z+cUQGve/1XM/WilyQI5XKvFe5dzoB1MNm+tPbVVWVtJc+pXqvE+wd5WYUKnCtKjn5/bo&#10;qbFUlVor6luLq5k5pXXW45bpmDsD7oIpX1dTVVqYX5if8/6iSZ3nVeZtY21j86o/wu5s8eGedNx6&#10;J/LHWfpa7bkpZHsQIIUyYHlKXhW9tBY42A7UBSCHvI98E4q4zOXM8vjLw9RrkdkQtyVGWlOy1rKx&#10;1nxZHod+dbcB96QpYM7r0AYIn3og6PwnXnYm+ugILhpr3R5xjWAU/NfS0jZp9+N7Wydzc1vKn3NK&#10;LsT12/sOgrjKSjq+h2To3bxbn8Fdnp6aPW3zcQJxZVAg/iL437lCef78KOVDTws9fX38NeKh7CS2&#10;eKruVzQ4ex/Snr84tcJ19GCLseMaSul/Hr6FB25Bk+BMBriFg9sbI410VSm6amQdlbq81FpGCWR3&#10;sjAzhQRk4GdOyqsprGSm5RVvFpGrj7dT5m06NG6k/c4Ni6/ce3bgTz94BVIM9QL+PaCuJjndj0TE&#10;9Um70/I6GAbh1Of/T2XRl+Lhlhb5MO6/n02N9LQ1VIor6jU01GEiYl1dUyy9os1mqhLZvr6uprSo&#10;oCgvx1Bffc6kMeMXbuA2RLHjuP3qpu3Uxn505mVAgvD5yoL1TnYyPvsxOyRITsQF5nJ5lTkZMJD5&#10;uMjw7WDYOWO39mZIcDIaluxqZ4IO35qMsoXd2MXWxMXWGIlV5nqV8U586tReIJiL1MCJJ/RmloSw&#10;PRnU10lsZZCEKALW7d3DS0aMtLFwtq0vfI0fbkF1VbXIiiuNvyXlFRYWVrAKK5glVc3qJkMGOLiy&#10;NPXqWUhEha66GriXTQ3Vi8rFWTNYRyS8zQZn7Zb18+F44bTxZD0dJMMJo+pJWJxCeqqVFg9wq6Ki&#10;TEoOFQ+3JZkJ4Vd/sjI11NZULSit1dTSALhtaGCqqqqMcRxUnfSgqba8vLQYENfSjLz0nQUKEY9g&#10;0tka+Gv9WDB5ce5cuFWIVHIhLmfmIzKOi4zdpsPOGbvNKIhBB27jkLHbInT4tiiODntxPL0onl6M&#10;5ZyCNqDT44itp2sAEop2hoidxLYzRO3DPAFuw//Z5eFhTh1tyyyjnfg5EKd1i+mkrAFJv0c11vtg&#10;kl1JWWFxNaugormwitWgrN2solPFUsYCqWDze54GNBI1efDUTRhFO3jy2g+/XTp88rqWljrm9P33&#10;VpDEsngIlBuqVQBvYc9LJUU9QF9D7JEvdmwKisMwdvvs9Le25gZqSqSC0hptXa3mZgRu1TUgtLWt&#10;urrOYoBmXdFbRknBYOqg6TN83ceMwVM7QdOfNSA/4iLaQ2xcTlgyZ96tKTL1FjVtXWBHrFvEtEV2&#10;qrEzFbFx2XCL3e/E1oM1AMmh1NTkHR8SbF8nse3BiuyhosXeOWBrpTbEZWR9Sfqx38OlglveJmGg&#10;W8EoKq5uLqpgFlU0F1eyGLWt9JIaAN1vL8XAVaARr4XcwrI0Ws6Bbe8vmeG1ZJb34lleOzcth1kY&#10;AIGvU2nxyTQ5lQhYqqyugQGuMvy9eUipiI4FmvDCLfyMuXOCotOmra5SWF6nq6vNYrXU1jZqaKnX&#10;1zfV1TVq6kA6/7bGymJHOxMv7/Gj3EbBvAk5ZSOK93kNyIe46AQcuIMRG5cTloyYtkhWqUIITsbC&#10;kuNhR6xbxLRF9szi15lsGxezcvu8lnt7AztpGk8nse3t2u5i+cNDgi11VQbbDKlNq3twq042uNVd&#10;8jkmNga6ddUlJdWsokoWDNwWVzWX1bXhhFvg8OPxKyMgU+yIwU6DrWAfNth64piRPmOdMTv05KUH&#10;8utH1cIBsBYgV0VVRaWpVuPUJqWSTD64rS7Ny4v1J+uoFZTVamlrNjezamoadHQ1q6vqYTFmsHdr&#10;axo0VNrGDzNbtHTJsBEjWKxWOE847OTvnb7NQT7EZbuVERsXSZiMTboFuxaGb2HUFtsR05bHurUF&#10;A3cQ7Jy8ytgwCrH1dA30utlBPV2hPUM+SG3SmB5sa2L4Kjz2v9dls7f8LYNcALd6S77gFsRAl1lf&#10;Wl7DKqpgFVQ23wtPx2PdAgdYfic2KX2WD//Cxgumj8em77+ITHgaLu9orvLoGYC2bMcy/FNfqXN6&#10;syotmp13FrUi3gZfJWsrl1U1amhqgNe9sqpOW0cTUBZymWloaVZX14PJC5htZGoJBDClitXCEpPK&#10;WwatEkX6pAbkR1zkQQAbF0mYjE26BbsWhm9h1BbbEdOWx7qlg4FbAjs2HxebkCuDZsNe5/LtldXt&#10;+cxkYEgUEaMBRS05wFdFJ7EluhK/Bq5f89NQYp66Fx9abbnkE1kyx0FdvHDLa+m2NJaW1TbTc/Nx&#10;wm1YTMryTw8ymc2/nb39zdF/uK34+czN/ceucF8Tm3f/+fmeE/jbyEeJvHG831HW1EbcyioqSqoq&#10;SnDQWKN7eYdm8Pm2FiRCsCYvo/Dl/eY2JTCF4WdlJQK3MIJb39CkoaVRU10Hk0nUNNSZDUwjBw9W&#10;M+SWRaxbeZdkIZF+fazg2Z9STd3hUxSkZIJdBj1DckTIRglLGKE5KaX2tIPMMuvhWMAb2ZoMi94v&#10;+e05pAqRob1SFZEbcVEbFQxWLKUUljMZs255x25h4NYZtW5H2mD7QDTnVPvYiVRCY8SuIwZzd/iZ&#10;XVxPgK4MasRTpJPcv53EFk+LCBpMA/fuP3xVTvFd9/3Gze1GqkKUg1m6KqxynHALlXq6OT29dDDh&#10;0YnQGz/v3fI+V4wv1y8Ounw4Jeg0ticH/v3r7o3yCNmmS26d9gECtyqqALfwl6Sq3qaqoRFzV+/y&#10;TpW0V8W/fuJZVTOwgQlvqOqaeg1NdXAa19TWq2tp1Nc1QroiZVXlmqraAcO8VbQMAGhVlFXV1DW0&#10;tZDsH/Jsvz56IzPYCNY7+puHk4aZwF8ZRErMrVx2LAR2OMBfHDQDmSUm7w9k1Def2+hZXtfsszcA&#10;zuBfhwer62RQOiStxF8vRglF/ghI01RTkbYgfFgs+e0FLES/9LcXsJqhtMWlopcbcVEjFQxWLKUU&#10;Yt1yDFzesVsYuH2NWrcJWdheysk5pTCvsoOdRVZRHQG6UnU/fuIe7lUevPW+mB1/M/sb5e3bt7/c&#10;us3UtMP65IpSAoDuvuUQKKn4VafklRDikKesa7MahoEuSU29TU2jVU2zRU2zrYZB/+cH09YmI0tT&#10;o+o6GJpVUlKCV1xtbYOqqiqM5gL0Kquq1FXXaRjZGI9ZAJa3lpaWPtnQkEzWUcT6WooCXQDa6c5m&#10;v7/vMXWkmbSgG0UrX3k85Ku5w7fOGQ4H8BOPwu/F5k3eFxifU3nqw3Hb5g2zNNL5esHwMxs8E3Or&#10;pu4PehiXj4cJRnPzS58Dd5PvROfiL3L9VTYU+W/LpMZm6axq+KQAoN0wdcj6yYO/mOW06o8QyIuJ&#10;v15pKeXKgHF+5zwrc10lJeVZW2/A9Hm0bk4sFOSaaoMlGNEVI5D/YelaNAUV+xC5TS9/Pxd+pSXR&#10;5mz9y8mZf+RGfEvApQwGbnlFNTwDxgPJafR87uRgV3zLIkqrqV5NjzMHgqg2dlJyKAWyBbjNOb4Y&#10;S88GDj4k7VwrCQ5gH7n1bvpPc3p198kpvJy9L2ftXV9cfAaM7Mh70+chSKlUVap77jPlmvI2NfVW&#10;VQ1sL6hpqE9PMxtkpN3YlFVdG2FMUVJTZTazID4ZxmvBwIVbq6mRqWniZDxuibqWDqSFMTE319XV&#10;Q8BbSen2ub+8Fm/iNlnaDBjgEY3ZN9tt14PPZzrypViSSo0Y3O6YPwKWCapnthy6k/Q0qTDyR8nZ&#10;OqEWyDn14emI/Stc57paQmMBR7+5Gvv3B+NE5ZzCihy6l2QxQBdWhvewGwBZCJVBF0rwtof0SCQ4&#10;ikgrvRRKzymr3Tl/hKdDe/5doR7gFZ7U3Uuco+ll7x0PPbV+7NQRkj8HQcjPLkRd/8JnhJXh7uuv&#10;r4RlCqqLbxEFjAAWx133V/i3i5yXjIH8EAhE3Y7K2XPzNbSXV04ut27OgIENwmLjK+rsDVKyaCCb&#10;uib6j5Ym7Jqwwx9kg7/YEdaGDtkfpbqnUGIjsj7ALRwMsbOg5xRl5hRl5RbfCkrE9hdRacJYwqJ7&#10;V2OQDDmkzEBpF9qDstjq9P1rA/evtrbUC79I1JFivcpC4VbkegZ5VzdNgyyE2H4oQpisEYenHokg&#10;YX/ZW8QhrMgmvzyJrSMB8eFwElS08SoOauAXfmTaBjyMJVdNUIjWABY5gtwt+gNr1hxlDrBuIKk3&#10;Kqs3KKnlV9TUpqcZ6+nq1NRWV1a1NTWZwzLbSqTGBqamjkZjI6yoxKyrZeqNnENxX9SqBMPAyrr6&#10;+uBMVlFVRZaRAZCRexugrxm1d5Y8li4v3ILFo6Gm/OUcJ5/hJh7fPpIonf/rAkAgWEQIg1tQ1KxR&#10;5odWjYaTcElU8dUnwtZOcTi0ytXV1gjmr2BPIpYoEcueOM5h4B/rxnwyfeiqP0L5mGQdW5z5+yL6&#10;74tgEaH0Xxe+/WUBwC0UH2Vj9Mf6sZvOvYI1fcWL/SS56MuL0f9+4g1wC5V+t3hkytH5SUfnJ/w0&#10;7/WRuXFH5sYeRkw7wQ0Kvn8y7OAKVy7cQr1z3Sz3Lndd/1c4XJWoLhkI5LJxz+2YY2Wuj3pd2MsI&#10;sdXMiYhC7+z2ACn2Ec+8NyiWlkSfCzauiyw2bhmjGrw8kAUGLN23tLyZk925Knj0NAqOTY20x43i&#10;m3EPqBlJXr7crSLgJM1+Q4eVyWVQYO8oIqeVs+J4SHRWVdg2D8/DkdBgiHgCsBR/8MEEy82+g52/&#10;QxZVFUU/ylLvp4VUKytkZTc5N7Bx4bnls24xe9dt231+GxewcDfp+4Dt46SrFRBxN2lP4Ffj4CDE&#10;S+riEisDtheszp5cpuBFEUly9r5EuXsagXgbN+vV3WnzFoLMmE3TXFNR8u/eSlqiGrPRtK1FX1VF&#10;vamJUVtXXFdf1cS0NDWJM9AtV1GBqUEN9U2aVi56Q7xVNfVU1dS0tLUGmpiamplraWsD3GLOvNvn&#10;Tslp42b9vghYFVc1jv32oQyWLh/ccnP01zU2//wg9XlKUeQPIi3dW5E5Wy/HnN3o6ekwiLteLPJu&#10;b2sD2Nv4d8RPK91gvT/B7gZTFVANMW3BcwA+T9iRA35LF75HqJ/e4rU1oSA8thhMsDMbo8snYJgN&#10;ZwISCnZfi7v8ibeLNWJZCW4gGKDjsbVjJjoZc5EeUJ+zLAEb/kdvv89n44LLevvVuONrPSY6wVIW&#10;7BoRDmjZFylFW/+NObISDP0OT2M327h6RmYQJS8P3ELUH8wa1zE0ku2hhVSrgwaQzU2MbCzZy1Qh&#10;PQcL9aHObADgkor6iDihI/D0IH/S9Ha4xVabh51t/pJIqCkcE4CtWx4Ey5YjW7t9jB5zlzRnXwoK&#10;vHrSLxq1n4Vc5XK7hpnYvWf7+/1R4dvHNDY2xnznHfy5C6yVK/HgnRH6QA9YK4Ye4Jbr7ZBfGULh&#10;FnzLAlue34XMdWcF4RYxMY8c3jCdbZLCT8wC5rU77awsSaS8nEw7a/gX3ThkYM522PL8NrJtaI5B&#10;jJqwfoJWMpcD75oBfGx5ZRPFR34V9iMO3IlAKrqGpLmfKTU2mrU067W1smrr8iur8wFuWSw1dbXy&#10;qirTqtryqhaW0TBdrw+0h0wiqWqBRaujq2tiZm5qag43MKyIgMGtLJMuBFQOTODtBUvyhf8wU1pL&#10;VxTcwltRU11180xHWP7W4zvhlu6/ofQvL8X4fTZxfEe4RZCPRBo7eMC5TV5AAGRC7xI2TLKxEyki&#10;aOkK1Y8ouEXOk9qmjDDdNm84WKKwMpJgvfHZFQC3R94dLR5uBWfDQDAXwO35TZ5C4RbU5TnU+Nj6&#10;MV9djoXhYcU+FXJFTnkv/aKJRH7zJudNCuzZsKcmZ6UmZaI7PTWRlppAT3lNQ/eMlPj05PiM5Lj0&#10;lLi05Fhsf5tfUDtyzkcGhsK/XyQ2lVFZU1xWkVdYBs5kjPh1Mj0mAZzJSH8FPEPMXABdQT60ADBz&#10;p1E5FzIDHzM8VmzYuGnDdEpUAAaZsDGiGPboSfsMf35nMhQhTd+0YeMKd0YkB0AZDMr0DctGQ2OE&#10;XuVyY0RG9S7XtK6u7sCBA8EY1dc3gHXpYZN4QKVSKRQKjHKJoQeGwFZiL+Mk4B27ZY/mtgpbJTcv&#10;9DnJx1O4HUnLtP7G/8RyuBhxeHfm+nP+AYH+e6hn9/G4hXOvblqXvRqlgQ3IwOr1Dzi3LvNCR4ew&#10;xbITcB72PdQzlzhuadrZbG+Upy+Nc7K9Im8SN4ehMLbtspFIQvjg1BJBhvk7ucNhcDDIzFxv5+Uw&#10;K/foNrVMJRUW2KwUiuYgk3pjy3wzhzirCaouyzXtxmvpGurqGxibmlLt7e2HOMISuVo62kpg3WLg&#10;oCDNYovHAc8BehqhP8zAD7pgL7pSjbCxW/4V6FCesLzuphmOsEqu4OjpySdp315//WD7FGcbCjZW&#10;yDU00S8AxNwcYW149YuJQAZzfgTbymtfogarcNAVVhC1bsH/zPGMcs1rzOqd7Wb58bQhX16M4gt4&#10;hp8wdrtroTOMWIuxbjGDkK/er/3iIcBq2W8vdl+PF1p2/63ED0+GA832K7FiOnbZph95dzy3gFyI&#10;a2wzdPG2v1btu7dg19V5Oy/P//rKgm+uLvzWb9F31xbvvr7k+xtLf7jxzo83l+29tXzffyv23155&#10;4Paqg3dWHbr77uG7qw/fW33k/uq9V7xnL9fRkTGqHmxc4wGGFqYDrC3YNu5IJ1u3kQ7Q8pmTPTw9&#10;RsAuTAsM2Gh0rqFJp2VQ7GxR1Le1t2dkcK5Q3EejKzLCSRKD0cEuhSKkDH+wca9EwRX2JQ4TkvCr&#10;ornh6SmCRogGuPHJcI0bKsULt2D4ilFcnt+Gjlas3UQ2FIeHBnGOx3n70p6FcUdiLZf/GeAdOg0b&#10;3AUyUtBusGXXnqXRcvgiK9mDvruDSJk57OJ261aii5AAT/bJjhWxZRXKlisbEAnyIW4PKTTAC7cw&#10;TAs+YRNTM89PDw3YcZHx4fHIOTtS5n2XOntH7tTPaqduGOgx3cFp6NDhw0eMch05ynXo8BFWyNek&#10;EczH5YzdYkuSKgZ22V8DKGIZ6Wo8/x4v6ILXFKKN9t9OhFAprjOZ7a1Fx1Nrm5r/ePwmvaBaMIbo&#10;4N3ky//zBjDG6Fu5XlaujxflYGese+KjsYfvpwgBzo6OWVGgK1iQ+3HArhodhmQPA6NKeByf/+fj&#10;N4dWuKlAFBbPBj//XDvm8N3EuzF5XAubz5nMHUvmq5e7hsHlsEyhZa9HZGE09F+RAQhR241Te7iX&#10;eI/FFJELcYEvpNs1NDQEO8Zapg0KQnGZc/YyKquLyypRG5c9yp2Qgti4EdGpwWGvw6OSdbQ1hTWe&#10;4r58BiXSXz7nLjABGxfZfTuslIxVKP6qFG8HglS8BrKPLab9tghosMhkPrgVEjllYUXlIKjFspNg&#10;g/pKreLxX+3xDQrB3Mh2685itiyM7/IwAri9YH0GtXGl5y+ardSiEgWEaCDgzq2A2zf9/7vh/991&#10;/1vXH9+85n/rWvD92wkRoYX09NbGJlZNZVtdTVt9TROjrLo4vyQzIyvpdWL4i1eBD4NvX3985d/7&#10;l87du3Dm7vnTd//5+84/f9395687507dPfeX/OrGDHDM4AM0MtJTf7p7Ok5LN3bf7MCEAohMhrwT&#10;bOzhhC9VNzQfe/gmJKVYaMTysTXuF8PoXHhmm308cMuV6ubLHCAWBZwSLV2hUM27Ni0XbjErOTip&#10;cN/N12c/Gj/C0lCwLCxbC5cglPpZSrHg2C1v6JaYfuGO3XLULswxJqJ8SwsLA1r4C8d4el9exMVT&#10;R+fRDKAYmA6iWJkPsrMxw2oZMZTqOsJ+jKuj95jhkzxdRFdt69vuQLa1s+eYvPSMDIo9Zu6CVxmz&#10;gytiInlOYpfIZAqvlcxXj/irnaeP/siZ1QpAi4zWDttyByYCuXx1D0Kl3HfcH7PzwfivH3rtEhy1&#10;Gr9iPamDo1iI2sZ7+dKeY4ZtREiQHb8XGh3JhRASKys7DpkgE6oV4nmG4uK6hYdDO6VYtv2xkxXZ&#10;ZurY+bbjFtiNX2jvuWiw12IH7yVDJix1nPjOUJ9lTpOWD5u8YviUlSOnvus8bbXL9PdGzVjjOvN9&#10;t1lrR89e5z5nPewecz8YM+/DsfM/gpXnYYfVcD0XbYQdAqawXU5ZeeEWM1XB0g36bhpO0I3eOyso&#10;seDQ3SQIleKajwC3YN2GpAqHWxB4los5zJfNKa9vN455Ipi4cJvPqA9KKABiwTbyozUagiRo6Qor&#10;yAmbQhvL680Of1uy6zIyMcndTmSgD1z6Y+2YT8+9iswo44VMXrgV7/AXCtX4OxEDXZxwC2x7MeLG&#10;JqZz98RU9sAoHMQmZryKfRPyKjE4LF6c4mynTadE+qGBTtSpYPJeQYKk/Bnu05CBWHSjUBj+cNIv&#10;ksRzko24btM8SFgRIfOFyGKv4u9NglKyBgBuAXRhJkDc4blRB5F5txCZzLfzcQHT9ozPs/XswCgY&#10;r/1GMDx43DYYf12L+Jx3Z67bxR61RfiEIaFP689QVyNlLJbtWk/CyPimGIHfOGg3cj6EJNbG5eHQ&#10;TimarWR9EBS9WwNc65YztQZxVlN0NQK+mYofdJ8lFUFkch0TAd12uBUdpQwe2h3zhl0JowsGDHPH&#10;cQHDbkZkAxmfdxdT97PkIomg+yheSBKMIV/cHvrlHfhcHr7lLvbFvO9WAlQam1n+xblI8BuLmQeM&#10;VT1lmMnP747+4GRYakE1CLn/VgJEJsM3t8eOB2N3Phj39UP48hZzTwh1REt1D+GHW2Ar1+wgqcTq&#10;bOJbQQkwdgsJxbGK0OEAcHqrQvzU/MlCR3PFS8SZRCRjUFdnN1c6/n11fgiM46b8PB8xc1vbMGN3&#10;7M6H/TzfheCd0Vd7X9QzIDg7SLqnRaHUx5bw22eC3VFQUACDclAtxDSl/jyfZ2izfUorIHFZdePM&#10;fUE4pwzB7NsJTsYQKsW2bkXDLdZcSIY8bPu9iL0ztTXU2mfLcIdUIdd0Q/PUHwISDs7R1+JfuBPL&#10;gGFC0V40xhqm5CJZL5BZQuzZQWDVQdaqa+FZBYw6vgwYQjUNSriw2eujkxGHlo+aP5ozJ0BSp0D4&#10;8Q+3Em9s9Zlz4InQZBei6oI5u4KR1QDVQpnIOTso7HVe30HcO08Tp/m4xyfRIBEbk8liIgnZWqZO&#10;dCMQF261vvrOBcQVfJAIxOXTSV/tffyI+/EEGecfSnrPS7guQ86p5KPzea1brtGJhRCX1TTO3v8E&#10;P+jaGOtmldSKmYPL24ADd5I0NVXXTrLHKm2PYEINmPPPaW3NrTvnDxfVZkj89NODFDc7o8VjbQab&#10;6mGgm15Yc+NlVnRG2fY5wyCZBh59AuJCbuQ9S0YuG2uDh55LA0HUv/sjcdRvfpqHsyDUBSkyBCcy&#10;gWVMIK4EHWKIK0gkK+Li7LLeQdbf3rm9o1e6Ssr+1vviM2B0ldaRemRA3KSj81DA62DdYnCLIXFZ&#10;TdO8A3hBFxAFv8FXwKgfv8c/+uAcQEoeuEUqBR+S9zePwndPN6OIyz2HrWRwPODtVGezhWOsbr3M&#10;gXHfz2Y4AnYK9UWLsjt3LRj+4aTBMvTUoXvJJ4LS8DdZzEJDnYO4uX3KxhXVQzJ5lWXo7p5bpL+9&#10;c3tuT3SHZN3e+7mMxuXHQxtYyOyO4J0TDbRUxaihIL+ATqcXlRS3tiFv/kEDjKysYT6OkPkAfdLG&#10;xX+D4LR08TMEyv/9E3lfxJIDc0aZH3/fAw83cFCfD6H5vcxeNtZ67UR7LXWpF/PBU0u30MjpVX4e&#10;kyUGcZGcdtwwS18cye0gA+33QSS79ef+RANR4Geod6BXCPK3w8SJblFV/65U3DsXEv+uezZRgckF&#10;YWJMiLf/ypxN+0hfI5kihCYv7KyMhv27n4W3XgbETfxhd5uurp2traaVjYqrmzxaxeB2uL21ga5W&#10;IaM6NSM7eq/IRIOvXkWkpdMHUUcqaZNrWKqGmq2N9fWl2W/NDJSnTceViB9ElWTjhl9+d3cMu0l2&#10;s4+cnGwKZ0JGXtwu0mEqof1Q/IIJwoefTlobVx49E2W7QANyIi5IKD5WmW+u4fivxOWSRebyw9xE&#10;DG5hG7cNAVrsL7H1WA3khT2j+lLZM2EUIuW47f7bxpMslv/JScykEK4Eky7TAMCtq5WlG4WsU17G&#10;jIyAnwmH9tU9fiCDAHxwm5JZWF8rctHv4qJiGo3eZuXZRrG2tTZzdzR1tLW0sLIxsnUrrKjPyEiX&#10;QQARRQBoA49eDDz6BfXBV4eSSONXyg63ihOK4NQPNCDV7CDu2iaCmV0xg5h2dh07Fw/PKii8K6Kw&#10;s8Vu8rvakQDNQMvOTEukje3K+w4BXK9t3tRnoZysSnz9xc4qzEnPhCyzA96LDrmCsZLYUjkkwXzC&#10;6FV0Uo2IVXeE5BAWln+4K9XSf+vC4BZrv5qKir6mJoK+xsYZUZGPd2zFrxfAWs8fgnitW4Dbhrr6&#10;lmp2QlZBVmlpb1iaA3UGmLkPGaitqamirKakpGJmpO1ob2Fk7pCd3QmpUd28UfsdjNQNTws5B/cO&#10;bXl3Kuw/32M/EyX3NqBnAJuxDegRgi0n+ZJp41cPQdlPNSAecREEFbGcGV9mVzB/IbcOYuOKsWi5&#10;KWS/Jj0Tn0JWMP1sP+2fzm42JBmmeo8jjfeinrkidMk6zivmyhnq90gGJWQBAEtrO1p2DoqyIZl2&#10;JMw+RhJFIEkh8OYT5rZMaA5h4gbo7J4Xyp8XbnkJgt6mqaqrqZMp+KUCrNXX0+M6k9lwy8gK+eUD&#10;UUxKioqbdS2og3Qra1trm9oaWchez2xTU1UmU0wYZYpf/6Pk3oUYa+tBHQSiPcj3Rs1f33y/SyjE&#10;hgf5UdfCGY4dnHRyN+kL+Hludu4FFKeJjdAAXg3g9CoLLrQiQ2bX9hSyFsve46QFEJ5CViD9LN72&#10;EHRSaSDi8hmqN5LpF0nYwE5bKJQBZEEK+p6zPI6Fp49dUAhi7IZkTnzPh4TYx0gWJnZSYlz5hLm1&#10;EDeAVD3WicRi4HaAof6bwkLvle/irz5wx+TaRiY2dssLt4MM2GtjC7JqZjHV9Qz11dt01ZQMtUj6&#10;GiQ9DZKOGkkXzmjpwko++GuXREl78BVipB4CKN23vCPi2s2ej+a+RszfzBIEUK1MrIPOtZuz4Qmh&#10;pJhfoPjaB9m0IpGLxkoSQex1iKEVtUvFFxbgk4qel3jFMd7FrKRgAxHLO6/G8S08IEX5LietqGMm&#10;5lbCX6xmOIDFcWGSMZMlZOkxOaWTyqssZ12iiovITNtJtRFs2zXARTvIrAQp+REQFbEhlusZ6wvs&#10;zEoWXhPtIDt/eGimj+c4r4mk7Fzugjyy5BMmboDuvynFwy3IR6YMULPEu5IxLNQYHxUe88PUp5GJ&#10;OOEWqlBRUdVuKIIAZTXlNjUVkooSCWKaVWGhd0j+11iDLBugsI0zjotr+NZi8r7A7eYXeLzK3OKB&#10;K+WKKhPXHkgYji3VTkOXak/7dQGs1i6VAgA5dt98zQUSqcpeCc+MyCg7ESRkmSCJfC6G0q9EZEG4&#10;skRKIPj1carXHn8xXxhwCQiATBS39KLqXx6mrjkZNufIU8etd2CHA/gJJ+GSeBlAORCePWlv4E6/&#10;OPg78ccA+EYZt/vRhVD6iSdp0O+55XV4WoGfRoE3MW+lSGJY9lIqQrPFEilk8XdR51FCL/juwbLw&#10;w/69b1AoArlC+w4RwmLZN+sQoEUOPX1Iz/ddyPTxskCOM0MvZ5OQY3TDlU+Y2yoih3DndTBezhLh&#10;triyavJ37cukiOeLrIscEz3Rx6eypv78GqeGqnISqwmKiLFuMYZ29vY1OQlIlmwUa9WUYSC5TUW5&#10;TaVFqawg1djEBG97OoFu0NxvZltzTV5afDR3MalOqAxliS1ax5c6UarKHr3On+1qcTeGb00rXDxg&#10;gaAjq9z+CISVT6XbiiobDt1PfrTDF7JhwLH4wpCzglHbfO2zCTnHF8MXRtaxRfCRAQuTZKAfGfCF&#10;kfrzAkgqd2ajZ0FVo+AqgZDAEvBy07koFRXldT6D969wizkwN/rAnB+Xua6eYNeqRNpwNhIIgEyU&#10;GN9ej7cZqBd7cM6drZOi9s8+/K7b87cl5zZ6nlg/9q+Px093MYe0HtK1XxI1znFcbqSMJH7s64jb&#10;GF3FjDevLJFCFqf2uogMAVzUpYxtHMey0L7DgpvWnqW+h4WiIwvw0GgYtsJxUFAQdoxywZNPmFst&#10;kUO4i7pbVDWJV057THSOry6NK+yQ9hbGbsGZDKVKq6onHziCU0ou3NY1MNMzc0OCHjzbM7elulDM&#10;8C2X82CHIdpaGpEPLquotWpokrQ1SFoaStpqSrm05KL8TFguD6cMiibD4qTWPrB8D53/YzH5f+tJ&#10;fms7xlIpuk5siW90+aD2nItSrsF741X2Qg+rW1FSO5bBwrMz1pvvbjnckvzXU+lCxL+7+fpj3yF2&#10;JrofTXH45nq8eL2cD6FvmuZgYaSD5fdAcz+1t5eb7dKUrLVukv3pZxm83GDW79LfnlsN1A3aNfXT&#10;mY4ThhoPszDUUFPWUFVxsjDwHGK8cdqQO9smG5O1gQyIecvC2krHAt7s/S8x9G3Jusn2XD27WFMO&#10;rnR1tqZgyxtAhLw5WVzGDxl6vXsyYEDg6/pnPmeI2SMy9JhMRWSYkSlTPd1WCAJtJh6vv/iuxlBj&#10;cdkVuk2+bq1YfO8nnz462tEOEzA6Kb2ttmnUABNeuPXZfxin+IJwu/q9NVKtfl1SUhL89EllVZWr&#10;+5gBFHJTY+PbNFp66mtrU1Mz04HjfWeDJEjyQLGbpPm4OFujADKZ5+OCKxWcyXxwCzAwfMsdnAmV&#10;skpr15wMD9g1deq+wAsbxtsM1MXfHucd979b4jzH1QLWHth9Lf41ukCIqG3Z7y9e0cq5V1d6Ur9f&#10;6ozlTdxzI+FqeHuE+Rg7I79PJ/DygWaCdSsebrnLDo7ado+37T/dT2G1tUGiZjFQjZX9+X6Knrrq&#10;1jlO3KohnyUoc5CB5uIx1gZaaoJ6xgrGZDJgoVwbI53tc4dhZXnn48Ja9II68fvzW+xkYUGBqRl7&#10;RTtesi5FXARoz2DOfRi6Oym4YAv+e4KglEoDfRhxC6tJC8+2NLfA4mTw5dqw0VP7M2+jd46FXtvs&#10;JZWK+jCxmN5PPH/Kw86Yr+3Rb2ia9a2NDU2l1dU++6SDW3uX8fWNzWn0HHp0oLRwi4lRW1ubkpJc&#10;kJ/HamlRU1ElU8gZ0YG1eW8rGGVzNx1wcR8rcUC3byAuuFV5rVvM6oLVdfAgLow+HnmQ4mRhuGai&#10;3blntMQcxtbZTnaD9ETd5O/8/iKyI2ruXuKMLZy352aCHw9qetgZXeuImsATgHOVly3kwDLU0RCU&#10;mVHb9If/W2yNdz4BoCA4kyVCJoaIrtvu83KAwd2rn06wMNIWZRlzoTqnvPbTM5HPv53Grf2jMy8X&#10;jLaa4WIudL0j3tWE8srrNv39MnT3dEHEhbADQX1y1xEShbidNI4rvGfRBcCxUUMCbvvwG75LmwZw&#10;O9Gu+d4HmgC3TzeZANxC9XHZlWFvS0XIwZn+i63WxwnAliQ07zRlSbS957oyq1aIsEokVjOrW+AW&#10;hNHV1fXwGLNg4eIlS96Zv3CR9wSfxR9sb6yv01MjPTjxXWpCfGur4iNIe2CPCUIXth6amK28pun8&#10;C9qiX56t+CN0iJkBwC2UeG+i3Uhryvq/Xs4/GgxXhQZSYSC6yosavX82hGhx4RYUvWvRCFhdJ+TH&#10;GUvH2QCNINzCSQDCS6F0iFQqr23kXZQeoEsM3GINwQm3ALp8Wx6jHg/cAn8IICioqOctvsbb7t9Q&#10;ukS4BfnhNeJgIvxLBcBVcJd4I3Up4kqUhiAgNCCtBsC6nTFUycxA5c0OSzP99gkkx4LEBH1wo6PP&#10;rcvcjRt0pRWtF9APW78lkp4fk94huURZaWURowK/dQvtBLMS/spp3QrVF/iQ9fX1Z3/6E1NVz1Cb&#10;deOXbYV5WX0VdLkhu+Cb5YMubLl1gD0uDZ+6rr/K9v7RP7WwevuCEU++mQYDnwgH1DJe6UX9b9uk&#10;LfNHJBdWQyCu38ssQVWjqJn584MUiDNiLwvPXqqvrbqx+feHb4QaqVw+ULyRybocmslX1i88C4BJ&#10;jF0u0ULF1m8AtnwyGxtoFlY2CB335Vq3WFmAW7OOw7FR9LLRtkainMncxfsamS2/PUjeNldk9k9w&#10;LPPueB54AnHxaImg6bka+GCs0iR7DUH5smtYos1cLjnMetrjG3TBDwlIRKzYI4c3TN94FQ1P5MuE&#10;hRYRkjlLuoRZw4c58e49Qa0j3vvEae0XkdklMWkI7ka/pak2tk7E7UzGmpCdlWni4Pb42hmZncli&#10;VAGgO3So06gFmxqZqvrqDRePbGtuFhl92hNUKrMMW2YPhYXqHu6Ywmtl8jo5ty8YfmOLD9B8Nt2R&#10;r5alY6xf7pk50tLw0O3EGQeCLrygY3AL28UQ+sLDwUfvJA4z1Y/YM1PUKniAi5fDMgE1uVCNwfy1&#10;8GzxcItJoqKkBGtU85WFWblwXoxC8EAmhuJ82/SRZtdfZnM9AdwwKz64hZ83I3JmuXRYKDApt9IK&#10;wrXYsVr8MnO/ddTVlD+d5bT1UrQo+W+cag/g5z0W014CcWV+OoiCPUIDMHArVA4ziwFizVxuIZ7Z&#10;UCRapvU3/mhAH85MWDjJuJUlJacIPe52VY5Y9ZHTui8iC2ta1Q08v98nrTw6unoBN87NnTdftrFb&#10;idXB2O2EiZP0XWY1t6gy62r6KuJunua4c96wRUefxWcz+KALg4GUvKp3fw/ZNtfpi1lDBZUGa8Wv&#10;HE+99YXP6Q/HxmeV//MsA8DkTHBGam7lmY/G3tkyac0EO7KOuhht//PxeDBzuVCNWXvHHqUCQ/F9&#10;BJa3qqrK8vFUvrKLx1q3KSuJWhQP7NT8ijqsaWIgEwgKK+uBmFeGTb4OJ4PeBicXiSnLamn99X5q&#10;PozjdvxA2eg7BL4thHoReNfKBcd1PqNeHaaEi9jAq4wBLfzljuCKVxSBuBIfdoKg12gAXsQ0GnsK&#10;gT5ZL53RHJFeJo30nLRZJJyZsHCSdRABA11e6JVGws6lHbF09YjVIrMwiqnb2dl5w8ZN5ubmUkUm&#10;S9UYLS2tOQuX6bkv81y1XWK4slScexQxgOKPS51X/AahTGW81i0cv0wrff94CCzVvm6ivXiZIUgK&#10;VoC/FpGFWqhZX88bLiZsipfV6eD0j3wd+Or9YIoDwLaYGgFQV4ynwmwcip4GX1mKrsb6KYMXjbUW&#10;CrprvG1PBqYBsEmE2wvPaEDMK4OJodaxNR6bzrxsAsua43mGLwxWC3yXVL7KKDsZ8Hb8rodMJuvk&#10;urF8Kwa6USkqyiSnLXf23krg+0TA7Gn4D/gsORJsSdY6vkbcGoUY6OKEW5C/sxC3B3rPetRz1feE&#10;6fYeLysrS05KKi5mJ8pvYraRB5J/C5CUNAeyZdF8vYQsb4UzExZOMiGg2/fugc5uESD6xo2bJk+Z&#10;3Hm4zm3C8klOvHtnN42XP/iHf3vP/cNT4S9SirhjisFJRV/8E3li7RhRPmE+CWE6EFlbLZpWbm2k&#10;LX4Zed6CUfTy6c5mTFYLRDjPOfAErOS6JtbkESaxWQxRGliOJoOEHFUTvn8Mk5f23kQwDLMUD/6X&#10;6L7j/sx9QbdeZgMNRsm7bZo6ZKCuxspjL4Z+eRumEkGRN/lVP9xIgIlAEJk8evt9jx0Pxux8sPGv&#10;l1YUbSDmKz5lmImxgVZRVcPr7IpdV2MhkNv5q3vuO+8fuJXwb3CGrroKuNl/WuUmdIHeG59NTDs6&#10;/0pYJtjB0F5wvENLL4XQr0cgnmrA8Jsvs3U0VEHbErWHH247EXF7rPesK5+cflVXN/Y4TAOlZWRk&#10;Z2fVN9Q3NSHpjWBram7V0NVNLmkSa+aGH1l3hrR+lQDg4syEhZOsX90IfaSxV4Pb/f+8x13TvLmu&#10;FifXj936b3RgQiHg0IOYvG+vxp79aDzAIX4BFrlbPYrLmz+avRKUxIJBSYWQjCL0TcnoHQ8ex+b9&#10;vMrteVLhxO8eh6aWAOrAVaEcrm72hgFg7s6oaTwdlA4yn3mSzqhu5L0ElIIcwD0e8f0MILsekQnT&#10;kN47HuJmQ+YtBcdA8PkMIV504Nbc0vosuXjtn6Fegwdipei/Lrz/1eTL//OGIjDjVkyrAWK1NdQa&#10;mKyf7qWUVTZO+zGAUdWYX1rr/e3j+YeehqYU3fpiongnvESVChJ0lo0LNfVk75kMmiKKSNRA1/c4&#10;xKyWlpbAyqmVVZWAtbAxmex05I3MVjBztfQNjgvJVMddFGs3aU/7is48DcSZCQsnmUTNEQQ9UQMY&#10;0HY93GK6AAPuzEfjv78Wd+tVzk93ky594u3t2HHNBUk6m+dmGfi6YKZzh6AhMYXAdUwrrgEvtN9m&#10;78c7poyxHwBDv4A6D2JyM0tqxTuWuWz3LnU59yw9q6T2/POM/ctGSZKx/TqYlVdCMm9/OQmGovGX&#10;qm9iXQ2l39s6CRwD+EthlBFppR72RhN2PzbQUP1m4YjEg3N3Lx659x2X+P2z//tsAiTrGGyC5FxT&#10;7NalGTAUKzrBDb8G+mQGjPr6+pLiotq6OgxrMbhlsVizZ88ZvPW+tZMjs7mV2dxWVZh39n3ncYMH&#10;4FdXH6Psk70vpo/6QAYMbusg7dFXl2KOve8xzMJAhtsS8vIv8sC7/gQMtR5b4w7mtWBFkF548/ko&#10;PMk3oOzZ5xk/3ErctWD4h5MG45f5i4vRe5e46GhKlzNu2+XY3YtGSlsKkwoWOBqkr7nQ3RJ/Qi7e&#10;nFPim9Yjck7h1z5BqVgN9L13bllZaUVFBRdruXALiDt//gJAXF4FjrU3+neDkKFaxSq5x3Lre70v&#10;XtV9CXF77E0lRjCYEbT9SuyhFa4qyhLycfa61hGI2+u6rHsE7m/v3O7Rck+ttb/1PoG4PfVO7PVy&#10;EYjb67uwaxrQ3965XaPV3lJLf+v93oi4veVe6udySmWzd/9KBv28t7qx+f3tnduNqu6BVfe33hdE&#10;3G7slGNLkETfvFt/645uVH4PrJqInOqBnaJ4kYiHXPE67T0c+1vv9/D29nDxes993Ssl7cTZQb1S&#10;H4TQhAYIDRAaIDRAaKBzNEAgbufoleBKaIDQAKEBQgOEBjpqgEBc4o4gNEBogNAAoQFCA12hAQJx&#10;u0LLRB2EBggNEBogNEBogEBc4h4gNEBogNAAoQFCA12hAQJxu0LLRB2EBggNEBogNEBogEBc4h4g&#10;NEBogNAAoQFCA12hAQJxu0LLRB2EBggNEBogNEBogEBc4h4gNEBogNAAoQFCA12hge7JOVUZf/Nm&#10;NKO9fXa+6yeJWRMxM/h0JvWDyTYSFAJkseQli10MFaI4odwUW4VC5MTFpK+nuYF+CaJzNGE75UP0&#10;buLeNn2qK3H1d0cihfZ+B1WTSBQ3KZ64Lnp8FNpeGfQtoUgPF0/xDZaLY4f7jTJ66UIFvd/lEkqO&#10;wt1j4xq6LF7/wYfo7mtLspsiDm6hcdRJkuFWDh0QRfuCBuDVj95RS0ZXPnmahbSIuG06o19Bq9hj&#10;iylcUR+4nSEqwbNvaIDzaH/wYW+HW+gPlV27vunGbskKvpFl5zvORDMr+O/gKruhJpqoafK0ytYJ&#10;PXx6Jp7kSq3kngHj+NL9sLjYKoorFTVlgfjG09jYOOQEKSu2UEu76MH9oLjY2GxljBsfDZnNX5mP&#10;rDL+1r8PwmJ5Clbycqsiu1GhKAk96QSyCdK3V5StrFx0P5zdhA4SIiy6ZWtoaNDW1u6WqrukUm6/&#10;kEiNRW+aTMchvcW9kXiutneHErmiEe3KLhGwWyvphN7nVSnPIxabpYw9ubzPXfvJ9lICD7IiFdQJ&#10;7e1H4imyqQrgxXenibq1kIc9qyr1aVyT7dDGCOz4SRiggFbqvzefYACBvX55IUMUHChAblEsusfG&#10;ZUtTGRdXMXoS6iUwJFMYFRWoQjIrKaTMrEo4zMqiUci8KJUZF02egnxisz3MWcFBdPBIwxm2lcyI&#10;qaAiP6fYMaJjs9BqgIY0BYosdauIjUe4wiZIZuiyiG1zG3IK8pLR2WYTV41C6KGiytFLofZJJDrX&#10;wyms9k7szn7MmhFz4+8zp/8+c6NilGiXCbeP1tuQuH3Uj5WmmKa3a3UKOeZpHPaQCT3JqY//QVaM&#10;HASXvqkBzqN9+u/gTDG3FqOSPGX9olEInJDQ4yWjSdHXM20QvxeFlikNHHSiHrsRcSvjn9KpkzEF&#10;kQxtbDGlZGVVUEfZkuiZlaTKygoK1Qa7jm1kMoX2BNM6smVm0ihuo3gHgDk/qVRbUkVlJUZDoj+B&#10;d/H1GAYb05HBJ6xUOxlqT8P7GhkOxArCJoyMKws/PSIMJq2hi6ttu4SCtfM0iDhUmAa4XmVyHHzh&#10;Cmfb3kdo1xObQjTQUasMOvq1LPQktzq+B1khYhBM+qoG2r3KWHwG902LPMXs+w15XfOABXpsaGhI&#10;Qk025EBKOOg0XXYb4lbGP4khu7aPghtSqRRQSmZmha0NlUpFFJSZSbLtALiAZYs+XEyOPSPylSpU&#10;T3wdJowG4DOOvJg9QIVD2VLQ46gdR4UECV4NIDcSDW4dYuvBGpDtQe7BDSJE6zUa6OYXcjchbmVc&#10;MPiHO3j/wMoFOzO20hYGaOG4IjOugoQc82+GLlPcEGyG8/ClzMD8z6I3PDRoaTJ8ByHfTzzORjbz&#10;yvhYOoUP+wXpeSpqZ4K79l5zv/Z4QeFDjWEHn2zCNqF91ONb1NMFpFLtOI8h3PnsJ0XoyQ4t4XmQ&#10;e3oLCfl6kgYk31oKgINOa3D3IG5WHMwNoj1BvLjojjqKDQ3IDAbD0AABPjim02jYMc8Gg96of5ht&#10;HMOXsq9h9HUuB2FaMnSZjHjz0YpEORtR9zItCKHJIvE4GymGFU/g5M1okhvH+82uQgg9T0XtTPDV&#10;3mm9258Yc8dx6dQloiaSCe2j/qSkzmmrzSTOY/ikgvukCD3JqZ/vQe4csQiufVQDYm8t8W3u/hdy&#10;98zH7aN3ArtZyGxjuu1i9hh+j2grMQWwR3RDNwnR33q/h7e3h4vXTTdpf6m2e2zcPqldAFrMZBdi&#10;E/fJBhONIjRAaIDQAKEBaTRA2LjSaIugJTRAaIDQAKEBQgOyaoCwcWXVHFGO0AChAUIDhAYIDUij&#10;AQJxpdEWQUtogNAAoQFCA4QGZNWAUlp6hqxliXKEBggNEBogNEBogNAAXg0ohcURyQLwKougIzRA&#10;aIDQAKEBQgMya+D/obEkTCwhgx0AAAAASUVORK5CYIJQSwECLQAUAAYACAAAACEAsYJntgoBAAAT&#10;AgAAEwAAAAAAAAAAAAAAAAAAAAAAW0NvbnRlbnRfVHlwZXNdLnhtbFBLAQItABQABgAIAAAAIQA4&#10;/SH/1gAAAJQBAAALAAAAAAAAAAAAAAAAADsBAABfcmVscy8ucmVsc1BLAQItABQABgAIAAAAIQAc&#10;8FSvewUAANIZAAAOAAAAAAAAAAAAAAAAADoCAABkcnMvZTJvRG9jLnhtbFBLAQItABQABgAIAAAA&#10;IQCqJg6+vAAAACEBAAAZAAAAAAAAAAAAAAAAAOEHAABkcnMvX3JlbHMvZTJvRG9jLnhtbC5yZWxz&#10;UEsBAi0AFAAGAAgAAAAhAJ8EZCjfAAAACAEAAA8AAAAAAAAAAAAAAAAA1AgAAGRycy9kb3ducmV2&#10;LnhtbFBLAQItAAoAAAAAAAAAIQAu612jHk8AAB5PAAAUAAAAAAAAAAAAAAAAAOAJAABkcnMvbWVk&#10;aWEvaW1hZ2UxLnBuZ1BLBQYAAAAABgAGAHwBAAAwWQ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15" o:spid="_x0000_s1027" type="#_x0000_t202" style="position:absolute;left:28098;top:12382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      <v:textbox>
                          <w:txbxContent>
                            <w:p w:rsidR="00D80322" w:rsidRPr="003D67DF" w:rsidRDefault="00D80322" w:rsidP="00D8032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Radierer</w:t>
                              </w:r>
                            </w:p>
                          </w:txbxContent>
                        </v:textbox>
                      </v:shape>
                      <v:shape id="Grafik 19" o:spid="_x0000_s1028" type="#_x0000_t75" style="position:absolute;top:3333;width:57607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9FITCAAAA2wAAAA8AAABkcnMvZG93bnJldi54bWxET81qwkAQvhf6DssIXkrdaKGY1E2oguCl&#10;iIkPMGTHJJqdjdnVxLfvFoTe5uP7nVU2mlbcqXeNZQXzWQSCuLS64UrBsdi+L0E4j6yxtUwKHuQg&#10;S19fVphoO/CB7rmvRAhhl6CC2vsukdKVNRl0M9sRB+5ke4M+wL6SuschhJtWLqLoUxpsODTU2NGm&#10;pvKS34wCs47nu8NlsS+it6v+aM+30/BDSk0n4/cXCE+j/xc/3Tsd5sfw90s4QK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/RSEwgAAANsAAAAPAAAAAAAAAAAAAAAAAJ8C&#10;AABkcnMvZG93bnJldi54bWxQSwUGAAAAAAQABAD3AAAAjgMAAAAA&#10;">
                        <v:imagedata r:id="rId14" o:title=""/>
                        <v:path arrowok="t"/>
                      </v:shape>
                      <v:shape id="Text Box 216" o:spid="_x0000_s1029" type="#_x0000_t202" style="position:absolute;left:28765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    <v:textbox>
                          <w:txbxContent>
                            <w:p w:rsidR="00D80322" w:rsidRPr="003D67DF" w:rsidRDefault="00D80322" w:rsidP="00D80322">
                              <w:pPr>
                                <w:rPr>
                                  <w:sz w:val="20"/>
                                </w:rPr>
                              </w:pPr>
                              <w:r w:rsidRPr="003D67DF">
                                <w:rPr>
                                  <w:sz w:val="20"/>
                                </w:rPr>
                                <w:t>Farbfüller</w:t>
                              </w:r>
                            </w:p>
                          </w:txbxContent>
                        </v:textbox>
                      </v:shape>
                      <v:shape id="Text Box 216" o:spid="_x0000_s1030" type="#_x0000_t202" style="position:absolute;left:37528;width:676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    <v:textbox>
                          <w:txbxContent>
                            <w:p w:rsidR="00D80322" w:rsidRPr="003D67DF" w:rsidRDefault="00D80322" w:rsidP="00D8032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Pinsel</w:t>
                              </w:r>
                            </w:p>
                          </w:txbxContent>
                        </v:textbox>
                      </v:shape>
                      <v:shape id="Gerade Verbindung mit Pfeil 26" o:spid="_x0000_s1031" type="#_x0000_t32" style="position:absolute;left:33242;top:1809;width:457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FHcUAAADbAAAADwAAAGRycy9kb3ducmV2LnhtbESPwWrDMBBE74H+g9hCLyGW40ManMih&#10;FAotxYc4gVwXa2O7sVZGUmz376tCocdhZt4w+8NsejGS851lBeskBUFcW91xo+B8elttQfiArLG3&#10;TAq+ycOheFjsMdd24iONVWhEhLDPUUEbwpBL6euWDPrEDsTRu1pnMETpGqkdThFuepml6UYa7Dgu&#10;tDjQa0v1rbobBa67pMeveXt7LnX1WTaXj+W5HpR6epxfdiACzeE//Nd+1wqyDfx+iT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LFHcUAAADbAAAADwAAAAAAAAAA&#10;AAAAAAChAgAAZHJzL2Rvd25yZXYueG1sUEsFBgAAAAAEAAQA+QAAAJMDAAAAAA==&#10;" strokecolor="red" strokeweight="1.5pt">
                        <v:stroke endarrow="block" joinstyle="miter"/>
                      </v:shape>
                      <v:shape id="Text Box 216" o:spid="_x0000_s1032" type="#_x0000_t202" style="position:absolute;left:16192;width:704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    <v:textbox>
                          <w:txbxContent>
                            <w:p w:rsidR="00D80322" w:rsidRPr="003D67DF" w:rsidRDefault="00D80322" w:rsidP="00D80322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Auswahl</w:t>
                              </w:r>
                            </w:p>
                          </w:txbxContent>
                        </v:textbox>
                      </v:shape>
                      <v:shape id="Gerade Verbindung mit Pfeil 30" o:spid="_x0000_s1033" type="#_x0000_t32" style="position:absolute;left:39814;top:1809;width:457;height: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R18MAAADbAAAADwAAAGRycy9kb3ducmV2LnhtbERPTWvCQBC9F/wPyxS8FN1YaA2paxCh&#10;UCkejIFch+w0Sc3Oht1tjP/eLRR6m8f7nE0+mV6M5HxnWcFqmYAgrq3uuFFQnt8XKQgfkDX2lknB&#10;jTzk29nDBjNtr3yisQiNiCHsM1TQhjBkUvq6JYN+aQfiyH1ZZzBE6BqpHV5juOnlc5K8SoMdx4YW&#10;B9q3VF+KH6PAdVVy+p7Sy/qoi89jUx2eynpQav447d5ABJrCv/jP/aHj/Bf4/SUe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ckdfDAAAA2wAAAA8AAAAAAAAAAAAA&#10;AAAAoQIAAGRycy9kb3ducmV2LnhtbFBLBQYAAAAABAAEAPkAAACRAwAAAAA=&#10;" strokecolor="red" strokeweight="1.5pt">
                        <v:stroke endarrow="block" joinstyle="miter"/>
                      </v:shape>
                      <v:shape id="Gerade Verbindung mit Pfeil 32" o:spid="_x0000_s1034" type="#_x0000_t32" style="position:absolute;left:17716;top:1809;width:457;height: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4PoMIAAADbAAAADwAAAGRycy9kb3ducmV2LnhtbERPTWvCQBC9C/6HZYRepG7sIZXUVUQQ&#10;WkoORsHrkB2TaHY27G6T9N93BaG3ebzPWW9H04qenG8sK1guEhDEpdUNVwrOp8PrCoQPyBpby6Tg&#10;lzxsN9PJGjNtBz5SX4RKxBD2GSqoQ+gyKX1Zk0G/sB1x5K7WGQwRukpqh0MMN618S5JUGmw4NtTY&#10;0b6m8l78GAWuuSTH27i6v+e6+M6ry9f8XHZKvczG3QeIQGP4Fz/dnzrOT+HxSzx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84PoMIAAADbAAAADwAAAAAAAAAAAAAA&#10;AAChAgAAZHJzL2Rvd25yZXYueG1sUEsFBgAAAAAEAAQA+QAAAJADAAAAAA==&#10;" strokecolor="red" strokeweight="1.5pt">
                        <v:stroke endarrow="block" joinstyle="miter"/>
                      </v:shape>
                      <v:shape id="Gerade Verbindung mit Pfeil 29" o:spid="_x0000_s1035" type="#_x0000_t32" style="position:absolute;left:31051;top:9715;width:457;height:3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l8nL4AAADbAAAADwAAAGRycy9kb3ducmV2LnhtbERP24rCMBB9F/yHMIJvmlZhla5p8YJS&#10;n0TdDxia2bZsMylN1Pr3G0HwbQ7nOqusN424U+dqywriaQSCuLC65lLBz3U/WYJwHlljY5kUPMlB&#10;lg4HK0y0ffCZ7hdfihDCLkEFlfdtIqUrKjLoprYlDtyv7Qz6ALtS6g4fIdw0chZFX9JgzaGhwpa2&#10;FRV/l5tRsONjafrNwc5PObk4v8Vbw3ulxqN+/Q3CU+8/4rc712H+Al6/hANk+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6XycvgAAANsAAAAPAAAAAAAAAAAAAAAAAKEC&#10;AABkcnMvZG93bnJldi54bWxQSwUGAAAAAAQABAD5AAAAjAMAAAAA&#10;" strokecolor="red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D80322" w:rsidRPr="00A7556A">
              <w:t>Zeichne ein beliebiges Bild mit dem Werkzeug „Pinsel“. Achte darauf, dass die Linien immer geschlossen sind.</w:t>
            </w:r>
            <w:r w:rsidR="00D80322" w:rsidRPr="00A7556A">
              <w:br/>
              <w:t xml:space="preserve">Male das Bild mit dem Werkzeug „Farbfüller“ aus. </w:t>
            </w:r>
            <w:r w:rsidR="00D80322" w:rsidRPr="00F1261E">
              <w:rPr>
                <w:sz w:val="20"/>
              </w:rPr>
              <w:br/>
            </w:r>
          </w:p>
          <w:p w:rsidR="00F52616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F52616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F52616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F52616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F52616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F52616" w:rsidRPr="00F1261E" w:rsidRDefault="00F52616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D80322" w:rsidRPr="00F1261E" w:rsidTr="00D80322">
        <w:tc>
          <w:tcPr>
            <w:tcW w:w="534" w:type="dxa"/>
          </w:tcPr>
          <w:p w:rsidR="00D80322" w:rsidRPr="00A7556A" w:rsidRDefault="00D80322" w:rsidP="00F1261E">
            <w:pPr>
              <w:jc w:val="right"/>
            </w:pPr>
            <w:r w:rsidRPr="00A7556A">
              <w:t>3.</w:t>
            </w:r>
          </w:p>
        </w:tc>
        <w:tc>
          <w:tcPr>
            <w:tcW w:w="9555" w:type="dxa"/>
          </w:tcPr>
          <w:p w:rsidR="00D80322" w:rsidRPr="00F1261E" w:rsidRDefault="00D80322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 w:rsidRPr="00A7556A">
              <w:t>Speichere das Bild unter einem beliebigen Namen ab (z.B. Drachen):</w:t>
            </w:r>
            <w:r w:rsidRPr="00A7556A">
              <w:br/>
            </w:r>
            <w:r w:rsidRPr="00A7556A">
              <w:rPr>
                <w:b/>
              </w:rPr>
              <w:t>Datei – Speichern - Bilder</w:t>
            </w:r>
            <w:r w:rsidRPr="00A7556A">
              <w:t>.</w:t>
            </w:r>
            <w:r w:rsidRPr="00F1261E">
              <w:rPr>
                <w:sz w:val="20"/>
              </w:rPr>
              <w:br/>
            </w:r>
          </w:p>
        </w:tc>
      </w:tr>
      <w:tr w:rsidR="00D80322" w:rsidRPr="00F1261E" w:rsidTr="00D80322">
        <w:trPr>
          <w:trHeight w:val="309"/>
        </w:trPr>
        <w:tc>
          <w:tcPr>
            <w:tcW w:w="534" w:type="dxa"/>
          </w:tcPr>
          <w:p w:rsidR="00D80322" w:rsidRPr="00A7556A" w:rsidRDefault="00D80322" w:rsidP="00F1261E">
            <w:pPr>
              <w:jc w:val="right"/>
            </w:pPr>
            <w:r w:rsidRPr="00A7556A">
              <w:t>4.</w:t>
            </w:r>
          </w:p>
        </w:tc>
        <w:tc>
          <w:tcPr>
            <w:tcW w:w="9555" w:type="dxa"/>
          </w:tcPr>
          <w:p w:rsidR="00D80322" w:rsidRPr="00F1261E" w:rsidRDefault="00D80322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38"/>
              </w:tabs>
              <w:spacing w:after="120"/>
              <w:rPr>
                <w:sz w:val="20"/>
              </w:rPr>
            </w:pPr>
            <w:r w:rsidRPr="00A7556A">
              <w:t xml:space="preserve">Wähle das Werkzeug „Auswahl“ an und klicke mit gedrückter Maustaste in das Bild. </w:t>
            </w:r>
          </w:p>
        </w:tc>
      </w:tr>
    </w:tbl>
    <w:p w:rsidR="00920E99" w:rsidRPr="00920E99" w:rsidRDefault="00920E99">
      <w:pPr>
        <w:rPr>
          <w:sz w:val="2"/>
          <w:szCs w:val="2"/>
        </w:rPr>
      </w:pPr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4"/>
        <w:gridCol w:w="5888"/>
        <w:gridCol w:w="3499"/>
      </w:tblGrid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lastRenderedPageBreak/>
              <w:t>5.</w:t>
            </w:r>
          </w:p>
        </w:tc>
        <w:tc>
          <w:tcPr>
            <w:tcW w:w="5953" w:type="dxa"/>
          </w:tcPr>
          <w:p w:rsidR="00EE10A1" w:rsidRPr="00A7556A" w:rsidRDefault="00883CB4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2E82E300" wp14:editId="6E4B51E3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-4445</wp:posOffset>
                      </wp:positionV>
                      <wp:extent cx="2342515" cy="1417320"/>
                      <wp:effectExtent l="0" t="0" r="0" b="0"/>
                      <wp:wrapNone/>
                      <wp:docPr id="7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2515" cy="1417320"/>
                                <a:chOff x="7372" y="2239"/>
                                <a:chExt cx="3689" cy="22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5" t="7265" r="17165" b="24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7" y="2239"/>
                                  <a:ext cx="3424" cy="2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Oval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75" y="2644"/>
                                  <a:ext cx="988" cy="95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72" y="3176"/>
                                  <a:ext cx="1489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1F8482" id="Group 236" o:spid="_x0000_s1026" style="position:absolute;margin-left:285.2pt;margin-top:-.35pt;width:184.45pt;height:111.6pt;z-index:251653632" coordorigin="7372,2239" coordsize="3689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EBAEQUAAI4OAAAOAAAAZHJzL2Uyb0RvYy54bWzUV9tu20YQfS/QfyD4&#10;ToukKPECy4GtSxAgbYIm/YAVuRKJkFx2d2XZKfrvPbNL6uJL7CZA0RqwsPedmXPO7PDyzV1TO7dc&#10;qkq0Mze48F2Ht7koqnY7c3//vPIS11GatQWrRctn7j1X7purn3+63HcZD0Up6oJLB4e0Ktt3M7fU&#10;ustGI5WXvGHqQnS8xeRGyIZpdOV2VEi2x+lNPQp9fzraC1l0UuRcKYwu7KR7Zc7fbHiuP2w2imun&#10;nrmwTZtfaX7X9Du6umTZVrKurPLeDPYdVjSsanHp4agF08zZyerRUU2VS6HERl/kohmJzabKufEB&#10;3gT+A2/eSrHrjC/bbL/tDmFCaB/E6buPzX+9/Sidqpi5seu0rAFE5lYnHE8pOPtum2HNW9l96j5K&#10;6yGa70X+RWF69HCe+lu72FnvfxEFDmQ7LUxw7jayoSPgtnNnMLg/YMDvtJNjMBxH4SSYuE6OuSAK&#10;4nHYo5SXgJL2xeM4dB1Mh+E4tQjm5bLfP54mqd2M2ZBmRyyzFxtje+OuLrsqz/DfBxWtR0F9mXzY&#10;pXeSu/0hzavOaJj8sus84N8xXa2rutL3hsuIERnV3n6scoo1dY74QEgWH8zSpU4YxOTesMruYeST&#10;Qcdpxbxk7ZZfqw4yQDBxwDAkpdiXnBWKhilG56eY7pkd67rqVlVdE3zU7j2Gkh4w8YmgWZYvRL5r&#10;eKutbCWv4bxoVVl1ynVkxps1BwvluwJ25kgZGszpZNVqQx3Q473SdDsRxSjrzzC59v00vPHmE3/u&#10;RX689K7TKPZifxlHfpQE82D+F+0OomynOKLC6kVX9aZj9JHxT8qoTzhWoEbozi0z6cSSCwYZkg0m&#10;gm8UIbJVyfw3xJ6STxxOQWrAYBsIXBAHNIQ0FEbpQGSlJdd5SZs3CDfttrccJgw2RzgIOAVpvqi2&#10;eDqGxM9UQ6EkzUFy0TOaAZ+k0m+5aBxqACBYZBBhtwDE2jYsIatbQTTBOMvq9mwAcbEjQ6BOsUz9&#10;dJksk8iLwukSWC4W3vVqHnnTVRBPFuPFfL4IBizLqih4S9f8OJRkoRJ1VQzkVnK7ntfSQrwyf30S&#10;OVk2IkodzRjgp8MoppaeaRBG/k2YeqtpEnvRKpp4aewnnh+kN+nUj9JosTp36X3V8h93ydnP3HQS&#10;TgxKJ0YTHU98883fY99Y1lQab3JdNTM3OSxiGeWLZVsYaDWrats+CQWZfwwF4B6ANpQlkvaJBpyl&#10;lwUvvhoSCXqvUyO990+9lZ9K1nG4TMcekyaeAps0P0CyyJgJ+dsvGR40ZV+zbyTHsw3UeZXgkiSG&#10;vElw0yiiey05SHBpgmxOD1w6Ma/s4Yl6JDdeI5Uocoxlr1EcgT9OAt9/Af3VipB9Cn3UHD3IzwH+&#10;v5OxIfETzp5w18rfcnbgsHlwUDRYvC1v1qK4R7KVAqkQ9SQqXzRKIb+6zh5V5MxVf+wYVQT1uxaM&#10;ToMoorLTdKJJjFrGkacz69MZ1uY4auZq17HNuUYPW3Z4CLclbgoMrK24Rkm1qUz6JfusVbCbOhDV&#10;v6SuAKZZeZnMFQamGiMboMB5a+vF/K7t68WDwoxWP993eOFt9XG2hTqvEtihDhwHsZHRUWBBNFSB&#10;xqTn9VUjZ/0jcQWpP3lJXM/xjWXfFJejTUi0rFC21eAQtNzwAlzi+LaiFpIIXPlvvqKHh/+7VUXe&#10;HQhsinV89BiP+w80+qo67Zv1x8/Iq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APUyh4QAAAAkBAAAPAAAAZHJzL2Rvd25yZXYueG1sTI9PS8NAFMTvgt9heYK3dvPH2DbmpZSi&#10;nopgK0hvr8lrEprdDdltkn5715MehxlmfpOtJ9WKgXvbGI0QzgMQrAtTNrpC+Dq8zZYgrCNdUms0&#10;I9zYwjq/v8soLc2oP3nYu0r4Em1TQqid61IpbVGzIjs3HWvvnU2vyHnZV7LsafTlqpVREDxLRY32&#10;CzV1vK25uOyvCuF9pHETh6/D7nLe3o6H5ON7FzLi48O0eQHheHJ/YfjF9+iQe6aTuerSihYhWQRP&#10;PoowW4Dw/ipexSBOCFEUJSDzTP5/kP8AAAD//wMAUEsDBAoAAAAAAAAAIQAL5hyfGMUAABjFAAAU&#10;AAAAZHJzL21lZGlhL2ltYWdlMS5wbmeJUE5HDQoaCgAAAA1JSERSAAAEAAAAAwAIAgAAADXYgloA&#10;AAABc1JHQgCuzhzpAADE0klEQVR4Xu2dB5wdV3W439sirXq1ii3LspotS7bkKheM11RDCDEgAoRA&#10;KAkEU0MoCf+AVkACoQUChBIgCSU0B2xssCm217hJrpIt2ZYsW733uittef+7O9Jodt6Ue2funfo9&#10;5mee3t577jnfufPeObdNdejMGypxXtVK3/+crxP/dnx4qsTJDwfUqa9QqVT7Sg6Q2/8PL0knC56S&#10;bWlTX/aE2JN/ths4UXNgkyf/NVCJOrWEpgPN99T9VJGTbblsc0Psk1Int88ozUwc9jgonEA68BNH&#10;6wN866VUvfd8ZZ1yX303qidbz8TVlTx7w4CucaIjneyyGgjU3wHhTDyarXOtR89y21/XT05ZV2/0&#10;ADaOLlnvm4Ed4NSt6NDolHgXUOu2rXeLBJNIBNw3SoTvH7e+ft8/A7u161YecFN4Mqn7/qm/zwZ+&#10;UXjfRmH3Sf1350lv1Kvo+JYN/0428P0zUKT3vRiBSVrfya6bYgBd6d8pDd9I4fea57e5+/b2+mlP&#10;8jt5oOeVfpXS/E6u/0ZS/1Uq/Xey+xs039/JAyLkLP2jwanMp17Zs+yV97zhiqYsaYguEIAABCAA&#10;AQhAAAIQgIA2AlXnDMD/Xvbb6r6DU+dMfNXvph/tGXOsp6WnJhKx6vSp4/7suqu//O2f9vY2Vhoa&#10;a/0fnlCBGYC0RptOjSoMGOsdMNhQ/xfXJ4w2aSCQ5miTe6aIGQBmAOomDpgB8JhRrh9edk1ARZiV&#10;ZQbgxGTagLkm9fHvgYP9pyZS6r+sPWcy+vu7e6IsfFbE46fA1SXcMvpbd8+J1H3Ed3KE7+QCzQC8&#10;4dJR8gH7tddee9dddymVf8fnbhLlVVuxag1IABaNWnrp8eeqo0Z/evu5Z0w87daP7ZvzwQm9tcav&#10;tL3p2NFBP7v93keWr+iptvT2Np1aikICQAJQvy7Je+3CqS9yx9d2fR5jdf76juW9LIolQHU/UicX&#10;4ZwE6eBe/1t06jctaKnFyRnpuqjJM7Y84T77W6y+tuMX3iFS08+t+7cjdAmiW998TzezBCi1ZZkk&#10;ACQA9T9TJAClTwBWrVgmE9PfeNPt7e3tIgFQKm8nABFqDVgCdOOByztf8v+WT3tzd09tzrTRIya9&#10;obl6rKmh69mNOxqaR/Y2D2qodFZq3ZVqTcYY1TL7n/yKuFRrGSq/49HPicuQcMRCAAIQgAAEIAAB&#10;CEAggMC8BZe7Lo24BiQAfdn7CxbtveTNtYbKmDG7tzz788ZqZ1O1+5ozu2cff+K5x++sVmoNIvg/&#10;Gf8feebrR9Z8/fCar1mXRrVKJWrT0n/e9MA/bzx5Bdi+4b5Prb/vU34F1t3zSXGVCh3GQgACEIAA&#10;BCAAAQhYBKyEwUmj/hPrr+4EYMdTT7U0VxdefO4LL35s0+Y7Lr5k9vNnDbr2tr/f8t//2th1vEHE&#10;/9UG1wTr8NnvEZeQRQ4Qp/9NveL/iUtIEJmAn5yzrvr4tKs+HqcV6kIAAhCAAAQgAAEI5ILAyuVL&#10;7UtGYVHYSgPsfEC8sT50vQbsARg8qPr373vtc5snzhz96Puuefcv/jBh14W/e8P+74790qc+sX3u&#10;j5undlZGH6sO76k11frXmYoZAPFfK/q3E4Dh57zn8Oq+2YAR57z30Oqviv+KZcKHnv6q3fDIc99n&#10;LRw+8NS/2x+OOu/9Bwau/xk99wPWisp9q75sFxs77+9OvD+52nLvE//mNGncBR8Uf9n9+JfsD8fP&#10;/3vxya4VX3QWO23Bh8SHO5d/wfnhxAs/bO8c2vHo551/mnTxR8Q/tz8yYFHQ5Es+uu3hf7WKnX7p&#10;P4j/bn3os85aZ1z2j9Y/609PdC6b37T0X0QZZ/Tf975a3Xj/p21pZ135T0K3Dff1fSJyANc8wNnP&#10;+4T4fN29p4b/p1+9uL9hF6261dAe+55OqHyqdv0ibdcWL/YApLfhjE3AHAPq3u9YtwOHTcBsAu7v&#10;JAM32ZzcmmP/ynAM6ElC/ruWBn7VswlYkoDyvix3hRzvyxLbc5VW59t7AFyj+OI+FUG8+NAO5a09&#10;A357AJzVndG/s9aAGYCLLzhrZ2X3tuG/f2DTr3uOHu3qadl0sKmy8vHdncNGXdtarTZYRwBZ0X/o&#10;S0T/dpmR5763/3qf+OTg031xvxX9j5rzvlFz3i+if7vk6PPeLy7xz/39cb8V/Y+Z+4Ex8z4g3uxd&#10;OSDct6L/ced/UFxOfcZf8MHxF/y9CP3Fh7sdob+I+8UlPtzVH/pPuPBD/deH/WyZdNFH6kN/EfeL&#10;S1QR0b94Ux/6n3HZP1ih/5YHPxNKKaCACPqtS5TZ4EgG7CrTnvdxcYl/OkP/s6/+xPSr+/IBXhCA&#10;AAQgAAEIQAACZSNgB/2eY/8WjQEJwHMbd17zglGVi3+8suPnO7Yc398xfOf63Z0bdjVct2jTuDNq&#10;Tc2VxqZKY6MkRzH23zf83/86+PRX+69TQ/6SQqxiIg3Yt/LL8lXEDMDux7/oDP0D6u58rG+wPyAN&#10;kG83uOTmZZ/ZvOxfrKu+pLUHQHxuTQWIlwj6rUuXAsiBAAQgAAEIQAACEMg+Adfin/o5gQATXEuA&#10;PEsOSAAOHOh47o8drz7tPVdf/Y59E18+9aKr/vTSrjFntQy94opHlj/d09hSa2julyI1A2C3Z63/&#10;sWcAIkC3ZgDEdWoJkL8Ua/2PPQMQ3NzOx6ypAN9JgAja+lWZsvAfpyz8mHXVl7H2ANjRv7X+x54B&#10;0KgGoiAAAQhAAAIQgAAEckTAygdkFLaif7u8X+YwIAHoOFbbuGFPc0fj/gM7dq57tLn50MWdfxh5&#10;aN32My9ct2lnV62pp1ecACqif49jQK0dwPZ+ABkVUy9TH/2Lpf+u1f+pK4kCEIAABCAAAQhAAAK5&#10;JmD0TE+bjB39W5+49gQ7AbpPAXpwxYaDx6ZUG3rX7ezdubcy6KmHN1dm/n7N7mq1sbe32i0SgF43&#10;f/sMUL/of8S5fQuBXEuAxOp/8aHYCXDgqa+4tv86GxBj/+Kf1hIgcbn2AIw9v29P8J4nviQuu5bY&#10;ACDeKy0BEquArIVArtf2Rz9nbfy1dgJIvrY8+Flr9b+9CViyorPY1JNL/+WXAInV/0KCOAn0OQ4D&#10;jUCcKhCAAAQgAAEIQCAbBJwJg7xG9RMFflMHA04BEg2MHTP4jR+8bt3hH87Ycv/lZ1z40mee/NWI&#10;t915vOWmX9zZVRt9vHtwT008DMChSWaeBGzlANYpQP2v+ud/1h3HM/AYhIHHJJz8V/3BCa4jXxxb&#10;oq1TgMQmYJ/zFvq1spQbKLbuyeXeT731epq5h52nNtBzCtCAwwTqwVgOqe8HJz70PSdjwDlIaT52&#10;nlOAOAWIU4DqCNSf1XLqNq/7Btb3nez/28N3sutMugE/Ta4jX+p/ex1fxNn/Tq7/RjrZ+eqNHvCX&#10;U732ZHzg+GTgT5JnKOHqfgN+pAZERP6ByIAfRI9AxR2C9Bdx3211H/Ek4Kw+CdidAAweVHnRS+c2&#10;XbByyO5Vbx4776KH7/jZlf/21e/+7+49vZ09I451NfSKfcM1RwaQdgLgPAZURP+Or3kSAI4BPUFA&#10;5sfGMw/I/o8NCQAJAAkACYCTQH/87Bphcgd2jiL1YeepqNQ12CU5UDVgRMQn9ZH5Th4Y/uZmUIYE&#10;QMN3sisnPNlfQ7q1K5d3jdMNHASoz/u908ygJMxTrf67xNG0OAZ0yZIlJ8alw/5PHOspjgFVKm8f&#10;AxqhljsBEOqdefqQy182ZMqFF7xw5IUtT7d//r6ND9y/stY4+lhPS3d3pVfMADhfaScACiMrA78W&#10;T44yDAz8Iji7Lv9N6Mzp+m9p/+9U19CAp80Dg916PJ4/GdYAehF+bEgAyjva5B4dy/GZ0/6/SO5f&#10;vwHfFvXjgx4/wJ63erwZyIJ9J/t+z1rxwACmfCf3xxH1YE7lKiQA5f1OLlAC8O2PXB8W9sf6u5UA&#10;qLZi1fJIAJqbepsajlV6DvZ0dfT21BqbBzUNGt5bGXq8p1lsA6g5h/9P/GzUpwTxf2wcAagF50SH&#10;qP/Zkv5iLdiPjRYm3mnQCdEDUwISAD8CLAEasOTNdac6MquQRNEjkRz41WJqupkEgARAy7JMEoD6&#10;kMAn9fEfrSIBONUXSQBOhcYeA6sDA5X6XxrHz4fXKiQrsAxLM4N8cLJ+fQjs/uWKFeKbq+zeBCxa&#10;6upu6Dg+pKNn4vGGad3NZx+rnHHk+KiO4809PWLtj8f5P+aUQzIEIAABCEAAAhCAAAQgoJdAVfJU&#10;Ub2tIg0CEIAABCAAAQhAAAIQSIWAxwxAKnrQKAQgAAEIQAACEIAABCCQAAESgAQg0wQEIAABCEAA&#10;AhCAAASyQoAEICueQA8IQAACEIAABCAAAQgkQIAEIAHINAEBCEAAAhCAAAQgAIGsEChCAiCelpwV&#10;nPH0MGdIveQk24pHhdoQgAAEIAABCEAAAjoJeCQAIjS0r4CmgiNI+fhSsrmYRlv6yGul2pxlhXwt&#10;ycKSxex262GqSqg3wSkzvjR5RAGaxBFCXQhAAAIQgAAEIFByAt4zAOJsUOuKHPApnS4av7lQLyrp&#10;EyotfgFz+rhgamnIlqlFWmR6CfSTyLpREQIQgAAEIAABCOSFQMgSIGcOUD8t4Bz2dv01cuZggfNr&#10;yxbrGtGXLG9L9mwl8lyEqOjKlzxFOZV0GhKA0aVwhF7lcoTM3I5MK57u9jOq3qGRUcvoRhkIQAAC&#10;EIAABCAAgQACHg8Cs8JZu47rn1YwZyUGdrH69/W1/JRwRqiWQD/JdtRupyV+5f30kddZXn+nwnat&#10;UCD1DD0NV1LDkmBzdsIJdlnwHeJKIVyTALZkIUTVHU6Hyt+lqkzkJVMSAhCAAAQgAAEIlIGAwibg&#10;4MHjOEPL9Us76qXVfxK8HEVGH5kyGjuBK5LWKNkpysQ6mfolQCbcIQOE6F+GEmUgAAEIQAACEIBA&#10;AAHZBMAKvKzLU5zeZeIuaaGt16sko49MmdDeY4X1VkBsvQngYxcLFZvlAobckWWT0Q0CEIAABCAA&#10;AQgUhkBIAhBhwFXvOHd8aTISZMoEuFw+kUh3E20Wem181FmwAh0gAAEIQAACEIBAfgl47wGw7XFt&#10;BnB9bgVz9spv66/1C8GD6dQvWxfl7Q+d2wycrTszExkJdnlJneUzH1dJ658u9Zx7qV18nJbW17JR&#10;SGYO9Shc+niyCnVQfesuOZHdYRkoaZ1q4fzelmgOAQhAAAIQgAAEzBHwSADMNYZkCEAAAhCAAAQg&#10;AAEIQCBdArJ7ANLVktYhAAEIQAACEIAABCAAAS0ESAC0YEQIBCAAAQhAAAIQgAAE8kGABCAffkJL&#10;CEAAAhCAAAQgAAEIaCFAAqAFI0IgAAEIQAACEIAABCCQDwIkAPnwE1pCAAIQgAAEIAABCEBAC4Fq&#10;W1ubFkEIgQAEIAABCEAAAhCAAAQyTmDx4sXVWq2WcS0t9ZYsWdLe3p4LVVESAhCAAAQgAAEIQAAC&#10;GSTwtS9/du78hbl5DsCNN90uEoDW1tYMokQlCEAAAhCAAAQgAAEIZJ/AouuvEwkAewCy7yk0hAAE&#10;IAABCEAAAhCAgDYCJADaUCIIAhCAAAQgAAEIQAAC2SdwagmQmA7Qom61WtUiRwgR+xNWrVhmSXMt&#10;AWprW6yrFeRAAAIQgAAEIJAugba2JekqQOsQKAkBawnQgATAjrYjIxBhunWsUPzDhSz9SAAi+4KK&#10;EIAABCAAgbwQIAHIi6fQM+8ErAC78Ya//WvLkgmTpuzasSWmVU8+vdY6q0fs1hVnDJ02ZshrX/fG&#10;aP8VyjhVEpLXr18/bdo0S0OxHzimqlSHAAQgAAEIQCAjBFpb786IJqgBgWITOO/cmSLANrgHQAze&#10;W0P40f5bbPpYBwEIQAACEIAABCAAgVQIhCcA8xZcHk2zaHG/XStao9SCAAQgAAEIQAACEIAABAII&#10;hCcAorJnDhCaGEQe+3cu/cd5EIAABCAAAQhAAAIQgIBGAlIJwMrlS11Nhkb/ojwzABr9hCgIQAAC&#10;EIAABCAAAQhoIRCeANjRvx30izfiw/qswKWQPQMgyov34r/ihNC+g4eq1YBP7FpazEMIBCAAAQhA&#10;AAIQgAAEIOAkEJ4A2HG/iPit91boHzoJ4FzNL96LWta5/uK/4r3nJ855A/wEAQhAAAIQgAAEIAAB&#10;CGgnEJ4AOJsMHfV3FrbH8q24X2ZFkLOkdlMRCAEIQAACEIAABCAAAQiEJwB+QX9oMmBH/NbKH5kc&#10;wFkS30AAAhCAAAQgAAEIQAAC2gmEJAAB63xClwA5V/PLRP/WQ3/ZA6DdxwiEAAQgAAEIQAACEICA&#10;TSAoAbA2+/rBsrcE+BWwR/2tFf8yOYCzJE6CAAQgAAEIQAACEIAABLQT8E0AgqN/S4/gHMB1CpBM&#10;DmCdDsRzALS7GYEQgAAEIAABCEAAAhCwCHgnAM4TP11LfcQ/rU+cbzxpuk4BkpkBEHJ4EjBdEwIQ&#10;gAAEIAABCEAAAuYIeCcA9jH/riVAzicAWGUCHgjAKUDm3IZkCEAAAhCAAAQgAAEIRCOgdgpQ6Mk/&#10;TiU4BSiaS6gFAQhAAAIQgAAEIAABcwTCEwB7wY+qEq5TgGSeBCyaYA+AKmfKQwACEIAABCAAAQhA&#10;QJ5AeAIgZMlsCK5v0nUKkMyTgDkFSN5zlIQABCAAAQhAAAIQgEAEAlIJgNLKH1sJmV2/AWUiGEMV&#10;CEAAAhCAAAQgAAEIQCCYQHgCEC36F63KnPsZUAbPQQACEIAABCAAAQhAAALaCYQnAJGbZAYgMjoq&#10;QgACEIAABCAAAQhAwBABgwkAMwCGfIZYCEAAAhCAAAQgAAEIRCZQtVf4iHh9yZIlkQXZFdva2sT7&#10;yAuHnAo4Hwl84023t7e3t7a2WgXa2hbHVxUJEIAABCAAAQhkgUBbm4YIJAuGoAMEMk5g0fXXiQD7&#10;VALgeuJvHO1rtVqc6s66Yh2R9U8SAF1IkQMBCEAAAhDIGgESgKx5BH2KSsBKAE4tARJRu5aXRl7V&#10;alWjNERBAAIQgAAEIAABCEAAAgOWANnD7ZG5iHF6sQRIJBK6RNlLiZgBiOyUBCs6EzZts0AJ6k9T&#10;EIAABCCQDgFmANLhTqvlI+CeASgfASzWS8A1XcPsjV68SIMABCAAAQhAAAJ6CBg8BUiPgkjJBwHP&#10;cJ8cIB/OQ0sIQAACEIAABEpFgASgVO7GWAhAAAIQgAAEIACBshNILQEQhw5pPHeo7G7EfghAAAIQ&#10;gAAEIAABCMgRUEgArJDdeck14VFKCNF4VGhkNaioiYDfUh/2AWsCjBgIQAACEIAABCCgj4BsAmCF&#10;7OJ8f+d/5Yfw7bRBaG5H/0IU8wD6XIkkCEAAAhCAAAQgAAEIhBOQSgBOhuxioFeM6Z74r/wZ/Xae&#10;IB7l6xz7F8f8W08ekE8kwg2iBAQgAAEIQAACEIAABCDgTyA8AfCL/u+6S4qrM/pvbW2t3HVXtb3d&#10;uk68788kyAGkaOapEOt/8uQtdIUABCAAAQhAoDwEQhKAmNG/zVGM/VvRv5vstdfan5AD5LPbcdZn&#10;Pv2G1hCAAAQgAAEIlJVAUAIQHP2L0N1+TK8sPSvct4N+R/Tf9/ldd5EDyJLMSjmi/6x4Aj0gAAEI&#10;QAACEICAJAHfBEBv9C+G/0W20JcwiKDfmgeoi/4lNaZYZggQ/WfGFSgCAQhAAAIQgAAEpAl4JwAi&#10;+heLdu7ue536r1irb4fuymP/LoU8o/9rr40rVtpsCkIAAhCAAAQgAAEIQKCcBMI3AdeH7nHC9BOT&#10;AE6hJ7OKOGLL6bysWi22/7IDOKvOQS8IQAACEIAABEpPQC0BiLLuvw7xgECf6F9nFxRrcuxLp1wV&#10;WYT+KrQoCwEIQAACEIAABBIn4J0AiBhdrNp3vYRuEQbpPauc+JDoX6e/XSvyTS/QNy1fJxpkQQAC&#10;EIAABCAAAQjYBHxnAKw9u65LI7gTa4FY96+HqWc4noUJAT3mIQUCEIAABCAAAQhAQBcBtSVA0Vr1&#10;mzc4cS5QNKHUUiNAMqDGi9IQgAAEIAABCECgqASSSAAEuwhrh4pKPAN2mVu9wwaADLgXFSAAAQhA&#10;AAIQgEAggYQSALxgmIBq5B0zB4hZ3TAMxEMAAhCAAAQgAAEI+BMgAShM70g4BygMNwyBAAQgAAEI&#10;QAAC5SJAAlAkf6sewM9AfpG8jy0QgAAEIAABCEBAikDVXp0/d/7CJUuWSFUKLNTW1lar1XSJstW7&#10;8abbxcOJxcmkVuNtbYvjq1pQCaphverUgcDm2UQEObo84NInRU10WYQcCEAAAuUi0NamIQIpFzKs&#10;hUAkAouuv07E/KcSgHkLLo8kx2wlEoDYfEPzgQjhcnYSAD/rIhgVmzQCIAABCEAgKgESgKjkqAcB&#10;NQJWAnBqCZAYttfyElpokSOEqBlEaW8C1rqgAJihGUIqZJ3nlga899Mtm0alQpJGIQABCEAAAhCA&#10;wAACA5YArVqxLCYesVDHWgKkSxQzADE9MrC6rvFyQzMAeqN2EkitfQdhQQTsrkuvo6NAICIBZgAi&#10;gqMaBBQJuGcAFKtTvEgE9EbeEchYY/y8IJBHAs6uSzfOowfRGQIQgEDpCHAKUKlcns2FQCZiJgZi&#10;S9WxUzS2vvea6M8pGkjTEIAABCBQQAKJJgBin7F9FZBl7k1KPnAxNPBP9J/7vogBEIAABCAAAQiY&#10;IxA9AVAK5a3C4hxP+2V9Ys4wJPsQCA6OE8sBzIX+RP/0fQhAAAIQgAAEIBBEIGICYEXzluDQOF4U&#10;sHYGX9P/smqJ6uLD0Lp4zwCB1HMAE2mG6kPQDHBFJAQgAAEIQAACEMgDgSgJgBW128/kkjFz8eK+&#10;53bd3f+yyytJkGmFMtIEUswBVKN/+xjT4DfSplMQAtoIqHZmbQ0jCAIQgAAEIBCHgFoCEGHdjj1X&#10;4Az9bY3FPACTAHH8F6NuaA5gIriRlOmM9WOYSFUIQAACEIAABCAAgToCagmAfSq/U47nh6AuBAHJ&#10;eF3S1lBpoc8sk2yIYhBIgEBof05AB5qAAAQgAAEIRCGglgCI0XrXA3olo3/P4f8o+lJHJwGZdfO6&#10;ohxdcnTajywIGCDANnQDUBEJAQhAAAJaCSgkAHb0LzbvWjpIRv9aFUaYdgKh8UoCsbtMKqLdcARC&#10;AAIQgAAEIACBMhKQTQDs6H/JkiUiAZAP/UVJv82+4kQg8Sd5UWX0T0I2p5gDEPon5GOa0UrALysO&#10;vZW0aoEwCEAAAhCAQCQCUgmAZ/SvFLjbZ4baSoroX+QS4p833nR7JM2ppJdAaOASZx6AaEmvs5AG&#10;AQhAAAIQgAAEohMITwDs6L/af3K/Utxv6SWqiIrOeQAr+m9rE88EuKv/v7yyQCB0MD5aDhCtVhaA&#10;oENeCFjPlaOn5cVf6AkBCEAAAikTCEkAnNF/5dprI0T/dg5grQWyXtVqVcT97e0nfrDnLehIGQPN&#10;nyIQejyoEixiMiVcFI5AwNnH0u1vodNoEayjCgQgAAEIQEA/gaAEQFf0b2stcgDHNaS1tUYOoN+l&#10;GiTqygGCozGiJQ2uKr2I+j6WQA6QQBOldywAIAABCEDAJAHfBGDevr5RebHsR1xi7L9y113iE+tD&#10;Xa+Vy8kBdLHMnRyi/9y5LEcKGw3QjQrPEWRUhQAEIACBHBPwTgBOBfoi9O+P/m0TjeYAOQZZNNVD&#10;9wOEGhwQJxH9h9KjQEwChOkxAVIdAhCAAASKTMA7AVg5Zkif0SLut66TL/H5iT/pY2LNAwh54o0+&#10;qUjSQsBEpG5CphZjEQKBUAKktaGIKAABCEAAAjkg4LsEyIr1XZchg0ToT/RviC1iIVBWAtonAYj+&#10;y9qVsBsCEIBA4QiEHwNaOJMxSImA/IC9zGEs8tKUlKRwaQnEX6tWWnQYDgEIQAAC5SVAAlBe30tb&#10;rhq1ax95ldaUghAYQCCZrqh6g+AkCEAAAhCAQMoEqvbR/nPnL7QezRvzJZ75VavVdImy1RMPDBaP&#10;E7afJtbWtjimnlRXJCATS1mRECslFNFSXAMB072Op1lrcBIiIBBAoK1NQwQCYQhAIJTAouuvEzH/&#10;qQRAnPofWif5AiQAyTP3bzE0BxAJgOk4LEs80CVDBEx3PBKADDkbVQpJgASgkG7FqAwSsBKAU0uA&#10;xLC9lpcwVYscISSD1FApkIDpIAz8EPAjEPB1EZq4QhUCEIAABCBQLgIDlgCtWrEspvVioY61BEiX&#10;KGYAYnpEd/XIsRTpnG5XIM+DgLkU1FNyFnp1vWJZ0IreCQFlAswAKCOjAgQiEXDPAEQSQqWyEYgW&#10;W0SrVTa22GuUQOTc1ahW8sKF/p5XvYS8WyrPhJIQgAAEIBCRAKcARQRHNQhAIHsEglPNXETG8oF+&#10;AP5cWJq97oNGEIAABEpDQDkBEHuFrSsOovgS4rRO3XgEGM6Px4/aZgnkun8SuJvtHEiHAAQgAAGL&#10;gFoCIAL3uyoV64qcA/QJuasirsgScF7aBHIdY6UNj/aNE8jLhuD6wX7jaGgAAhCAAAQgoJwAWMha&#10;azVxga/cBOgA5fZ/1q3PeP+0Qn9zr4ybb85wJEMAAhCAgBQBhRkA54B9tXrq+CCpdigEAQhAIBME&#10;IkTeEaoEmKpXWn1DRP+Z6GcoAQEIQCDLBBQSAGGGGPe/VoxcVU3/gGWZWJZ189s+qOXzOHGGS4Es&#10;M0S3whDIYBxsdOBf2GtdvCAAAQhAAAIhBGQTADH837/qp9be3i7+zz6eH8CZIWA6K5M8glCGh5aE&#10;hKRCBjVlPAmYvlmMNmoH+q43+BoCEIAABCAgS0A2AeiXJ35vqq2trbKyKWecgDMINt5YthtgP2W2&#10;/ZOOdkZ3AyuNtaumHH5RvlKj6UCnVQhAAAIQyD4BqQSgf/i/L/q/++52YVKc4X/rCCDrxUFA8fqH&#10;akgRr7X81dY4ZZE/49FYgkBid1BiDUkYTREIQAACEICAyjGg4jesFnP43xn9kwPE6H5GVxLH0CsH&#10;VckKcuAkrSqm/mgwmei/frxfKwOEQQACEIAABAYSCJ8BsFf/33333aJunOF/Uf3aa90XHlEkIBNP&#10;KIose3GWDxW7B8TMASLfcTKJOtt2i933sA4CEIBARgmEJwBC8f5Tf1j9nwUXRo5FsqB8jnQgJciR&#10;s2RUjZkDyDThLCMT+ovyLOhXBUt5CEAAAhDQQ0AqATiZA8Qd/u/7xat76bGjFFLko/+AHYSqf9JB&#10;tgijnKQEOnpCKWTI3KdFuCVK4UyMhAAEIFBQArIJgDA/5uIfG+CSJUvEe+u/vKQJyEQV1pii3mFF&#10;fWcOqqYeMuWl8RkoyHYCA1ANigy+NfzuL7/P/e4ymftU7x1qEBmiIQABCECgqARkEwBd0X9RORq2&#10;KzSqSP4ZQCrbFkPVj4xPRYvIjahUJCtQoZVCWaPBd2hH156fp0CQJiEAAQhAoAAEpBIAov9se9po&#10;TKPJ9NDQSFM7J6ZAsvWIpMSM1wWxnHJiuim0eh7u03J6HqshAAEIlI9AeAKgK/oXpwkJvNVqta2t&#10;zf6veFM+5hotztWAYoqu1reOKarzXDMDUcVQTwOBgEDc1Ucl1/9IbvnVoDoiIAABCEAAAloIhCcA&#10;WpoRQkQi4XfpaqJkcnI4oJhiDuDZOVKbKGBLcfZvVpnOKhP6J788L/ts0RACEIAABFImkFwCkLKh&#10;NA+BUAJp7iggJQh1j8YC8pMAAY3KZAg5zNI1YkYUBCAAAQhklQAJQFY9M0Cv+jAit4GFTNSUHZ9k&#10;KCXIDpRiaBI5B7AqyvTj3N6kxfAwVkAAAhCAgD+Bqr3Ef+78hVqO5hRL/MVZ/7pE2erdeNPt7e3t&#10;ra2tli1tbYvL51Y75shmYCETEp10WjYtiNylVEyP3IhPxYKh1I0nSF6A2wRVz79KRv84JUk/0lZB&#10;CLS1LSmIJZgBgWwTWHT9dSLmP5UAWJt0s/YiAciaRwKSSQVVSxIgpZMYlASuQnfT02n7pPglBs4W&#10;4K/FNQgpHQESgNK5HINTImAlAKeWANU/ozfaJ30/kppeKZGhWfME0omMzdvlaiGdUJATh+Qdreqh&#10;knRceYCUhAAEIACBXBIYsARo1YplMY0QC3WsJUC6RDEDENMjCVb3iI1qNXHwq48KqqFXgpaYaioT&#10;0WMJuQf7U6NXYGvq1kFuGQgwA1AGL2NjFgi4ZwCyoBM6lIiAxrgrL9Q8H0eQtPL1xw0V+BMZuFqi&#10;dsu1vCAAAQhAAAL5IMApQPnwU361FJMAvIIIpPYsgjK4xTO30W44XVw7UgRCAAIQgIBZAiQAZvki&#10;PYhACScBQjsE+UAoorgFnFmBJStyBM/Af1xnUB8CEIAABFIhEJQAzFvQIXSy/ut8E1PRbB43FNMo&#10;qgcQCJoEIAcI7jqeq4Yix6t0UzcBOxmIgAY3RIBGFQhAAAIQyAQB3wRAxP3t7VX7vyeTgctF+B4n&#10;grfqxpGQCWwoAYF0CdQnBunqQ+sQgAAEIAABCOSHgHcCYMX9ra01678rlw+pVK4Vl3W8JxF8fvyb&#10;FU2ZBDDuCdYOGUfsbIDh/0Rx0xgEIAABCOgl4J0AiIh/YPTf16gV+ldPHOtYm7dgYRxVmASIQy+P&#10;dckBEvUa+YBZ3H5HJ5ltFekQgAAEIAABLQRCZgD6x/5Pvezo3/pINYgX5e1z/bVojxAIQECKgN9e&#10;gkJ+LkXEUCGewmYILGIhAAEIQEAngZAZAHsHsGjTEf3bOzfFPEDfmv5orzh1o7VIrXQJMAmQLv+y&#10;tJ6J5y1YsOtPHCqLE7ATAhCAAASyTEB2BsAxci9+0sQPrHIOYA//MwmQ5Q5hWjceC2CaMPK9CTiz&#10;gnQYceJVOtxpFQIQgAAE6gkEzQC41v/45wDRwTIJEJ1d8WoSIBXPp9m0KLXDVeni2ewQaAUBCECg&#10;dASCZgCc638sMF45QFV+RN86QpSgv4i9TCGyYSFQETtA/m1S6MJxjI3z5IE47VIXAhCAAAQgcIqA&#10;wgyAVw7gTAmCsFrrf5yXXZp8gP44gEBCcRjUIeAgkEKvszIBXhCAAAQgAIEUCPjOALjW/zhVs4f8&#10;5cf+6y2LUzcFTjSplUDITgDiIq20ERZCIEp/03XMKhMCdE8IQAACEEiBgO8MQP36H1cOIBnB22t+&#10;nCP9roVArAtKwfPmm4y13zdKTGbeJFooGAFto/Dx8wF6fMH6FuZAAAIQyDSBKDMASgZ5LvtxLQey&#10;/qkklsJ5JxArPci78eifBQIGQ+5oRw5pS0eyQBcdIAABCEAgywR8ZwCyrDS6FYMAC4GK4cdcWiEX&#10;/etIU61kQP5FGiDPipIQgAAEIBCRgHcCEFEY1SAAAQhknIBEgC3ifuvS91KVJaGlPuWQBAEIQAAC&#10;ZSNAAlA2j2fL3pAwS26YNlsmoU2WCUj0KK1xv5OF6lSAqCuhbpZpoxsEIAABCGSVAAlAVj1TJr2M&#10;hVxlgoitoQQkwmnzXVE1DWAqINSvFIAABCAAAWUCJADKyKiQKAGJoC1RfWgspwQkOpL56N9mp7pL&#10;mDQgp90OtSEAAQhklMCp5/jOnb9wyZIl8dVsa2ur1Wq6RNmnA9140+3t7e2tra2Whm1ti+OrigRN&#10;BLxjK9VwquoXoqkun9ZkFWIKRSAwAQjoqz7dUmOnlEhNTnlCY7uFci/GFIBAW5uGCKQAHDABAqYJ&#10;LLr+OhHzn0oAsvlEXhIA0/1Ah3zDCYBQkbBHh5/KKEMiug7OVM0nAJZbJBQlDShjDy6RzSQAJXI2&#10;pqZKwEoATi0BEsP2Wl590ZqmV6p8aDxpAqozBknrR3s5IiD3gF3dR/3EAaS0N0ApW4ijFXUhAAEI&#10;QKCYBAYsAVq1YllMK8VCHWsJkC5RzADE9Egi1T3CkWjRvO8qICYBEnFk7htRDIxlemlSMwBO9vJm&#10;MDWW+z6LATYBZgDoDBBIhoB7BiCZVmkFAgEEZAIyAELATUBuvN9VK8OdTT6sl08V6DUQgAAEIACB&#10;UwQ4BYjeAAEI5JZA1NNxMhz9W76QXxEUFUFufY7iEIAABCAQn0AKCYDYbZzNDcfxaZZSguYxSN/I&#10;THM7pfRVYYyONOR/IrLW/Ihfo0yV0gCjmiAcAhCAAAQKRcA3ATAXplvL+skBCtWPMAYCyRCIN96d&#10;+YF/T4iSK4JIkZPpgrQCAQhAoAgEfBMAo2G6UeFFcAs2QAACTgIxhvxzOPBf73v7wWHB3YIcgNsG&#10;AhCAAASkCAQtATIaptvH+0ipSaFcEYg5zhqzeq5QoWwYgdhD/lk66zPM2PC/h84GkAOEQ6QEBCAA&#10;AQiE7AEwmgNAHwJqBIht1HjlvHTU0N+K+IsV9ztdGboxgPsk5z0f9SEAAQiYJxC+CdhQDsAeAPPO&#10;LWILxDZF9OoJm+x1PpFCfxNBf9CDKTLtCO6TTLsH5SAAAQikTiA8ARAqas8BrOifVUCpuz+2AmnE&#10;GWm0GRsUAgIJRIr4B4yKhy6NKZoHmAcomkexBwIQgECSBKQSAL05ANF/kg7OaVtsA8ip49TU1rS1&#10;t8S9pXR5j1oHozQEIAABCPgQkE0AdOUARP90RUkCQVEdkwCSELNcLJ4TU13in6mwO0CZeIiz3HnQ&#10;DQIQgAAE4hFQSADi5wBE//GclY/aGodjNYrKB7vyaBk1NDWx0D//1DOVkOQfJxZAAAIQKAEBtQQg&#10;fg7Auv8SdKpETIwaQSaiHI14EXDu8VUkRNyvCIziEIAABCAAgSACyglA/BwAh0BAngCTAPKsslsy&#10;3h5f+oCEZz33BDMzIEGOIhCAAARKSSBKAhAnB+D0zwJ1s7QH4dNuv0CuNGaKeujvPMU/1YX+xpgY&#10;FOyM+In+DYJGNAQgAIG8E4iYAETLAbQfJ5p3+ugvQ4DdwDKUslhGPUNjsD+2H62pAKL/2CARAAEI&#10;QKDQBKInAFYOoLqmnxygKN1JPbgzZHlmFDFkX87Eqi/0L/qDe3PmQNSFAAQgAIEyEIiVAEQDFCFt&#10;iNYQtZInYGgE15DY5PkUuUX11T6CBp4tcpfANghAAAIQyCqBFBKArKJAr0wTYCFQFt2jPt6fRSvQ&#10;CQIQgAAEIFAyAiQAJXO4SXNNj+aSA5j0nrrsqIuvWPOjzpoaEIAABCAAAZ0ESAB00iyNrKihX2kA&#10;ZdpQe9g+spaRVvuI1jjVJzJyKkIAAhCAAAQ0Eqjau3jnzl+4ZMmS+KLb2tpqtZouUbZ6N950e3t7&#10;e2trq6VhW9vi+KoiISoB7wTA9AyApW01IPvg7JNQj4bmbsEMQ6t7KZBMxwg1PUIBn85GP4vAkioQ&#10;CCHQ1qYhAoEyBCAQSmDR9deJmP9UApDNE/pJAEIdmXgB3xgwsTiPHEDW6ZHidVnhcuUS6xVy6qiV&#10;IgFQ40VpCMQgQAIQAx5VIaBAwEoATi0BEsP2Wl5CBS1yhBAFayiaNoGsuCsDIW/arjjZfqoo7IX+&#10;WaGBHhCAAAQgAAEI2DGCcwnQqhXLYpIRC3WsJUC6RDEDENMjuqunP/xvWRQ0CdCXg+q2O1/y0gv9&#10;s5IHavIXMwCaQCIGAuEEmAEIZ0QJCOgg4J4B0CETGSUlkHzYF9JiehFw+j0gcds51Sd9p6MBBCAA&#10;AQhAQIUApwCp0KJslggkn3VkyXofXRKP/q3ZmJAJmRyAQ0UIQAACEIBAiQiQAJTI2YZMTTEQ58kA&#10;A3yaRvRvK5BuDjBs1g3WZaiTaxE7dOa7rUuLNO1CMq6ednsRCAEIQKDMBAYcA6pr4b7fHoCAg4bs&#10;tf62M6ztBOwByFLvTPP0zwAOvqFneXYCpBr6O12TVjZYH/ofeebrtmLDZp2KuVP83KmGrVuK+njy&#10;ER8eXXsKXZa+f9Cl4ATYA1BwB2NeZgi4jwEVRwLZCYDSkaDO2D14E7AQK87ydxEQR/vXR/+iDAlA&#10;ZrrKqUFeT5XSivmkxp7LkANIRP8xz9Sqqgzvp9If7ATgyDP/ofHG0bsJ2B77z2aEnXH1NLoVUdkk&#10;QAKQTb+gVfEIhGwCFpG6zKt4XLDIh4BEmJkSu1QizpRsrWs2zC3WmbwxtbUP9o0px1x1K+7XG/1r&#10;11bE/dalXbIWgUIxMR2RWfW02IgQCEAAAhCwCCS3B0Bp+B/35IVA7NjSsKFh8bHh5lMWHz/0dxkg&#10;I1BltiBlPjQPAQhAAAIQKCeB5BKAcvItitVZj6OznocY6geBbpEJ1iPo5XzMn191coAIYKkCAQhA&#10;AAIQSIxAQgkAw/+JeTTJhvIRdmc9eTHiMUPRv7yu5ADyrCgJAQhAAAIQSJhAQglAwlbRXAkJlO5I&#10;UP/EJrHoP7GGZPqz8zgdmfKUqSfgeU4RoCAAAQhAoHgEkkgAGP4vXr8RFuVj+L+Q6AONSjgoT7i5&#10;8vkTiyEAAQhAAAL6CSSRANRrLY7+FB+KxMB56TcOiXoI5GYNTekmAer8qxSOi8M9VV+eHUqpUT1d&#10;EikQgAAEIAABCMQgkE4CUH/AaAwTqAqBUwTKMi8ROylTOtrf5mslDHQ4CEAAAhCAAARyTcB4AuC5&#10;/ifXyEqmfIGivQKZEnMkPmYQH7O6oTuI9evxwbKPIj5DJEAAAhDIBQHfBECs0pF55cJIlNROIMsD&#10;7VnWTbsjIgjUEr4zFRCBPFUgAAEIQAACGSFQXbl8qaXK3PkLV61YFlOtG2+6va2tTawJtkWJGQBJ&#10;mbYmVnlLlP2h+KdYOGRtHhCvtrbFkmIpFo+A97B5xoPsoFUqcZ+KGw+nrtpebpFZi68l+pc0IuFO&#10;MmzWDdqfBOzTkYrRhzzcKFzGCi/J7k0x7QTa2pZol4lACECgnsCi668TMb/xJUAigpe8cFJeCCQc&#10;2EXAkn0NIxgVv0qS0X98bZEAAQhAAAIQgIAhAsYTAEN6IzYRAkVcNV9Em2Q6g1L0bz/uV0ZyRsqw&#10;fj2+I9hHEZ8hEiAAAQjkggAJQC7chJLKBDgSVBnZyQrOpUQyy4oiN0RFCEAAAhCAAARSIUACkAr2&#10;XDRa6KHyQhtX373kh//rI35ygFzcrigJAQhAAAIQkCdAAiDPipJ9BHK0vD5E1ZLlAHRfVQJsh1Ul&#10;RnkIQAACEMgLgQGnAC1ZomEPvnUKkC5RnAKUXk/K5fk/XoPfgQhzd6CLf97iN1QvP/zfn+B5EFGS&#10;YONOOFfUfgqQfwKQu04j+y3CKUCypChngACnABmAikgIeBCwTgE6lQDIn9eZJE4SgCRpD2zLI9JM&#10;OKTTZXsRTgWVmK/QkgDU5wDRov/kJ4tIAOLfLyQA8RkiITIBEoDI6KgIASUC7mNA7XM/Yr6xAggt&#10;LyV7KAyBKAQkAusoYjXWERomq6Qz4o8c/WsEkDFRhR3+zxhn1IEABCAAAYMEjD8ILLLuPAgsMjpN&#10;FYszA2AByeU8gEror2sGQFP/SXq7SFIzAEVOAJgB0NX5kROBADMAEaBRBQIRCCT0ILAImlEFAkkT&#10;UImzk9NNUatMjdYnv1qM5wDE75k8ByA+QyRAAAIQyAUBTgHKhZuSV1Ix9kxeQfUWc3MokLXmJ5IH&#10;RA6QqTRA3UvUgAAEIAABCEDAOAESAOOIc9hApNgzD3YmPyytTEUHe3IAZexUgAAEIAABCJSJAAlA&#10;mbwtZauOCFSqoXQKZfQJweqj/sHJDDlAOt2LViEAAQhAAAJ5IJBQAiDOGA2+8sCq7DrmYPhczkWZ&#10;M0Ql5xLKW5d4Zc6Qk/xTUYz163LdP6gU+yjiM0QCBCAAgVwQCE8APAN3JduEhPawVzafQqBkZrEL&#10;pxLSpYBUJRbXo55ci864X7JdJgEkQVEMAhCAAAQgUDYCQQmAFfp7hu7Wn2RgWRJCS4oykgJDRVFA&#10;O4HiRf9ZWQgkHf37+bR4rtHeexEIAQhAAAIQgICLgG8CYIf+nsisrICQnf5UTAJycXlc2zW1krUc&#10;IGv6xHUT9SEAAQhAAAKFI+CdADBsXzhHY5AiAU3RuW+rYfLtNT8y8bRfmVKtAmL9umIX9yjOPor4&#10;DJEAAQhAIBcEwvcA5MIMlISAKgGZwFpVpmx5iehfVlRYuVLlAGEw+DsEIAABCEAAAn0ESADoB+Ul&#10;kE4OEBj92yf8lNcrWA4BCEAAAhCAgGECJACGAedMfNjQdM7Miaeudhhhz/eNk5DEqRsPE7UhAAEI&#10;QAACEMgZAe8EYOXypa2traGmiDKiZGgxCkAgswRCRtw15gBhouJH8PElZNZNMoqxfl2GUnAZ9lHE&#10;Z4gECEAAArkg4DsDYOUAfmmA9SeZ6J9cIhf9ACV9CYQF7lLowoToit11yZEyikIQgAAEIAABCOST&#10;QNASIBG722mAFfHbL+tPkib7CXEJlJRGsYQJlCGmNGtjUtF/wh2D5iAAAQhAAAIQyCmB8D0AVqzv&#10;ulSt9RTi/FBVIOUhoJeAkUeDSSz61557sI1Yb8dAGgQgAAEIQKB4BMITgOLZjEU+BMJGqosOTnMO&#10;EIZTe+jv9I9R4QEdIa12hUqsX49/g7KPIj5DJEAAAhDIBQESgFy4CSUzQCAsoB+golJhM8alGIub&#10;MQipEIAABCAAAQjoIUACoIcjUopBICRolgnrw5b9CFCJrdJJrCHL+6QcxbgLsAICEIAABApPgASg&#10;8C6OZWAJQ7roOYBE6J9KlJyAExPONGL1aSpDAAIQgAAESk+ABKD0XQAAdQSUI2a50D9F0soWqehq&#10;VLi8Iqxfl2flV5J9FPEZIgECEIBALghU7dM8585fuGTJkvhKt7W11Wo1XaJs9W686fb29nb7uQRt&#10;bYvjq4qEgQQ8FrhkJLZLxVPVgAU/NYdGMuuC+otnAWaQUeqUs2CRrfWwWTcceeY/1I3wreHDyul7&#10;ja1lQpRwqN4ekgmrUCInBNraNEQgObEVNSGQJoFF118nYv5TCcC8BZenqY5P2yQASTnFO4zNVISX&#10;FIpT7YTnABLRfzYZaonzMmUaCUD8G4QEID5DJEQmQAIQGR0VIaBEwJ0AKFVOvjAzAIaZkwB4AC5e&#10;lGy4F6UpngQgPn0SgPgMkRCZAAlAZHRUhIASASsBYA+AEjQKl4tA/BHu+BLKRTyGtaxfjwHvRFX2&#10;UcRniAQIQAACuSBAApALN6WjJMGr4B4ZAgfjpNNraRUCEIAABCAAgTACJABhhErxd4mV7KXg4G2k&#10;ag5A6F/izoLpEIAABCAAgRwQIAHIgZNQMV0C8jsBCP3T9RStQwACEIAABCAgQ+DUKUDO0mLHrUxl&#10;E2XE1gRPsWwCNkG7X6bv8L/qyLcxDdMUrBT9p6lo6dtmE3D8LsAm4PgMkRCZAJuAI6OjIgSUCASd&#10;AiSibb9AXKmNCIXFxuRVK5bVVyQBiABTogrRfwgkEgCJXpSJIiQA8d1AAhCfIRIiEyABiIyOihBQ&#10;IhCSAHzuhzuVxOkqLI7yIAHQBVNCDgmALyT50F+IYLZEorOZLUICEJ8vCUB8hkiITIAEIDI6KkJA&#10;iQDHgCrhKmRhon8Pt4q437qUXqrllYRTGAIQgAAEIAABCGgkwCZgjTALIqrMg9lx4vg4dQvSdVI1&#10;g+cAxMfPcwDiM0QCBCAAgVwQ8N0EbC0BOrr2P7SbMXTmDQEyWQKkHbiPQIb/3WDiR/Blzp2S6rcB&#10;7dQCdrRHUM+nP4hWCvsaOvPdR9d+vbDmYVi2CbAEKNv+QbviEJBdAmSdbKjrKg6/glpS2hBWKvoX&#10;sZ91+SVViguHCtqJMAsCEIAABCAAgUwTYAlQpt2DcgkQkF3x74z7yQEScAxNQAACEIAABCBghoBa&#10;AnD33e3Vapt9LVnS5qmVHVHVvxHlrWVF4r+uN2YMRKoCgbIN/8uG/goI+4pKTSYoyqR4KAHWr4ci&#10;Ci3APopQRBSAAAQgUAwCCgmAiP5bW9srlcX21dZWqc8BRPRT63/1HY3o80b8zFh/st4UA2WurGCp&#10;ikqY7rnsJ7DbkgPk6nZAWQhAAAIQgEC5CCgkACL6b29vHYhncZtIAiRe1SVV17VkyRK7XvC2YAnx&#10;FIGAGgGpAD1sxX/AZgChjVQTalpTGgIQgAAEIAABCGggoJAAWK21t99tN+t8b39YP6AvQn+Xpu2t&#10;7c7MwcRZQxrYFFZE2Yf/w0PzwJ2+A/oF8wDZuE3EU8CEItZ/eUUjII4AEsuoxH+jVacWBCAAAQjk&#10;iIByAnDNNdeIuN+6+lcEuV+u6Moz+m91zyTkiFhhVS3JUiyp6F/JyeQASrgoDAEIQAACEIBA2gSU&#10;EwChcGvrNdYVqryI/muLa66rPvpnCVAoSQrEJ2Boy2+fYuQA8d2DBAhAAAIQgAAEkiIQJQEI1s1j&#10;CVDfcuhTV311lgAl5W7Rjvf6n8IP/4cP/FtxfOQd6eQACXbi+qaOPPMf4kQB8d9Utch349YjwHgQ&#10;WL69iPYQgAAE5AjoTwCkIi055SgFAS0EwvtknNDfVpEcQIu3EAIBCEAAAhCAgGECehIAsffOviIo&#10;zBKgCNAiVSnj9l+p6D8STY9K5AC6SKrL4TkA6szcNXgOQHyGSIAABCCQCwJxEwARu4vQ/zff+fMj&#10;a79+pP/ZXvLRvDgJ1HqxBCjdvpKF9T8DVok5V4yFvQ9AF77oX8vAv0sDcoB0ezOt6ycgBg6cl/4G&#10;kAgBCEAAAgkTiJsACHVF9H9N34bgvtFlEfxIRfNtFckHCCSMo9DNZXT4PzxMD/SKnTm4SiU68E8O&#10;UOg7p9zG1X9vZPSbpNxuwnoIQAACagRiJQBDZ+50Rv+yLQ+M/hcvXiw/aSDbBOWkCaQ7/B8epksb&#10;YouKmVFINxhYkHkAPRyRki4Bv1ifHCBdv9A6BCAAgbgE1BIAmaM/B0Q+beL0H7GGY8AEsnPsX0T/&#10;wgKpSYO4lpa8fhZ/sDVG/5Z3pUL/0Of76uopkQ8U0qVAyeSwfj2+w1X2UWTxKyU+ASRAAAIQKAkB&#10;hQSgve/pXUuq1SXivycvD0rOn4Wa10sE/farJJQza2aKw//ao38pyAkH5f7NSeUqUiZRCAJpESAH&#10;SIs87UIAAhCIS0AhAbjmmtb+HKDNccVt3qrPEiA9HH2l8DttGHCAeNYCpceels0T4LvFPGNagAAE&#10;IGCAgEICIFoXOYAYM7avj/zlhJf/9c/ubr/bfn6S+DXoPxfo3WLlzxIxW9D/6luaMfCNVUC8rDcs&#10;ATLg2XCRDP+HMzJfIp2ZEPN20UJpCJADlMbVGAoBCBSIgFoC4DJ88eI28YnIAYbNfPcwEffPvEFE&#10;/yKaF1db31/EUT99l3hZOYP1ssb7xX9dbwpEFVMiEvBcM1b/obJ0E8d9yisRtu6IHECeZUBJlfXr&#10;WhosoJCo+yjsbV4FZIJJEIAABApJIFYCIIgceeY/xDyAFfSfDP1P7fJtbW3v3+XLK0UC3uNzKQ7/&#10;x2dhpQQKcqz4JMVXWAZCDpCic2haH4HU7zR9piAJAhCAQKEJxE0ABBwxD+BcFyT+KYJ+6xJLhgpN&#10;D+OiEPALdpVi+v6lZYov9RqKDYQVD9sPEMGmsCb5OwSSJ5D6nZa8ybQIAQhAIGcEwhOAyI9o9ayY&#10;Mzy5V7ewv8TOdUEKXso8D3IABW9SNLsEmArIrm/QDAIQgIAgUF25fGk9iBtvuv1zP9yZCiCxCHXV&#10;imWeKrWLQ4haW60/tbWxtEjGP1lc/6NlBsDTeNlpAZXVQzKUlcuE5SFK65uUWy9sBeHXMLIqtvt0&#10;1NR7j4oNimWHznz30bVfd1Ty4FnrOwhOgO77r/SryNCkIVAwhEBbmzhhnBcEIGCcwKLrr5s7f2H4&#10;DIBxRWjAFAGdwZAuHc1F/0JDe1ogRNvUwYSFQ8wD6OpvyDFEwEoDpF+p33LSmlIQAhCAQDkIkACU&#10;w88OK8swuhy+nSD1gIQcoHR3XkEMVhz7t61mUVBBOgBmQAACxSDguwRITBCkYqGYlWAJkA7yvhFu&#10;ugmA0RkAF7eQFUFhIbgOLwTKkEhCnM6KOS2Qrt+Nw+xrgCVAcTHLLAHqBz1g+F8xJUj9xotLifqG&#10;CLAEyBBYxELARYAlQGXsEulGgUlG/31hSvBpoRLxt9kuEnY2qGjduZM+pjIx84eYrSdQnecAxIcc&#10;7TkAIh9QWRHEQwPiOwoJEIAABOISYAlQXIKZrJ96bJshKuHLgdJVViIN0KVg4XMAXaCQc5KAwmi9&#10;Sg5giScToKNBAAIQSI0ACUBq6I01nNHFP8bsLYRghUArlr32lEIsKVSGgBcBayogaiYAUwhAAAIQ&#10;SI4ACUByrEveUsz1P2JBf+jLj3DWJwEsvZPKAU6MvjJLVPIb0qT5UdMAkzohGwIQgAAEHARIAArW&#10;HYo5/C95wL+dIeTVqeQAMTwXbf16jAYLWFXvPgr1NICstICdCpMgAIFsEgg6BWjegsu1K+353DFn&#10;K5wCFI95Fp/8FTDkLDM2Lxn913NzCvcWkmzAHe7ZNOKfdPeFhzNRKMEpQAqwPIvWnQIkSvk+C0yp&#10;MemTgrJ2TypZSeFYBDgFKBY+KkNAmoDUKUAiONB4SetGQQicIBA5+u+LXPpfuUEZqKm9ujr4TQRj&#10;rV0BvCBglID6xgCj6iAcAhCAQNkJsASo+D0gs0O8ocP/fuG77BN/+32bpxwgdmeMHGaRA8RmXyIB&#10;0sP5A5hE3SJcIrCYCgEIQCAxAgoJwN13t1erbfa1ZEmbp5b2gGL9G1HeWlYk/ut6k5jBhW6oUAO5&#10;AdG/7cTQFMIqmYMcwN91qgup/aYIQnt+3nMAvevXQ3EVskAy+yhUu3QhUWMUBCAAgXQJyCYAIvpv&#10;bW2vVBbbV1tbpT4HEDGEtWRIvOrfiA+tPQDiv/abdO2n9WQIqAaXMtG/pblkDpCMmVluRSbqUnVT&#10;lu1FNwhAAAIQgAAE/AjIJgAi+m9vbx0oZXGbSAIkXtUlFesSz4+fd9Pl4rrxptvteqHbgiVaoEih&#10;CORgwF4v78Dhf71NRV4jpFcNpOWHALty8+MrNIUABCAgTUA2AbAEtrffbUt2vrc/rF9u3hf3D3y1&#10;t7Y7MwcTZw1Jm1+kgtk9/0eJcumif386hoL14KkAJgGUuiuFIQABCEAAAnkkoJYAXHPNNSLut67+&#10;FUHulyt68Iz+W90zCXnkhs7pEKhPD0gYtHsipzlAMuvXtdPOlED2UWTKHSgDAQhAwBwBtQRA6NHa&#10;eo11heokov/a4prrqo/+WQIUSlKiQEG2/8pE884yMuUl6KVaxMd1hob/bVNNy0+VKY1DAAIQgAAE&#10;IBBEQDkBCMbpsQSo75DxU1d9dZYAmeuhmT0ANKbJep74m4W1zakmbuQAAf0wp9MgMe8s+erRTgK1&#10;5cesLq8nJSEAAQhAwJOA5gSAX800+lmqUWQaBtOmLgLkALpIIkeeANG/PCtKQgACEDBEQEMCsGrF&#10;UvuKoCVLgCJAk6mSneF/0kIZfznLEJerEhPlWb8eAZqrCvso4jNEAgQgAIFcEIiVAIjYXYT+u/d3&#10;zl2wcG7/s72sT2zLq0vCB6dZApSLjhJNSfthcNGql7MW0X+G/Z6FdWPJ49FpdeDwv86GksdEixCA&#10;AARyRCBWAiDsFNH/NX0bgvsCffHlbUXz9gPCxA5gDxZtJx4HliNMGVY1o6d/Zj30J9LIcJ9GtVIS&#10;4J4spdsxGgIQSIlA9ARg5fLrnNG/U/+gB4TVRf8sAUrJ9QabZc2PQbiIhkBuCbD6P7euQ3EIQKBo&#10;BBQSAJmjPweM4bSJ03/ECUD90wMnr/pwnyVARepTWR/4t1gz1FikPnfSFtavx/eq0j4KrdE892R8&#10;7yEBAhCAgAIB2QSgve/pXUuqfU/2si+PZuz1KEuWiMcGt4t9qM5LQS+KShHI1vofBv6lnEYhCJSS&#10;gNaEoZQEMRoCEICAPgKyCcA117T25wBtjitEC1FepAGhL5YAhSLKfoF8DPxnnyMaQqCMBBj+L6PX&#10;sRkCEEiXgGwCILQUOYBzOP/Gm24fP7rl7va77RUVYjjaGc23tVXEJV7O6NBa8CP+63qTLoV8th5+&#10;wlICduUv9CfYSKBb0ETRCMS9bRj+L1qPwB4IQCDnBBQSAJelixf3RfciB1i1fNkqcfrn8qUi+rci&#10;eyvutxMAK22wXlaGIP7repNzjBlSP8nj/2Ou+enbIpLwK24Yk7C6NKdAQGn9uoLcMhVNYx8F92SZ&#10;ehi2QgACmSEQPQEQJsydf7mYB7CC/pOh/6kTgFpb2xcvzoyhRVMk8dC5DqBs9C5+3/1/4lPIAYrW&#10;E7AHAlknwPB/1j2EfhCAQPkIxEoABC4xD+BcFyT+KYJ+6xJLhsrHM2WLExv+V4j+w5A4c4CaUQMY&#10;agzzBX+HgHYCPPlLO1IEQgACEIhPICQBsFZ467riq4uELBCQiv5dA//SwbepHEBagSwQRgcIFIMA&#10;Y//F8CNWQAACxSNQ9TyERyzsWXT9dalYO3f+wlUrltU3LVQS54q2tp6YVWhrK/PqotRO/5QK/YXz&#10;/KLtwIVLduhvZF1QNhMALyC1vrO2Enr5xWdGZ2ICbHN2MHUdhI+1LY3z6erZ7EbaesvQme8+uvbr&#10;PuJ8vnYCuyvD/9p8UwJBbW0S5waWgAMmQsA0ARHhi2A77hIg01oiPzsEpKL/wBX/wU/gsuN+/ZMA&#10;BQ/bstNHYmni6mBS/S1Wg1Q2S4Dhf7N8kQ4BCEAgBgESgBjwylQ1PBoLDv3lWIkcwEoDtOUAOrSS&#10;011bqXKGTZ4dLLzXaaOOoIgE/Lpr2Ng/SXlE4FSDAAQgoIUACYAWjOkLUV8voaBzeBwm/2suUdJO&#10;AxRU9Cwq0VbcJnJbPyA+M9qXcgsMxRVup3ImsXQRCEAAAjkiQAKQI2elo2pI9B9hiF0hkIhhcjKt&#10;xFAw9aoFi9J4DkD8HqXlOQBh/Yo7M76jkAABCEAgLgHvTcBCqtgfEFd21PpsAg4j57Ebz9CobXj0&#10;H6ar79+1bdf0aSEvYYYPB9NbgbM2A+DX0+Q79rBZNxx55j8i90dXxXJuAha0w6b7wrcChy3+0eUi&#10;5BSNAJuAi+ZR7MkqAWsTsG8CkDW1OQXI4ZEkEoCwOKBfnZhBtrkcIKZiSfZ+fwhGc4BMJQDBnU0y&#10;ByABiN9tDScAObot47NEgjIBEgBlZFSAQCQCnAIUCVv6lcxFzSdssx77EPKKsPKnXqIlRHtUoF1g&#10;GAxDfxcxethqCv0tS0bbGhsO72waG0OUGQJWRw3rseJrxbp4QQACEIBAygTYA5CyA7LWvFQ0pj3C&#10;1ihQo6hkfBOmcFhQlYyWOWhFy/r1HNhpUkWJfRS+/VUlWSUNMOlFZEMAAhCQIEACIAGpHEWSG/j3&#10;5Bl/KiC+hLQcHZYDSIyt6lE9+eF/Gb2lklIZQdJlkm9RWrUiFSQNKJI3sQUCEMgZARKAnDnMO3iW&#10;iCCD7ZSKeGK3Es7aXhSk1FZ+Q/9wIgNKFG82QKrjKVKieK4IsC4oV+5CWQhAoCgESADy5Ukjy2cz&#10;GoQ5k4Hg9/nyod8EiLQVxUsDpE33LSh2AIvlK+K/8UWZkzB05ruty1wTcSRbioWpZ+QrqF9tc5Lj&#10;UKEuBCAAgWIS4BSgfPnV5ww+pfFyh8UKoX/UJvLFN31tVaIg1WOCZFZpJ7wKSLIHhmplh/72TgDn&#10;cnbn9gA+tzp5PQf7k6Nrv+5zI6j0zoj3El80EcEVoBqnABXAiZiQCwIcA5oLN7mU1JkASMZe+k/p&#10;ySP4JHWOFGX5JQMyQb/LuNBoWxcM2R4oTooKCwsdCYCGRwEYegiAPbjuH2HrQhtFTqB6kTplFC1E&#10;nTBnRxRLtawTIAHIuofQrygESADy6EltTwCQir34IU63jyQZdDksDY22dVGR6oQnG8uAVqW9HyJ3&#10;RBcxeTmlRa3r3sqlHBKAXLoNpXNIgOcA5NBpOlSWOu2HYTgdqOPKSCkKUorL49pI/UwTiHNQT333&#10;ld+tL58qZBofykEAAhDILAE2AWfWNfWKafhRDI/tDD2cK0eYM6Uq7siUO8qlTJwvnIDkVTINiNN6&#10;ufyEtRCAAAQiECABiAAtlSoafg6lov9UjKPRUAKSUVOoHLkC4V1FTk5AKb8mUpr2CLUnq3qFKh6x&#10;gIYvnMCWSW0jOoZqEIAABLQQIAHQgjEHQhII6XJAIe8q6o1Ck00q8s6+TPqbjv6dLAP6dJJqlMm9&#10;2AoBCECgUiEByHcvkNwZGRL9MxiXo16gJWqXEGI0Y4wgPEKVHHk1S6pqCbuVhOjNa7PEEl0gAAEI&#10;ZJUACUCwZ+ynVOp6E60jRD/9M3zLLz++0XySbq0IOZvzYWqSI7CJ2xjcGckBDDskzpbfetWUcgDD&#10;liEeAhCAAAQGEiABCOgRJn7AnImEwc5oxf0ETAYRZ0R08DOS/YJ+OeUN9R9DYuVsopQfAUNfd5LA&#10;/VI/E1pJqkQxCEAAAkUmQAKQ5M+hqy3J3zapYnbErxD3S6wDKXLfxzabQIKzQAHRv61FgurQCSwC&#10;IV8yNcm1huCEAAQgAIGcECABSNdR9oSAshr2L7JCxO9shCBLGTkV4hKQH/une8ZlrbN+rSrvOZ3t&#10;SiUn+htEIgQgAIESECAByIiT/UbgQkbmovwuM/CfEZ9nSg2fiDtKB/OxK1iUZMSvUZ9M4c+qMuFf&#10;FmElpCYw+82X7AJZRYVeEIAABHJFgATAz13J/xopzAZYw/9RgqHkzcrV/YCy9QSidDNFjvRKRWB6&#10;i/vF6OFuYdWWXk8gDQIQgEBiBEgAAlCH//6Z8ZP8mJmZ9pEKgQQJqN5mRhMSo8IThCrflMy3jc8p&#10;ZPKNyJZU7QuycikHAQhAAAIuAiQAwV1C/oyV4JKqHc/6xQ06/VM5UgmbqldVkfJFI2Ay+orw3F+T&#10;6hTNdVHtkYn+ZWX7+0tnK7LaUA4CEIAABAIJkAAk00EiHMfo+6uptuvXbjkZQ2kl1wTM7ARQTlZz&#10;zTA3ygfH5XZXyEL4ngUdcuNXFIUABCAgQ4AEQIaS3jKGRzZdUxF6dUdaWQlEDuIjVxSk/W6VODIj&#10;OdDwPevWyfTTQkIf+BVub3iJSKCpBAEIQAACyRAgAUiGs6uVCBMCqehJoxAwSIAg0guua7Rb++B3&#10;qMDobjG5CihUbYMdFdEQgAAEikeABKBAPmWVf4GcmZop0cO/unFsk8+iTnwSIAGH+A3Ma4x9Q0W5&#10;3K9x+29o0xZhff0vAY/RBAQgAIHcEiABSN11mhbp87uZuicLo4COnQChp/5LdljJYvlnLxkfxzE0&#10;tInSwI5DkboQgAAECkGABCA7buTXNzu+QBNvApLj7pLFoHySQGhoHh9V6JZfPd8/OqTokBEfGBIg&#10;AAEIFJoACYBR9zo388m8j6QMK38iYaNSNALxg3vV+E61fDS7UqoVuh83Ab3UAIeWDi2QgEk0AQEI&#10;QAACwQRIAMz1EMOjepqWDpmzH8k5JhAYxAXnAKGLf3RhiZ+K6NIkkpwkQ/9o30XRakWCQSUIQAAC&#10;EEiWAAmAId78dhoCi9ikCEQayE0s+jdBIcGMIsnvh4C2AmYPTWgYU2bM6ia6DDIhAAEI5JUACYBe&#10;z9nrfPSKRRoE0iAQcKyjejAWKaFIw2rjbaqzM64SDUAAAhCAQLkIkABo9Heyv+vJtqYRE6LyREAl&#10;BwgYQY8Z/cesnifgmnUNHv5Xbiy2I/jaUmZOBQhAAAImCJAAxKTq3NobU5R69SRXEatrR43CE3BG&#10;/Oai/7Qxxg56BxiQZAScWvQfG1lsAWl3GtqHAAQgkHECJABxHJTkb7m/nqQBcXxI3VACEsFYgqvn&#10;Q9XNcoGgb4wsneaVjW+2LHsS3SAAAQjknAAJQDQHqgbd9pE99W+iKVBXK+CUUU0tIKa8BFQWArko&#10;SaQPmeBqPocJif4TpJCETwK6TIKW0hQEIAABCHgTIAGI0DNUh8cCfm5VRUXQtlJx5QaRZFCp7AQi&#10;5QBJRJr5cEzy0b9fi/gkHz0GLSEAAQgYJUACoIpXNWTP3s8tJxWp+pzykQhkr+v7mmF++N+36exR&#10;8v6K06qn6rdopP5HJQhAAAIQ8CdAAiDfO+SX/TjX+QTIj/YrqO+HWN4geUiULDABfV0vP5C02Ox7&#10;p2uRnlmYxbYus9hRDAIQgIAMARIAGUqijHywLvmrF+eADskm5EwjDZDjRKk+Alq7XsmRpsEytE35&#10;L7qY3kusoZh6Uh0CEIBAMQmQAMj4Vea3yh71lxEYWib0dzq0QGgTAwuwLkgRGMVLQCD+XZZWei3z&#10;laXgwMggIldUUI6iEIAABCCgToAEIJSZzE+p6s+czPC/n0y7rpVy6H7VnyakuwXklYGAga6ZO2zJ&#10;b/zNHSIUhgAEIACBdAiQAARwlxy9Uw11ZKJ/+d7g3G/gei8vJLCk3wGjmsQjJmcEVPt75s0zswNY&#10;ZuDAEJrITRvZ/lu4/mLIa4iFAAQgkCgBEgA/3DI/ohHG4GXE6uoB9bmBLsn9cpyJgVbBCMs7AWK+&#10;YA+mxCelZn1ZJPllmPdbCv0hAAEIaCZAAuAJVOaXSfuvab3A0FVAqr0hQsYi14QMMDlJlMo6AXwd&#10;7qE8Lv7Br+F+pQQEIACBwhAgAah3ZegPYeQwWu/in8idMLL+gS2yjTiyQ3JUMfTmMLIxJRVAkTP8&#10;dKN/v9YjmhOxmqzHJPqTrCjKQQACEICAAgESABes0B+kyD+IGYn+bXvNpAFCvOTWCYVeStEMEJBz&#10;a+TbIwMWalEh9AtESys5ExLYKyCWM2+iLgQgUAwCJABOPwb/FMWJmCP/yGlfBeTqt/Y+Ad39mQkB&#10;3UTTlBe5/6apdLbajvP1IW2Jfj/5HQEg87m02hSEAAQgAIGkCZAA2MRDo39DvsnImKmxHcNkAoY6&#10;jmmx6pu8M9KVTYPxl+/7HZIImazNMXJMQHo9kZYhAAEIhBEgAbAI5TH61z/aN7C36D5g1LS+YX2d&#10;v8sSkFvt45KWSIwra0Gmyukgw82TKZeiDAQgAIHcEyABSCD6j7ktT0f8oLmjOnMDFdGEMSq0Uigb&#10;KfQXemawj6ZAL6NN4pyMOga1IAABCKRIgAQgrbF/LU7PYUAdNcTUwgsh3gTiLdMiwAzoV0nBiTnK&#10;QBLHdwMEIACBchEgAcjAb3d4lwuIIlLPASJtIyYNCHd6IiViOyKpADcRGhloJFWeqTaeAfioAAEI&#10;QKA8BEqeAKS4ba54v7Xqx5zEjj7Lc6NqtjTekL+tTPE6sWbO+TsUN1I+H4sanSgWPipDAAIQiEag&#10;zAlAMtG/rhH6vPxMqgcQpAHR7t0ItTTF/VbLSfZIXXdRBGZaqhju4/HX/9RbGXAGgMyfJLEl2Ykk&#10;VaIYBCAAgVIQKHMCkDsH5+vHUjETMBwi5c7ZmhWOgdcv3NOsYQnEac2/Ms5LJknI1xdadoA7D+iN&#10;cWNnxyA0gQAE0iBAAuA59KXLFXkfuNTCQeVn3vXTpqV9hETthuqLuoywjqq+EWW0CI2UCfhhKB4e&#10;LYyLKsTT3c7vzaIajl0QgIBmAmVOADwDU5VoNbovkmklun5ZqRkpUMqK8unqES8kyEjoH4ywlrnb&#10;SFkhk+O3ysqk22FpXYKATLLHl6YESIpAAAKVSpkTAOF/128kP5mG7gnF5UD1WvCjJuOZeEG/dT/k&#10;IvSXgZFSmSjfITJhXUrm0Gx+CZjMLvNLBc0hAIGTBEqeADhjnii/3JE6UmINRdLObKXY4SWxkp+D&#10;4pGJ7RhT/cZ3f2t2b6MoLJ0Zrr9l8j7OLh1THQW53gTk+wwEIQCBchEgATDn78S+eRNrSBerKBHS&#10;qbZLNRtQv9/P75NIzsn4kH/uerbDCRHR5tnkSF2QsFUjNl+YdCvjlGkAArkjQAKQO5cVRuF4aYDA&#10;UPhMwNivdsTgNNmuZ8z6ZM1QPy61KIYnzJnmggnQreghEIDAAAIkAHSIdAnETgOsTKB4LzNG6cCd&#10;Puvsbf8NZuI8E1MvPTO9RK+OSMsKgdibhLJiCHpAAAIaCJAAaICoIiLm2tyY1VU0TbSsM0KKZCMb&#10;3iT8FYmshFwDRQIC27xF/y46uZh9MeBRDSJz1H81WFsnwvueqFXaxKXeHt+Y6syoAYFiESABKJY/&#10;C2JN1CCp8IuC1P1rbvBZXRcNNXIe/TsJRJuMYchfQy8qnggrDVDPBOhOxesLWAQBWQIkALKkKJcG&#10;gajhawGGt2IMd0alloaHy95mBDfbQZvvCUk5h2ouKi3+Ghj1NKAA35U57++oD4GUCJAAGAJv7jfM&#10;kMLZF6seKuV9QkDdYuHFSJWy5X3fwLYAtnmQZiogme7n6lZF+Ir2G/JnKiCZLkUrEMg1ARIAE+4r&#10;wk+LCS6xZUYLlRznBRXRM7H3T8R2CwI0EFBKborYjzUwDBDhSazIGKNOBRSZidkuhnQI5I0ACUDe&#10;POatb6m+teOtcMnXjLdEWFgw3xfMHJXvl6j57YA2JHqMik6ZKRvHrgL0qYgmqE8FCIdHbCszXQVF&#10;IAABKQIkAFKYNBWK8xumSQXEWARy9BsnERbmK6lRHae1yhdo+2/wTRjzW8K5zD3O+8J8U+ToVjfC&#10;3N4frDInUHZoRjyBUAhkjAAJQGIOifm7npie+WpIIjr2Myhfv3ES3SfvOxzz5RCT90mMXq1NLVfy&#10;oE1ugoIKkxfrZCadBnA76sSOLAhkkAAJQAadYnSAMHf2yigc49hQGfEZKaMSFuYu9gkON0oz/O/s&#10;ahI5X3I9M7EOpSvu1CUnOcSqLUVa3qPUSPEZKuGgMAQKRoAEoGAOLbk5KjGyhSp3v3EqYWFiUZvR&#10;blfK6N8o0cjC83K35EXPyI6IW1H6uQGQjIua+hDILAESgMy6BsUiE1CcELAXO0RuMOGKKjmAleNk&#10;PBMIiDLKHf2rJ7TGu6LRiDCm8Oz3dOPuMdBATKcY0AiREICADgIkADooDpDB16V2pJEFKp4XlPEw&#10;2YlBMQewZzsytbI7NF4rd/QfudsXr2Jod8/RrZst78hNBfCjli2voQ0EtBAgAdCCESHZJyA9mJqX&#10;WELaoADfpGVrWu1mv5tG09D8cvBoeinVihxlRq6opF7BCxeiCxXcR5gHAb0EqiuXL9Ur0ZC0G2+6&#10;vb29vbW11ZLf1rbYUEOxxfr9GoUOYsm37NmERvnymuSxpHS4kBei0gYFeysZc+WVTWz4v+qtUzI8&#10;JO+gEGy6ordqpU1CIUNkon1zyncoT8sM2SJBUaGIXweVcZZCM6KofwdIAlRb2xI1dSkNAQhEIrDo&#10;+uvmzl/IDEAkeMqVkvj2VFaqpBWkR85jhhaJ4VVc6OSnl2t1kPZBeiWBiUX/iXkpFw05z4yPpHDC&#10;S8ykblHpgy8jWVysSroyyWJRwRoIFJMACUAx/YpVYQTkUjKpACOsqST/rrj/OVS1aFlBtFqWMiL0&#10;J/oP9YuzgImgTW4qwKVm/d3i7AhKNtmFA+5TqZvTBJxollALAhCAQKYIkABkyh0okz0CSgPX2VFf&#10;ep4jgsqe8X38WM+K/nl5Ecg+l9BwXO+NFNpcwfuRocQmUuJXcNSYB4GiEiABKKpnsSuUgMpoeU7j&#10;DZNpQCjfCAV8luNHkEQVQwQ8UxH520O+pKf+dpoZZF3shUyG0CEWAhCAQIYIkABkyBmokhIBuTA5&#10;ZuiSkm19zTo3CahkPSmqTNMpElDcCap6Y0SeCghviOX+cboNw/9x6FEXArkjQAKg3WX1I2TZn77X&#10;DiGPAiXSAKnxx5zYntVeySRAuh0oqSjQlQaEBvehBUSe25Yuuly3Huj3rH5Z5Jo4ykMgbQIkACY8&#10;4Py65KvTBGFzMuX8FXkQ05ziESRLpDwRpMavQg6gxDCpkF1JKcnCMil1MW42SSAUgwAEIJAQARIA&#10;Q6BZaWEIbAJi5XIAoUj4oGQC2sZuwnOBkDQD5eY1HVqq3C4VJAioDwObvgek5LPyR8K3QUXU/R6z&#10;QapDAALpEyABSN8HaJBjAjIjmDk1rz4xUDUkdO+Bf5rBJIAq7PjlNUaBiWV5kqF/nidJ4js2RIJG&#10;vxvXlQYgAAF9BEgA9LFEUnEIqAcwZVin4DdXEGcOgRxAx12T5QDX5GRSmw54pZaR5Z5TasdgPATM&#10;EyABMM+YFvJNQCWAKUMakG9vor03gUjDwN7rczyPQVC5i0J8ZJ/yiS8NE9DoNMOaIh4CEFAnQAKg&#10;ziz9Ghw0lL4PgjQgDVDyT0YnAaRWnysZGqNwuDJxhnIjRf/K1mjZc671qJ8UA9zQh+klsbgwGb8r&#10;dxQqQAACiRAgAUgEs/5GOGhIP1N/iZG2dGt5NG6SVqbYVkZzgBSJRGk6Wg4QrVYU/frrJB90J2xg&#10;GBnV4YHw3C+sRY+/CyZE/xG4UQUCRSJAApBfb0aKSvNrbiY0jzqIqfqjnwljs6IEG4LT84RyuC5T&#10;IdpdJLnf18UqM9F/EiP6Mv0kLPSXkUEZCECgCARIAIrgRWxIloBMkOOlkZGxvGRNN9daIFSjOUAt&#10;qj/NwYgsWTXeVS3vUCxub5anHi30j8xQd8WsZP/Sob+8Z3SjQh4EIJAgARKABGHTVHEIRJ1+iRs1&#10;FYeghyXp5QCFxuprXNgikAB/JNePtS76d6IwHeZmZcjfslk60zONpZy3GlZDIIsESACy6BV0yg8B&#10;9eUM2QoMMkaaHCC2Q6RDvcgtEf0HoMvi7S3dJYj+I98UVIRA/giQAOTPZ2icPQLqaUD/oFxBniWs&#10;1x8EIbI8fUlJB3x+LUX0gVI1mTQipiExq8v64VQ5GZvUpXrVkDRNZdmPkvf0WIEUCEAgRQIkACnC&#10;p+mCEYiRBiQXOeSBOYcCmfeSfwQZMRBUqlbE/h7NJnsxoetNeA8IzgGkQ3/RkJLrwhWjBAQgkAsC&#10;JAC5cBNK5oiA84dcRe0srh1Q0V9vWXIAqXHl5EM32Yd/6eoOkkPd9c1FrhhJ8wjRf/B4gdRogp+N&#10;KrYn34UiAaYSBCCgmwAJgG6iyIPAKQKR9grzAAG6kAIB7wAuIARUGRtW0EO+qGqwrBLOymihPeRV&#10;MkjpOyE8DXDBUXFuuHAZmpSBAARySoAEIKeOQ+18EYgac5R5WoBJAAN9PCyYjtpR5VSNvO0lTG25&#10;5o2Uko/+TQXcNhxpSqY0MQIYoRCAgBkCJABmuCIVAnoJRA6d9KqRsDSz4WjCxkRrzi++DEdTHw5K&#10;B4h+qsZa/yMRKYcbJQlR+w4Hn3YlbOpbYW884JYe+DeuiaSDKAYBCKROgAQgdRegQEkI6IgDZOKN&#10;kuBMwsy84PaNm51xsET0ry3+djlHLnu1WpeyJQnnh7cR3D103O+aTwoz5d9wVJSAAASyR4AEIHs+&#10;QaOCE4g3CFe2RUE+QYvRZwMXvAN6m2cqOpTLopytm9JEq1tDo/+YrcklTQqN5IKqgj0UhQAEYhIg&#10;AYgJkOoQiEYg9gCh9gghmh3p1SpxDlAfzIUMnIcN/0ePDoNrykX/sn0ozIoTcsyv/0kg+pdlElYu&#10;9vdMWAP8HQIQyCkBEoCcOg61C0Mg3i+03ggrb1B15QC16AFwdpBFXjxjxHiV/FQhn8kA7nxF/xkA&#10;hgoQgEAmCZAAZNItKFVGAnYmoBiQFX5RUCAPXTlAGXtcn83ynU0211QJ/ZWph04ChBZQbnJAhbxE&#10;//HWGcZjRG0IQCAXBEgAcuEmlCwbgUjTAkYjr3Q9QA4gxV8+mrfEqZYPV0I2SwiXpF23+AJzFP2H&#10;86UEBCBQcgIkACXvAJifcQLqI3lFTQPIAaS6qnyYK19SquHE+l3wM86kdNVfKD5MXalTfE3000Ei&#10;BCCQQQIkABl0CipBwEVA/Ue9kOuCSpcDRAsK1XtL1BvObimaomGzEBoNiS8qwESjwpV8E18TpeYo&#10;DAEI5JgACUCOnYfqZSIQaVGQAJTYwGwGnMF+AGkn6IwUY0T/0vqmXNBQ9K89TS+BK1LuCTQPgeIQ&#10;IAEoji+xpBwE1BcF2WlAAcKDSNaXo2M4rQzGlJ3oP1QT7wKeq4CMnf5p6LYJF0tnL9+di8UQSI4A&#10;CUByrGkJAvoIhEZOPk0VY0LA33rdkwDhUZo+n0pKkne9Z0n56pL6hBZLvsVQlXQViGxaeL+KKjpc&#10;si7jkQMBCOSaAAlArt2H8mUmEHVRkDUhUNyX7hwg16TsThKjt/QB8O4xYf3I4BC2a7zf8Omfnn0g&#10;aogucftJiJYokuuei/IQgIBhAiQAhgEjHgLGCUQKs/I+FZCnDcH2Uu+8Q5fvys4+6ZcmSIaw4cUC&#10;o//w6oFWxVS+XnZY0mTicFZ5v1ESAhAoDQESgNK4GkMLTiBqGpBfLDFDu4GGG3sYcH3AFx4C5tcn&#10;dZobNNaK+9MY+zfoH5VOrVLWoMqIhgAEckmABCCXbkNpCPgQUF/pketR6SRCoDghrF/dODKz3/e1&#10;eyWywMgVLcja3RQiMKa62e8ZaAgBCGSHAAlAdnyBJhDQSEBxQkB7qKPRlGBRPkFTBnYCBDPNL/FI&#10;/nBXSiDWjdmE9qM/fQWqZ+2J3V00BAEIFJYACUBhXYthEOhfTiydCThXqheCXao5gEx8X84MQfSt&#10;CKG5dxVjR39qvwFk+oOuRpNsS5fOyIEABJImQAKQNHHag0AaBKTTAEu5ooQQSjmAvm0A8vjkS6bR&#10;a9TaVOxjasKzUzpC9hKkvGZx2eGEJhCAQLYJkABk2z9oBwGdBFSCDXtCQKcCZmSpmGVGA6R6EihS&#10;emMZqLmraRZHN4QABCAgTYAEQBoVBSFQBALqw7S52CXsH0kpTQKk4WHPKFn76ZNxLJOJ4+sdIFNL&#10;Sasko2W9yntL02GPDhlKTqAwBCBQFAIkAEXxJHZAQIGAetyQ/TRA3SYFYApFI8SOEaooKGS+aGLo&#10;JRuSLGYeTF8LeXduMpRoBQIQSJoACUDSxGkPAtkgoD4VYAUzxDOR/FfrP7Te/5VfrJ7RtvYjdGxy&#10;ocF9aIFI/otYKb9ujWgw1SAAgbwQIAHIi6fQEwImCESKljJ7XlAkaySwyodxQSXDcoBQRUyZF9qw&#10;fwFVlVTLe7asRUiEZExnuzplxfAfVSEAgdISIAEoresxHAIWAWsqwL4UsTAnIAHMDv0DcwD5NEOi&#10;SZ1FPIPVSDNIOrXKtyxnEp1Zx+cbMdpDAAKBBEgA6CAQgICTQKShyczOCfRblql9wLHnAVLprq5e&#10;EamT6DxCx1xOkk40nk6rqXQlGoUABLJBgAQgG35ACwhkiEC8wd1MzglI5gDxHgXgd9hLm7RvLQnZ&#10;jAblp4mS0V9LTuLyjLmtC+FdQOt9k4wLwo2iBAQgkFkCJACZdQ2KQSBdAlEXBVla23MC6RrhaF0y&#10;B0hA33wuBEoAjF8TfhNM8jmJjPImgmblqRITSsgYTxkIQKBsBEgAyuZx7IWAKgHlIGZAAwlHNIHK&#10;ZicHUPVBfspr97dLoNaBclmscW4B5braCcpaSTkIQKBMBEgAyuRtbIVARAKxFwVFbDdSNeWIS6aV&#10;0KhMbf2P+k4AI1bJWK6pTDT9/bAnmQZE09yJTXkyLbS3OaTHV0+ThxEDAQjkigAJQK7chbIQSJNA&#10;jBUXSQZsApF/UJSdSQD1HCBN38u1rRK4ykkMLKWxOT9RhNca/IQICEAggwRIADLoFFSCQPYJRJoT&#10;SDINyEMOkH03a9IwWhgtE9/LlNFkhAYxriN3g7DkyzANbBABAQgkS4AEIFnetAaBQhGINCeQ7dAm&#10;3kFAA7wbOsYfWqBQncWUMfH7U3wJkW0LyQFS1CyySVSEAARyQYAEIBduQkkIZJ+AypxAMmcEJTcJ&#10;QJwm+meKq2ji8A+oG23iQvVWTaYVVa0oDwEIFJwACUDBHYx5EEiWgOKcgOlFQUkEV3Giz2Sdk6fW&#10;SkU1iW6aJ+ejKwQgYJ4ACYB5xrQAgZISkA5r0gj2srMbuBC9Iw0XDgCnXQHp3qvHf0rNKRXWox9S&#10;IACBghEgASiYQzEHAvkkYG5RUHILgQaQl1zfL1nM8WQ1m1TkN0n2kJyGqqmonUqjSXYG2oIABDJE&#10;gAQgQ85AFQgUjoDKxgDLeNOLggYijj0PoHb8fzb8q32wPCGzwjpTBLsiVDFqrEwOIFPGqJIIhwAE&#10;ikCABKAIXsQGCGSbQFjkVq+9c3Q7vm2BIVPsHCC+fslL0Bv4Jrr9N9iZyaPU3SLxvW6iyIMABLwI&#10;kADQLyAAgWQIRI1stMwJGMkB9ITR0quA9LpJC1a9KmmRpscpWlSJKiTqnRK1PepBAAIlJEACUEKn&#10;YzIE0iJgnxGkroC5TQL9umicB0gpoFdH2m93tGona6WTRYQFyDGNChMfDxm1IQABCGSBAAlAFryA&#10;DhAoGwH1RUE2ocgxZ4w2tbunWmlzXtrlqwiMHC4HVzQbRodJlzFKpowKSJ1l/TprmN06dUAWBCBQ&#10;ZAIkAEX2LrZBINsEYkQzcdIAHyiKkwC+4aMruPf8Z7b9IqNd+tFzWO9JX0MZjoFlXCaGWRy7PQRA&#10;AALlIUACUB5fYykEMkggxqIgYY3hdUEDeaUWUNqM4rzJoO/jqxQWEQe4LDVvKlrt9LliVYpDAAIQ&#10;8CdAAkDvgAAEskAg3gIdpQkB/7BRcRIgC9xkdQiLlWXlSJSL50qJBpxFwuzyDPQDov8weYrqURwC&#10;EIBANgmQAGTTL2gFgXISiDfeKT+qW74cwJ+N3pBXrzSpuyCsSflu4ZxUcp5EG+e9lAkUggAEIJAw&#10;ARKAhIHTHAQgIEkg0kCyjkVBtVpYSClpQWGLKYXUSVAIc1iKCqfYdBLkaQMCEMgpARKAnDoOtSFQ&#10;EgJRNwmEZgJBkwAyQVtYzKnPPzLaBLcWX4KcNckxqdcnrO2kGHiQSrFpOb9RCgIQKB8BEoDy+RyL&#10;IZBLApEmBISlAdsDwmLGME5x61cqskYZCyEjmGBMlzDcOv6utFlER4PIgAAEIJBJAiQAmXQLSkEA&#10;At4EZCNmd+3QCYGIwOMczKMWfGcj7tayfda1pD4i+lxNAmizEUEQgAAEtBAgAdCCESEQgECSBKKu&#10;C7InBOw4Vi0IT9JGbW3p2/6rJQepF6JF7AlcURNEbbQRBAEIQCAXBEgAcuEmlIQABDwJxIj3oiwG&#10;0Rmq5s2jwbZLJlJ+QsoMNm8dAX0hAIFCEKiuXL40F4bceNPt7e3tra2tlrZtbYtzoTZKQgACiRBI&#10;LIKUjHSVjJZVPkLbgaKV5MVf/KOUQngUlldXFuhJL9UqbUoOCygsHvzs9Vd53SMo4mmu0RYjKBle&#10;pa1tSXghSkAAArEJLLr+urnzFzIDEBskAiAAgfQJxFgUlLLyqsGqLnV1BYgycmRmW3RykNHJ5mg+&#10;+tflMk85OrkZVRThEIBApgiQAGTKHSgDAQjEJJCvTCDv0ZtMpJ2OjTKaia6mMfqP2XGpDgEIQCBJ&#10;AiQASdKmLQhAIDECMbYHJKGjzKC4Ww/VUFrf9t/IRFRVjtwQFSEAAQhAQIEACYACLIpCAAJ5I+A8&#10;pjM7uoeGxZLj14lZFKqwpybRamkwKkp2paFZPxHJezP5Fg3iQzQEIGCCAAmACarIhAAEMkggI3MC&#10;scJi+cryJcNcFU1ShFoRqnjoriTFZ89uGBKvv2sUJd28kq3SUikIAQiUgAAJQAmcjIkQgMApAhnf&#10;JGBnKeYGcc1JtikHBabmms/YwD93HQQgAIHsEiAByK5v0AwCEDBJIIOrg8zFxiZA+mmbQvQfJ/RP&#10;Y+TehDuQCQEIQECBAAmAAiyKQgACBSWQ2OogpTUb3hG2jAh923/9JMWK/vUmOjJAgvtt/BzAX4Je&#10;W2Xuv+RblNGKMhCAQLYIkABkyx9oAwEIpEfAdOQUEKnqzEDiB8TpuUC55VIZq0yHChCAAAR8CJAA&#10;0DUgAAEI2ATM5QA6I9UAWTqbqWgTpjO/Oekr6WU/5nx6QpX4EwjcgRCAAAQSJkACkDBwmoMABDJO&#10;IDhYjRYTR6slQKkFr2HNqEnz95Pa+h+VVsMs6NdJOvRXBqi7a6qYrty2FCtlqVSAAATKQYAEoBx+&#10;xkoIQEAbAb2Bl7bB8TC1jAajVliexEulGQWTI4/iR64YD5YKhngtURsCECgkARKAQroVoyAAgZgE&#10;gmNHXeGXTIQqtRU4TCGZhiSJeYoKa19SdmAxxYF/ZZN1h/LKCuiAJC/DwqkCVV42JSEAgcwTIAHI&#10;vItQEAIQSIeArhwgieA4kFC0SFRe7aCSfm1H00miI2ibUZFoK4NFJLm6XCbv6wyajEoQgEAUAiQA&#10;UahRBwIQgIDcAGrwyT96KAaGb5IRoR5NXFISbzvu7ITqJECWTv8U7CV5e/YXcgAjtwBCIZBZAiQA&#10;mXUNikEAAqkTiBNRCeV1BVVBq4DMRP/ymvuWlGSnz8d6GlTNAfTpn4ykAM/KOz0ZVWkFAhAwSIAE&#10;wCBcREMAAvknILmkxLmiWmZpta5oNWHALrUzEv1L+ihhVhlsLjTEDy2QQaNQCQIQiEKABCAKNepA&#10;AAIlI6AnXj8JTa80P1ck00q6HSE09PeLaIMqxp4EME0+WpgerVa6/qV1CEDAFAESAFNkkQsBCBSL&#10;gK6oLpoc1Vqq5WV8leTwv4z+MmWC7YolIXaeIMNcSxmlo37IE7QwRwgEsk6ABCDrHkI/CEAgMwRC&#10;x5tDNY0VcYZKT3CGIYHFPwEHCMV3RAjL/AT3oZ2CgD4UEQUgUEYCJABl9Do2QwACMQhEDuIjV7SU&#10;lawuWSwAQGjIGFogBt0BVettUbIuYP2P3YySQF12mZDjaUg0T0WrZcIoZEIAAqYIkACYIotcCECg&#10;uARUR6BVy2eZXJRT/2PYY6GzrxiSFKsGTwJk7ABQRdsoDgEIlJ4ACUDpuwAAIACBiAQkB48li8ko&#10;ESoqtIBMK35lQpaSG207jt5hdXOreJhhAX8PS0mZBIgBl6oQyAMBEoA8eAkdIQCBjBJwjU97/lOv&#10;6qaj1YiRn2m11CHKrP8Jkeo3zJ+THQLh+zSy5zV1P1MDAhCIRIAEIBI2KkEAAhBIjYBn2BY2pCul&#10;bWGifylrHYV0RcK65KjqX18+oivjN4wECEAgFwRIAHLhJpSEAAQg4CTgCjTTjDvTbNt8p8jJYL8C&#10;iAx1HQWtKQoBCGgmQAKgGSjiIAABCCRCIJ2tsa4sJG/Rf4C+sqbkYftv+OIfiS7KHIIEJIpAILcE&#10;SABy6zoUhwAEIKCTgFrAJxsv69RQXpaaLcFy8zYJoCX6l0dNSQhAIJcESABy6TaUhgAEIAAB3QR8&#10;kxo7B8h8MqAz89GNF3kQgECGCJAAZMgZqAIBCJSPgHW2ZsgJm9nBksKB/MrGGwmCw0L/LMyIRHxE&#10;g7/qRkgq+5MKEICAAQIkAAagIhICEICAFAFXgOVMBsy9r9dMNv3IQpAbxjUgZpVRP6hMWA4Qplp6&#10;f5exPD3taBkCEEiBAAlACtBpEgIQgED/qH8qL9ecg6waeQgiZW0J5B7B0AhVtLuepf/akSIQAkUm&#10;QAJQZO9iGwQgAIFAArIRcxYi3HiuVLJAqbCkXpJTOpLSZItJWsIqIFmglINAUQiQABTFk9gBAQhA&#10;wAwBySDSTONapBq1QEa4bKLl2BAiX0ULIoRAAALlIkACUC5/Yy0EIAABVQKyWwRU5Wou7xcxywTo&#10;9apoebKyJTZyKO85aaBALZrldQ1E1l9BVYpCAAIJEyABSBg4zUEAAhDIJYFShoGhIXRoAe2+NuWH&#10;5C3RjgaBEICAPAESAHlWlIQABCBQagIZngowFRZXKgFTAZmOmTOtXKlvI4yHQCYIVFcuX5oJRcKU&#10;uPGm29vb21tbW62CbW2Lw2rwdwhAAAJZJhBwbEubCb31nmIZP770sT+aYL3rfzzxu5qQ19NcchLU&#10;TeT1c0rx1zWaPIWO3Na2RKE0RSEAgagEFl1/3dz5C5kBiMqPehCAAARiEfCNqPRG6raOtYrOvCKd&#10;qDYW8JiVrakA+4opzWx149G6WfWRDgEIGCdAAmAcMQ1AAAIQyAIB7XlFZnKABIb/NTtQJGPOS7N0&#10;xEEAAhAII0ACEEaIv0MAAhAwRSC5SQDt0b+FJDM5gCkPJSNXezJgnx+kqj8PBFAlRnkI5JQACUBO&#10;HYfaEIBAMQhkebGG1FGYGd4ZnMse4pocsP4Z2RLXY58jy6EiBCBQMAIkAAVzKOZAAAIQUCUQnITI&#10;pgGqrWoqn7/1PxEMt7OCCHXtKkzXxKFHXQgUjAAJQMEcijkQgEDuCBifBPBf/yMV3PcDDS+pNBVA&#10;MBqtm8aZDRAtyvjIeHeMZjm1IAABrQRIALTiRBgEIAABTQQMrdqPp114cCgTYsbTodS1tfQKsq9S&#10;9yGMh0A/ARIAOgIEIACBIhPQEjI6AIXnAKEjzfoC0FKs/7Hha3Slc29A/fsi3w/YBgEIkADQByAA&#10;AQiUmIBUKO/FR7ai+lk0spLL5jUR+muM/stGD3shAIF6AswA0CsgAAEIpE7AVOBrLGpUU9jMuiB9&#10;Ewmp+z9QAXUnqnkn29ajHQQgYIQACYARrAiFAAQgEJ+AeuQ3oM3A6vFjROVn4oZNCMRXyTJfl5z4&#10;DvSVIO9Z+ZInG7PMz9Nziw2CRjQEIOBDgASArgEBCECggATUA8cCQsi1SZGW/fglPzlIinLtLJSH&#10;QO4IkADkzmUoDAEIQCCEQFj0rzccVJ4KMOk/vaYZ1DTYR2EejKBYTDIxq0dQmCoQgIBBAiQABuEi&#10;GgIQgIA0gQIEWOHPCvCnoWp+jjYAqJomTutvk+42SgWVNTkpPXJFJfUoDAEIJEeABCA51rQEAQhA&#10;IAECYeGj6WAugvwIVRIAmU4TYe6ztPIjFpoXufYGSP4zHRS0CgEImCNAAmCOLZIhAAEIJE0gLHxM&#10;JtRWWhQUQaXQMDdp7GHtedtY76ww91mhfzCx3MEJg8ffIQABAwRIAAxARSQEIAABTQQkIkL5llRD&#10;7fihZGi0qqpSsLF6pcmD1VNSwtf5NlAPJqRAAAI6CJAA6KCIDAhAAAJZJ5Bi7BiwziTr1BLTTz36&#10;D3Bo/MwtMbtpCAIQSIcACUA63GkVAhCAQIIEUoz+tVvpF91m3EbZVUBevPwmUsgBtPcuBEKgLARI&#10;AMriaeyEAAQyTyBuCCsxiuzHIG7TmWebaQXNPLKNeYBMOx3lIJAuARKAdPnTOgQgAAEIyBMoW1Ab&#10;mpiFFpBnS0kIQKBEBEgASuRsTIUABPJIQHJcX7KYIoG8BNy5iIPjrAIK8FsubFfsdxSHAAQMEyAB&#10;MAwY8RCAAATMEzCzhsTSOzs5QHY0Me/RvhbkI/vIjwXwM0Sgti5eEIBAMQmQABTTr1gFAQhAQB+B&#10;jAeC8oGyPiS5kRTBd84qEarnBg2KQqDMBEgAyux9bIcABLJGQPsqEfngmMdLJdAZdLlDSVWlIL6+&#10;sFJ1JcUoDAEIpEaABCA19DQMAQhAQAsB//U/8uGmjCLpBoI5Pf2zHqxep9jyDYmV6RiUgQAE8keA&#10;BCB/PkNjCEAAAjYBrXt/Qx/cm24OUBi3hwbroQU8UfBYgML0EAyBgHECJADGEdMABCAAARUCCquA&#10;tEb/kmPJ5AAqzlQuG5qDBUskB1AmTgUIlJMACUA5/Y7VEIBA7gmERf/RRpFlsGQnBzBnowyHOGU8&#10;A33T5mTHcXHQURcCENBAgARAA0REQAACEMgYgZihZOg4dMKhZMLNJeZMi7N9aWk3zmbuonLWAhYh&#10;ECgUARKAQrkTYyAAgUIQCF8FZPLgfxthzCyiEK7IpRHRcgCi/1w6G6UhEI0ACUA0btSCAAQgkAIB&#10;K+5PJPq3rMvCmnIC0wg9LTQHsB/1xTO/IuClCgRyT4AEIPcuxAAIQKBUBMKW/icJI93QnAmKJH1N&#10;WxCAQKEIkAAUyp0YAwEIFIVAtOg2Wq1gZjJjyeaop5tjmLMrAcmhGzlkdNAiRKYhykAAAokSIAFI&#10;FDeNQQACEJAmoBrNq5aXViRoIZAlxFCYHiDWnLHyWApfEsiFdzEGlpcACUB5fY/lEIBA5glkJwIL&#10;1UR7DqBdYOa9bUTByEP4oR43oi5CIQCBZAiQACTDmVYgAAEIGCWQQLgW2oTGkD1YVKgmRlHnUbgq&#10;MdXyeWSCzhAoNQESgFK7H+MhAIFCEMhOuKYxB/DzTHaMzVffkeQWecYgXzTQFgJlJ0ACUPYegP0Q&#10;gEC2CQQHZAmHazKPrDKaA0hGsdl2aWra2e4LeJOacjQMAQgkSYAEIEnatAUBCEAgGgHPwDfFaNjo&#10;0UB+KUSK9kbzGrUgAAEIZJQACUBGHYNaEIAABAYSqB+1TZdQaDge7QlTRicQ0iVG6xCAAASyQoAE&#10;ICueQA8IQAACeSMQmgNYBlmZgMxLspiMKMpAAAIQgIAvARIAOgcEIAABCEQmIJkD2GmAXzIQmiTI&#10;NxTZFipCAAIQKAsBEoCyeBo7IQABCJghECE0t1cHSS4TitCEGVuRCgEIQKAQBEgACuFGjIAABCCQ&#10;JgGjhxER/afpWtqGAAQKSYAEoJBuxSgIQAACyRMwEambkJk8GVqEAAQgkC0CJADZ8gfaQAACEMgz&#10;AY3xutFZhTwzRncIQAACsQmQAMRGiAAIQAACEDhFwHlcaWQuGhOJyDpQEQIQgEBhCZAAFNa1GAYB&#10;CEAgbQKM4qftAdqHAAQg4EWABIB+AQEIQAACRgkozQmQMxj1BcIhAAEI9BEgAaAfQAACEIBAYgTq&#10;n2fs+iQxTWgIAhCAQHkJkACU1/dYDgEIQAACEIAABCBQQgIkACV0OiZDAAIQgAAEIAABCJSXAAlA&#10;eX2P5RCAAAQgAAEIQAACJSRAAlBCp2MyBCAAAQhAAAIQgEB5CZAAlNf3WA4BCEAAAhCAAAQgUEIC&#10;JAAldDomQwACEIAABCAAAQiUlwAJQHl9j+UQgAAEIAABCEAAAiUkQAJQQqdjMgQgAAEIQAACEIBA&#10;eQmQAJTX91gOAQhAAAIQgAAEIFBCAiQAJXQ6JkMAAhCAAAQgAAEIlJcACUB5fY/lEIAABCAAAQhA&#10;AAIlJEACUEKnYzIEIAABCEAAAhCAQHkJkACU1/dYDgEIQAACEIAABCBQQgIkACV0OiZDAAIQgAAE&#10;IAABCJSXAAlAeX2P5RCAAAQgAAEIQAACJSRAAlBCp2MyBCAAAQhAAAIQgEB5CZAAlNf3WA4BCEAA&#10;AhCAAAQgUEICJAAldDomQwACEIAABCAAAQiUlwAJQHl9j+UQgAAEIAABCEAAAiUkQAJQQqdjMgQg&#10;AAEIQAACEIBAeQmQAJTX91gOAQhAAAIQgAAEIFBCAiQAJXQ6JkMAAhCAAAQgAAEIlJcACUB5fY/l&#10;EIAABCAAAQhAAAIlJEACUEKnYzIEIAABCEAAAhCAQHkJkACU1/dYDgEIQAACEIAABCBQQgLVlcuX&#10;5sLsG2+6vb29vbW1NRfaoiQEIAABCEAAAhCAAASyRmDR9dfNnb+QGYCs+QV9IAABCEAAAhCAAAQg&#10;YJAACYBBuIiGAAQgAAEIQAACEIBA1giQAGTNI+gDAQhAAAIQgAAEIAABgwRIAAzCRTQEIAABCEAA&#10;AhCAAASyRoAEIGseQR8IQAACEIAABCAAAQgYJEACYBAuoiEAAQhAAAIQgAAEIJA1AiQAWfMI+kAA&#10;AhCAAAQgAAEIQMAgARIAg3ARDQEIQAACEIAABCAAgawRIAHImkfQBwIQgAAEIAABCEAAAgYJkAAY&#10;hItoCEAAAhCAAAQgAAEIZI0ACUDWPII+EIAABCAAAQhAAAIQMEiABMAgXERDAAIQgAAEIAABCEAg&#10;awRIALLmEfSBAAQgAAEIQAACEICAQQIkAAbhIhoCEIAABCAAAQhAAAJZI0ACkDWPoA8EIAABCEAA&#10;AhCAAAQMEiABMAgX0RCAAAQgAAEIQAACEMgaARKArHkEfSAAAQhAAAIQgAAEIGCQAAmAQbiIhgAE&#10;IAABCEAAAhCAQNYIkABkzSPoAwEIQAACEIAABCAAAYMESAAMwkU0BCAAAQhAAAIQgAAEskaABCBr&#10;HkEfCEAAAhCAAAQgAAEIGCRAAmAQLqIhAAEIQAACEIAABCCQNQIkAFnzCPpAAAIQgAAEIAABCEDA&#10;IAESAINwEQ0BCEAAAhCAAAQgAIGsESAByJpH0AcCEIAABCAAAQhAAAIGCZAAGISLaAhAAAIQgAAE&#10;IAABCGSNAAlA1jyCPhCAAAQgAAEIQAACEDBIgATAIFxEQwACEIAABCAAAQhAIGsESACy5hH0gQAE&#10;IAABCEAAAhCAgEECJAAG4SIaAhCAAAQgAAEIQAACWSNAApA1j6APBCAAAQhAAAIQgAAEDBIgATAI&#10;F9EQgAAEIAABCEAAAhDIGgESgKx5BH0gAAEIQAACEIAABCBgkAAJgEG4iIYABCAAAQhAAAIQgEDW&#10;CJAAZM0j6AMBCEAAAhCAAAQgAAGDBEgADMJFNAQgAAEIQAACEIAABLJGgAQgax5BHwhAAAIQgAAE&#10;IAABCBgkQAJgEC6iIQABCEAAAhCAAAQgkDUCJABZ8wj6QAACEIAABCAAAQhAwCABEgCDcBENAQhA&#10;AAIQgAAEIACBrBEgAciaR9AHAhCAAAQgAAEIQAACBgmQABiEi2gIQAACEIAABCAAAQhkjQAJQNY8&#10;gj4QgAAEIAABCEAAAhAwSIAEwCBcREMAAhCAAAQgAAEIQCBrBEgAsuYR9IEABCAAAQhAAAIQgIBB&#10;AiQABuEiGgIQgAAEIAABCEAAAlkjQAKQNY+gDwQgAAEIQAACEIAABAwSIAEwCBfREIAABCAAAQhA&#10;AAIQyBoBEoCseQR9IAABCEAAAhCAAAQgYJAACYBBuIiGAAQgAAEIQAACEIBA1giQAGTNI+gDAQhA&#10;AAIQgAAEIAABgwRIAAzCRTQEIAABCEAAAhCAAASyRoAEIGseQR8IQAACEIAABCAAAQgYJEACYBAu&#10;oiEAAQhAAAIQgAAEIJA1AiQAWfMI+kAAAhCAAAQgAAEIQMAgARIAg3ARDQEIQAACEIAABCAAgawR&#10;IAHImkfQBwIQgAAEIAABCEAAAgYJkAAYhItoCEAAAhCAAAQgAAEIZI0ACUDWPII+EIAABCAAAQhA&#10;AAIQMEiABMAgXERDAAIQgAAEIAABCEAgawRIALLmEfSBAAQgAAEIQAACEICAQQIkAAbhIhoCEIAA&#10;BCAAAQhAAAJZI0ACkDWPoA8EIAABCEAAAhCAAAQMEiABMAgX0RCAAAQgAAEIQAACEMgaARKArHkE&#10;fSAAAQhAAAIQgAAEIGCQAAmAQbiIhgAEIAABCEAAAhCAQNYIkABkzSPoAwEIQAACEIAABCAAAYME&#10;SAAMwkU0BCAAAQhAAAIQgAAEskaABCBrHkEfCEAAAhCAAAQgAAEIGCRAAmAQLqIhAAEIQAACEIAA&#10;BCCQNQIkAFnzCPpAAAIQgAAEIAABCEDAIAESAINwEQ0BCEAAAhCAAAQgAIGsESAByJpH0AcCEIAA&#10;BCAAAQhAAAIGCZAAGISLaAhAAAIQgAAEIAABCGSNAAlA1jyCPhCAAAQgAAEIQAACEDBIgATAIFxE&#10;QwACEIAABCAAAQhAIGsESACy5hH0gQAEIAABCEAAAhCAgEECJAAG4SIaAhCAAAQgAAEIQAACWSNA&#10;ApA1j6APBCAAAQhAAAIQgAAEDBIgATAIF9EQgAAEIAABCEAAAhDIGgESgKx5BH0gAAEIQAACEIAA&#10;BCBgkAAJgEG4iIYABCAAAQhAAAIQgEDWCJAAZM0j6AMBCEAAAhCAAAQgAAGDBKptbW0GxWsVvej6&#10;67TKQxgEIAABCEAAAhCAAATKRWDu/IXVWq1WLqOxFgIQgAAEIAABCEAAAiUmUF25fGmJzcd0CEAA&#10;AhCAAAQgAAEIlIsAewDK5W+shQAEIAABCEAAAhAoOQESgJJ3AMyHAAQgAAEIQAACECgXARKAcvkb&#10;ayEAAQhAAAIQgAAESk6ABKDkHQDzIQABCEAAAhCAAATKRYAEoFz+xloIQAACEIAABCAAgZITIAEo&#10;eQfAfAhAAAIQgAAEIACBchGQOgb0xptuN0Rl8eLFS5YskRdO+WBW8NHOZ9WKZfL9k5IQgAAEIAAB&#10;CEAg+wRkEwATDwwWjyAQjyITCYCkcMoH9yf4mOBDApD9bzE0hAAEIAABCEBAiYBCAmDFlyIe0vVf&#10;oWjkBEAmZ1h0/XW2/DYJKoscCUmbRIVF1zsSGInyKweUD6+w0qF/pSJRfrnT3vDyi5zl21pDCS26&#10;/rOn/NUaXn7llx3l28IfOL3y+r6udSIhbA3Xf+WXnfaGy1+0/JR8CXMri758osOHkqEABCAAAQhA&#10;AAIQyBEBhT0AuuJ+W06OMKEqBCAAAQhAAAIQgAAEikFAIQHQOPZv5QDFIIgVEIAABCAAAQhAAAIQ&#10;yBEBhQTAOXIv3gsjQ/8bnDPkCBOqQgACEIAABCAAAQhAoBgEFBIAK5oXZos3MpdYzB28aqgYBLEC&#10;AhCAAAQgAAEIQAACOSKgkAA41+3MW3B58GUhYAYgR10BVSEAAQhAAAIQgAAEykBAIQGwZwDkuTAD&#10;IM+KkhCAAAQgAAEIQAACEEiAgEICEGHnLjMACbiQJiAAAQhAAAIQgAAEICBPQCEBYAZAHislIQAB&#10;CEAAAhCAAAQgkE0CCgkAMwDZdCFaQQACEIAABCAAAQhAQJ6AQgIQbQZAqOI6LdReFySvJSUhAAEI&#10;QAACEIAABCAAAS0EFBKAaDMArgNDnWeDajEAIRCAAAQgAAEIQAACEICAPIHqyuVLQ0vfeNPtbW1t&#10;oqT9HABxBmhwLVFY1Fq8eLGzmEgGxIeLrr/OziXEG5ESiE9CdbAKUD4YFHy08+GR1ZL3JsUgAAEI&#10;QAACEMgLAYUEoFar2at34iQAIitwng6UF1LoWU4CJADl9DtWQwACEIAABApMQCEBMDcDIM9XJA9i&#10;xoDyfgTgE9w3IvAhAZC/3SgJAQhAAAIQgEAuCCgkAIZmAERAL9YXycCyMhDK+7GCT3AvisaHBEDm&#10;3qQMBCAAAQhAAAI5IqCwCdh5CpCIpYKvAASepwCJ7CL05ZTZLvFylq9VKqHXgPK1Si3sGmBjqHRR&#10;IMEGwnTvM26gOm21Wsg1UP+2Si3sclQIly40cpZvq7WFXQP921arhFwDyre11sKuHN3GqAoBCEAA&#10;AhCAAATkCSgkAPbOXbGRV+byU8KSY+0n5gUBCEAAAhCAAAQgAAEIJElAIQGwR+7FQmpxbo/nf8WH&#10;zpenJTwHIEkH0xYEIAABCEAAAhCAAAScBBQSAHvk3nmGT4SxfGYA6IIQgAAEIAABCEAAAhBIi4BC&#10;AlAf90cby49WKy1AtAsBCEAAAhCAAAQgAIEiEVBIAJgBKJLjsQUCEIAABCAAAQhAoJwEFBIAZgDK&#10;2UWwGgIQgAAEIAABCECgSAQUEoDQGQCRIQRfFjj2ABSpA2ELBCAAAQhAAAIQgEC+CCgkAMEzADIH&#10;g4oygg57APLVRdAWAhCAAAQgAAEIQKBIBBQSgIAZABHTB5wN6jozlBmAInUgbIEABCAAAQhAAAIQ&#10;yBcBhQQgYAYgODfw+2u+SKEtBCAAAQhAAAIQgAAECkBAIQGIFuWH7hwoAERMgAAEIAABCEAAAhCA&#10;QF4IVFcuXxqqq1i7L5bxhBaLUECkB0uWLJEXTvlgyPDRzkdMfEXo2FSBAAQgAAEIQAACmSUglQCI&#10;sDKzBqAYBIwSIAEwihfhEIAABCAAAQgkT0AqAUheLVqEAAQgAAEIQAACEIAABEwQUNgDYKJ5ZEIA&#10;AhCAAAQgAAEIQAACSRIgAUiSNm1BAAIQgAAEIAABCEAgZQIkACk7gOYhAAEIQAACEIAABCCQJAES&#10;gCRp0xYEIAABCEAAAhCAAARSJkACkLIDaB4CEIAABCAAAQhAAAJJEiABSJI2bUEAAhCAAAQgAAEI&#10;QCBlAiQAKTuA5iEAAQhAAAIQgAAEIJAkgWpbW1uS7dEWBCAAAQhAAAIQgAAEIJAigWqtVkuxeZqG&#10;AAQgAAEIQAACEIAABJIkwJOAk6RNWxCAAAQgAAEIQAACEEiZAHsAUnYAzUMAAhCAAAQgAAEIQCBJ&#10;AuwBSJI2bUEAAhCAAAQgkFcCixcvXrVimdD+xptuz6sNmdcbyAm4SEDuSwAWXX9dAo3RBAQgAAEI&#10;QAACEMgvgbnzF9oJALGTIT8C2RBYp1gBmSVACXCmCQhAAAIQgAAEIAABCGSFAAlAVjyBHhCAAAQg&#10;AAEIQAACEEiAAAlAApBpAgIQgAAEIAABCEAAAlkhQAKQFU+gBwQgAAEIQAACEIAABBIg4JsAzFtw&#10;uV/zAX9KQOOEm7CMDTXZLiDe+BWWFOVpYL1YSWkyijlbDLU0Jn9JtWO2QnUIQAACEIAABCAAAT8C&#10;JxIAZ9jn914XRCuWtSPa0IgztIClmCtEDgjE/SLs0EDfpUl9LCs+Wbl8qbh0sbJNCxYbUzFJwnqN&#10;QhoEIAABCEAAAhCAQCoE3DMAVghrq2IulrUj2tAmQgtoAWe1EqGtCFW0KBwqJLOKhWpOAQhAAAIQ&#10;gAAEIAABcwQGJACu6N85Iu4cs7e1cS0vqf+nzNCynxBXK65JA0/JIuS1R+Wd4a9LedcUhNNM13s7&#10;JQgIputH3/0s8ssx6tXzI+zsB6EZi7xiltUBjvAD6Kpo/zOgJ4Sqba6vIxkCEIAABCAAAQhAQBA4&#10;lQDUR//OMNQasHdF1dY/7XUvdvxtxc3W5QpDrU/q1+d4CnF5yBboKdnPnUrqhfaJ+uTBU0k/LJ7y&#10;/Vi5wv3gEf2Yijmd69InAKD9J2fe5fKOjHWh2CkAAQhAAAIQgAAEIKCLQMRTgFzZgmdM76eiX0So&#10;JCRAeH0mo0Wy1aKtvMwCG8l2JYsFu9yEYs4MsD5n89RHiy26OjdyIAABCEAAAhCAAATqCZxKAOpH&#10;6wN4uQorRZ+hiYFMbK3kSy3qKbUony04x9cjNBGtiioQ+fLyJaNpTi0IQAACEIAABCAAgZgEBswA&#10;xMkBLD1cC36iKRdTSED+EFNyNHN0YYncekBFVSDy5SVLShYzYTsyIQABCEAAAhCAQDkJuJcAeeYA&#10;fgv3rc+dfw0dvHcuVXcWVhKi5CoZyX4GKjXkKizTrqhS37QJZZy61Stmf+Jpr6QhLltCe0IcttSF&#10;AAQgAAEIQAACEIhMoNrW1rbo+usi16ciBCAAAQhAAAIQKAOBufMXrlqxTFh64023EzsZ8jiQDYF1&#10;ihWQI24CTkA5moAABCAAAQhAAAIQgAAEtBMgAdCOFIEQgAAEIAABCEAAAhDILgESgOz6Bs0gAAEI&#10;QAACEIAABCCgnQAJgHakCIQABCAAAQhAAAIQgEB2CVRrtVp2tUMzCEAAAhCAAAQgkBkC1iZgsYcy&#10;MxoVUBEgJ+DUKsc1JkCZJiAAAQhAAAIQgAAEIJARAswAZMQRqAEBCEAAAhCAAAQgAIEkCDADkARl&#10;2oAABCAAAQhAAAIQgEBGCLAJOCOOQA0IQAACEIAABCAAAQgkQeDEDEBmt7Nce+21X/vyZ5MgQRvx&#10;CGS2C8UzK6O1nfcF5BN2EvATBu5szgn/PR/4hxQ1KWHTd911l7U1M/mXeOzu4sWLY7YuhCSvOS1C&#10;IGsE7FvpVAIQ89YyYaG4Xdvb20kATLDVLtN+drd2yQh0EXDdF5BPsocAP0nawT1fJACtra0p6lOq&#10;phddf12KXzW6EgBhRam8hrEQqCdg38iNN/ztX4s/T5g0ZdeOLVkj9eTTa9evX//y617kaYDQ+Rvf&#10;+u55587MmtqF10f0nnr42exChfSF676AfJJeBn6StF1tueD/5vY/TJs2TYR0r33dG08bM4T/GiUg&#10;IoTgrxrP3wVdvUW4XiR7MaMUIYSAQZdHkJNfAvaN7LEHoKFaE9fk9b+Y9tS35qz91oxff7iy7Oae&#10;7q6sWZvBKYusITKnjyR8MWwTcJlTD8kQSIvAhIOPNPzonaOPb0xLgbK1a41m8V/TBGT6leTvgowo&#10;+TLzFlzuuuTrUhICZSbgXgLUUKmdtv23Y7bd13Bod23kuIaW8V333Pnkk4f33PCN/eP2jxreNKxx&#10;crW581Dj2jGHnt/S0mKUXcASIOvLThRQmtH74JPnOBX+4Mi7xo8fG82Kzp7K1kPdD/VOGNl7fPyR&#10;bZeeNcITxY03Xa6EaNH1Sz3Lf+u7PzrttNN6e3urJ1/OYuJpbuLV0NCwffv2d/3Nm5RajFDYE77n&#10;7LA1b+vZxJIlS9ra2ngMRQT+oatQjq34C1vsrnFfiNzJI+hW+Cqh8I/817u2P7NlxrzJP2p4+aUX&#10;nX/G6ZMGDW6uVhu6ext+v6xj/vTDw4a0jBgxpLmpSdzKhcel10AXfGsJkL00xfoKOq9l69PfXTLn&#10;77+3anuX6Zi4nPL9fBrtR1myhwQsARLRv/N3xPVPp3xnwHD8eO/OPQ0LLpqxb9+Jwc1BzdVnnnrk&#10;jDPGSd6YW3c22sIf291kvd//RPcbX9cTYFS0WkePdqzfsLGnp2fKlNNHjRwpfusDmvjYHz751nlv&#10;nDpmyuDBg0Wxp3atmTxs4siWEX61DnV0L7z8qkef3b1my4Hf3/LT97/+mqamE+bYrRyvDempNjRX&#10;jzfVTuBa9siqbdu23XHHHVaZ8ePHX3XVVfPmzTt48OCzzz574YUXdnZ2Ll++/PLLLxdxy3333ffa&#10;V73MT2drb4ZSLCfK33Robk9P7Xh37XhX7djx3s6u2v13PvqTd5yKxN7+zvefeeaZMh1s//797/rI&#10;786Z8KBn4e8+ds6iiw9eMK3jUNO4TU/3DmtYFyzzvQv+8ZrKNVaZxyqP3VG5Y+nyP4gPrU/urtz9&#10;+PL7ZbQyV8aO1uq7Ua25Y2PjtmeqR/Y3DBtX2b396N6j63tGfvP27zyw/furur73XPP3No/57pNH&#10;f7B7715z+sWX/ODTh57dW2l/plsE/fb1hnmNb5rbd9MumDjiwIad997/wO7dslas23344Y0Hbn5i&#10;108e3v6ZRzr/r3PSPT1TmvZvm1jbt6bxtDU7jsbX2U/C/1v8mRe96EVTp06dNWvWnDlzzjtv7nnz&#10;zp8/f8H8BQvE/4nX+fPmzZ03T/x17Nixb3/nF6JpYg2iWHWd7yNIm7dgYb+EhSLEF0FOf85y6r+2&#10;QJG02C1GaIUqngRE9H/hm9ba14gt73569TPiuxhcyRB4qmvaxs1df1x2ePfeI90d+y6ofGPPvgMH&#10;Dx0ZNHjcmCFDf3jr1mfXbz1w6Ij46UpGn8K34orCH/rGp55ZtW3Vl952+x+W/fLnP55y1rnLH753&#10;9nkXPfLQ0l/f13nbb24ZN2nGYw/fe94FlzFvoERAV0eqH7CPPH5v/07ZEuSVHDSoYc++vYNGjp94&#10;1mTrGnP6pOe2Hl69Zq34YZKRs7q76xOf+Kp1/fLf/826QitGqPWLm259zwc++vVvfu9/f/rLr33j&#10;ezffctv+/QdEVO3X1nNDHv7x8p9u2rzl3nVL/+bOd//Vk3/91fu+tWPnrq6ubs8qs+detHHX4f1H&#10;ju89fKzrtIt27tptFzvYO2Zbz5k7eyYdrQxx1RWjjd1Ll164d6+I9S8cMmTU3Xdv3LhRJAAXX3zx&#10;iBEjXvjCF1555ZUiAxFvAjbqWAsExCihCBXEm4B4oLbzh10rXmJd4v0Xn57xgecNf8m8YdfOGXr5&#10;zCHnTx08feKgl//ppZe87j9tPUX0f9zxEulTY2PjoUOHjhw50tzc3N3dbf9RvHda99DWyc/tG219&#10;8t8rZ0+f2HXl+c8NH7Fu8pC1D+wcF+DiRQvecuOC2+3oX5S8sHLhhyofsj60roZKhs7edKvS1NMx&#10;uHNDz6jhtcENlaFDK3t3HDzUtX3Y+P0tx4Y27t3f89SBcXd3Tlq67+DOWs23/4XeA6YLvObm0T/p&#10;veTr28/56pPj33Ju9R8vqv729SPE9ZZ5Q//y/KHizfIdh4QOGzduPtoRHrhv2Hvk9/sHrzvz/A0L&#10;r936kuuWLXjR/osuX7nr+L5H759ePXzRac1NgwYd7w36yli8uGZdr3jFt5y2i3/afwpgIuYoRE89&#10;/fTTxd119vTpM2ZMnzdj6pmTx505adz5s846e9pZU0RuMHPm6NGjRbHIbK1BFOsOdL6PJLDvAXPi&#10;W7T+v5XKCVD9uUHfCKhqDqBa3lP/eiFaxEYwJxJe30oHlr1KhP6Vynft64q/2XJ25yeOrXiD+JN9&#10;bd68NUJKEAFRhCp6gSQv7ZJ3fLTrun9aMe1NhzuON1crvUNfvX7j1l179h08criheWRHb+OzG7bv&#10;23+4uydomNBP7RLyDPWgK4rdPPRCKwFbvebZ08aOGrzqb8ZOnLb0vvYx484eNbjlp7/dfdtvfj1x&#10;yuzHH11azvH7yFaHOkKmgOjA1ny146fB/V6pk4ufKvtS/fo96/TByx5ev/doxb7OOueiRx9bcfRo&#10;eFQgY2zMMrf9fsN/fOvOD/z9v9z22zvE0J4YYhc/8UOHDtu5e/+99y0VOYCn/Ae3PDJ96piNY1Z8&#10;7emvfO3QZw6dvXn0aS13Hr175conDx8+7Fnl0RUrDx453tTYcMbkcWeMHfTdbTPa7mxauXOoCP2P&#10;1Ib7WbFy5crz9+79wsiRXzj77C+cdtpbGxu3bt3685//XNJqO/QX6cHdd98tjnsRb8R//QYfj2/5&#10;r+n/cMi6urd9//671158w9K3fPzBd3/64Y996dEvfPvxPyw/sLt31Gs++CFnDmApIyINEfGPPfvq&#10;a976X9fecNs5b/h114J/31mbNVSEuHWv81/124c2jvjP+yd/4hen90WJ+1peNnffwj8fc3xb00ve&#10;MnjXgcqRLu+VLyL6f33l9ZLmZ6RYXS5y/EB1/WMdB/ZsPdqw/dkNh59cv3dnX6DfMvzI4JG9TUNF&#10;xNZ7rLO7cetl+/f1xdDWqz6DjzCEHKFKAMQPvXT0hmd2PPX/prz+gqZrZja1rzn8gltr4nrePy2v&#10;9Xbe/ufNkg54bs/RXWPPrJ0+s6m7YcvO3Wu3d+3Z1bP+2SObesY/ccYLblu171crtj9v8O4Z4935&#10;cb38b3/7kltvfafzc/FP8WGoJiJzHT58+EUXXXTBBRdccvHF551/wYrB539t1/mfemraf60ePXHa&#10;HPGh+JPIwwcNGhQqLaCAvhyg5hr1t2cAxM0o7nbrhhdf/OK/nvrE7AzWT4jSD4kfFqcQLQLjOEiq&#10;7uHvVg7vd1xfFDmA8xJCNj/wHr9pAee9HNCcZDEphaMWyqw7hrzsdXsveXN3b61W3bx57c+2btu1&#10;d+/BiV3b5/Ssajm6/Pix432DJwNHGV22ZME0eR1kOoOfNPlW/LqJK6I953Xv6H7Zx0UC1jh4xO6t&#10;60UC9vvf3TZ8zORtO7aKBOzgsZ5Dx5qWPXDPrPMuVBr/VoqbxbefsMucfCXJQhOhj5L+nvKj3qae&#10;9azFb9ZgUP37SuTzOq1kQFLV0aOHbd6waV9nxb5GTTlrw8Z9R454JwBi9Y59/frJwUf3D3nV+/7u&#10;2mvfG9xctFoPP7J+0KDev3rLC48c3SVW/86cOVM4cdSoUWIhgBgKXPvcBrEi6NixY/VNL9340Omn&#10;j5lz/tixzz985hkjhzY3j25p6RnTcffa+/bs3es5uTF2UMe8aWMvnnnamKFN3d0NZ40ceda00+/a&#10;MvTAAe8cw2p0+vTpr/r4xyvd3dX3vrdyzz3z3vc+cUTvL37xC0n4opg1M3CNGBY/+RLxgBgZ9JHQ&#10;uOM/52z/3rnb/3fO0KlTf/Wav/3VK2+49fr33PKq99322g99cdx1935t8Rsvqpw+yb0YW3DrPNb1&#10;wrd/b8Y1H7j/2ZZbl1f++HRly5Fxx+b9653N/9zS4o7cxow49PV3rvzVx9ZfcmHDtx49/6fv3Dpj&#10;6oFlPzs+aHLzzd/cM2JwbViz93S6K/q/uXKzuPZU9sgDSb6kOwHYevC5m3pee+OeF7dte82HHpy5&#10;ZOMZv93T/P0zdp81paN5aHfz4MrgIZXjx3p6dpzZ23NiBsAeM3Ym4slb4mrxvV9b/dTHxldqnRf9&#10;uPGFvxn8yTXDbr2u6Yet/Svbap1XfL7vyKPLl963e/ee4KHQbQ3DtxxpPvfAmj3HOlat63r2l3cd&#10;enpt7+HOzn1HO443rJ/+4hWrNnQePjykOWRaRwT627Y9Ihp95zuftEb9xRvxT/FhaA4gblqRA1ij&#10;+wcPHfqbX+/96O+2HtnyTGXf5jtX7/3oj5/asrPvRj0ulsJZ4ypRX/XD//JfpgPbFN/pQo2+eYD+&#10;73dLqRPvxQ3vvOejKhtUL6raJnRJXGbn9k2P3vfAj7906vrPMx5wXEKhOVNrw7d9QuQALuVEB3CN&#10;qAVob5eMH8Mlzshsgz07Ng5uqkyaPPnM8Xds2nxHbcjIwR17zv7O33T+8itDG2oTxo4YMWywmIw2&#10;q0Sy0kM7g7lbsj5abbnuz/dd+ld79u4ePvqISMC6a4MfeXDp1IYDIgEb37h+84bnzp4x96nHH3LG&#10;xFaUbP9XKcKuj60t9vFjbi0SLGViWqT7YSN9vwdiGKhaXVKtiqlg8d8l4p/2/LB855VJPgOkDR3U&#10;taejYl3bD1R2dQyqNoxev2GT52qZCKt3RNPRaq1Zu/sd73j1Jz/5yQkTJtx8881vfOMbzzrrrN7e&#10;2sSJE8UCmyFDhz377HMHDhysN21/0/bx48cMHz5kVEvL0Kamob1Ne57oHHHXuAk9p4kQQgQS9VVa&#10;Js77cfvqQU0NMyaOeNHV51crtebGhoZa76ZNm0IcMXVqZfbsvjKTJo244oopU6bIO84q2e/0vlfo&#10;eb5NLaNm/cmq2dc9Obt11ezWJ2Zf++HZL3rXzGvfNOv5rzpt9kW91b4edfqQyqixo1w6DBkyZOHr&#10;vv7snhE/urfy82WVe5+uPLqu8tBzlWd3VHb3nn3rrldZOyXs18JX/u3/3XKkUun8x+u3/vtbV1ea&#10;xSpxAU0E/Z1DWrpfMHvfs4embjw0+ck9Zzx7aJJd6+sL/sd+/2DlwbZK2w+Wf0Nc71z+xh9WfqiE&#10;xTXmGNzD7b/aTdR/EtC6O2zdcvSq7x//pxuHfm361W0TLv/i3VN/c9OCt3YdHTN+4uBjgw81jejp&#10;GdK9f/OIxmMTW1oGUPNswzmOW2+G/dd6g5V4eRb+6VtHVGrdfVelcuefNonof39npaOr0j1ixBVf&#10;2PP1N8/+3qqX/OXbRp/17bb6MMgW+PPnOg8Pm/Jnw3Y82zjitvU9u77z+UF3fG94+3e6nl7e0N1Q&#10;6+ip9bY8dWTUk+t2HjzqkYvbch555NtW9C/i/m9967wlS/rGPCZNmiP+Kd6IP4kCoSZ39y8a/rf7&#10;9t+14fg3L9r3478+5+OvOvuFpx9Zeaj5xsf7pvZ6+pchRd5YqC/6F1rYEX/f+5NjPNX+8f6+GYBg&#10;Y+0w1O4Y1hvnP51dy/qTq7NZTXj2QOef6oNXvzuqXqDTCpn7UOnODO0PvgV2VzavXjZ+1mtOjPq/&#10;9VnXDMAVf3qD+GT/0YqY7HaZ4Bml2YjEXz1jfefnfja6PGh701k+1KcyrvF0qPPL0dlbPM2JTr6/&#10;5uGjxwY1NA3eemzKGefMnfjs1mOTR81/5UtP7+hes3Xl1p5Bg5rGjhw6bGiLmHAPbcjzqz+0p8nU&#10;8vs29nRBqJ6eBTxvyQDdorUiatVHyU37dw5qrJ119vTRzTeKBGzHgYOThjSc/vW/7L71G71H9s0/&#10;//xdW9eef+GAEXqrddGTrW8uoWeciNmSFkeCxrqWMvFzicgO8qrY9wsoVnyI/9ZqbWL1x8l/qm2L&#10;d45WKI392yqNGVYd0VkZdbQyoat7+qD9C0Zs/fznP7Ruw+an16yNs542Pqtaremee54SY/CXXHLJ&#10;0qVLn3jiiUqlYefOHWL4f8yYMUL+tu07Dnkt6Tk0fNegQYNHjhhZrTRuWnV4049qly678qXjXvim&#10;v3jdeXPOXbd+Y/2I52njhs+bfca3bnnkJ79fcffT2443HBNfTh1P3btz43PdPd7bBoQCe/bseeJf&#10;/1WM/dde/Wox+rjlox9dsWKFWKf01FNPPfroo7fccsvatWvF2vpVq1Y9/fTTfkCsoUAr+g/JAWp9&#10;qcvxjq3H9j3UtfMXXVt3dW9a07Nuae2ZX+1a8TVLfktTZfDgAYsgRFZ/sGvYocazfr+y8tTWyh8+&#10;dkKR7p6K+AXs7e46OnRBx7EBNr5g6t4f3SPCfTHeKj633ojoTmx9Ft/YtUvnrHrZRftffNnR1167&#10;/+jxxvPffGItycTKRNvG31R+4/wlvWn5D3dVdkl2CddPUvB4nB0p2T/B9Z8EtzvgR6int2nN5pmD&#10;uqbMHj9i5qTBQ6rDm45Mbmm49Nr5E46um9D8+HXH7r32+K+uGbnsJY3V5mHDhzlFe/7wO+9Jv4V6&#10;ngZLwgoodv7E7lrtmLj6Oo1wdmeloVp547fX/PubZovof83unrfN/d0DP9/0lUmXbvRJcw92dB0+&#10;3PXSQRt/cGjsLzvP2Lvq6Z6O7p999cM/WPJXlw/e1rRrdbVW7e7oaTnrgjuXPbV+c5CDrZU/1pC/&#10;62V96Foa5CojOrH4WRJ5+bGjh25b3XntuOMvuXzGH585+uOHdv3N86ecMbx31YFq77Gjlf5dGZIn&#10;GNRrUu+sGF6wvsctXfpmAPrf1frv9ogTFFbPtlRyDTcGdHrbKGcZTyG2sfVjmaFk6oUH35kxwIZX&#10;7e3tm3M880IxGNO/E6DpR84tAX3v1z/dffwb4qYQ01/h4lRK+DnC6Tu/jmfXtVMFP0c48w1P/8qE&#10;9aEj1ip2Dyg7qGVY16gj24b9/r4Nt3YdOtzV07JhX2PP4yt2dw4bdMVVTY2N4hSgpqZGyUw9FIIn&#10;89Ba9TdRwCfRUPgRDr6/IrTlipXPmHZeratbJGCnjZs6T+zqPDZ59II/u6xlo0jAlm/omDBx0rFD&#10;Oy+65Mo1qx5xxsRWu9YnzhxA4LXWz9iraKxP7M+t1l2zB5Y0u6StoWddz7/aGUj9vITzE0+tXNmL&#10;pUy9zqo5RgTX+Fexd4KJItbvgvWK+OsQQTcR3z+95tlx44edM2nPrvW37N501+rH73pq1Yonn3yy&#10;9doXDh857tEVT+3bt19G8qxZz7cvmfJWmeBa4lya9vYHxCL1vXv33nPPPc8991xDw2RRS8wAWCPW&#10;nZ1iJYbHcP7x9S0rV24dNHjw2LGj9j1aubB7wUc//IH3vedvx4wZ/ZWvP/zY49ufW7feldsMaW4c&#10;2txw4QUzp82aevppo47uP/LQNz99+f5N3Tv2iGUFfhbdf//9bd///m/mzPnN2972m9bWn6xZ8/vf&#10;/14stf/e974npg6+/e1vf/nLXxZ5y7/8y7989rOffeYZ92yzJdYaDbRWAvutB3b2jIaeHeKq9u5s&#10;qO2t1PZXK/t6q0Fjr2JRdPPst6zdUXluZ0Xsmr5qdqX3R5V7rYMJrb7W07ls3VBn1PSyy3pv+uOs&#10;jRvFDK2QLKJ/KxMQl6ggPjzaPHRl06DHKtX7RzWuq3S5F10/UHmgfhztXctlz2b0myl1/oYG/MCp&#10;TrQOSAC6uqtb9g4d1FQZM1Ks7Kps39l7/Mi+hub/ax38x3fNe/b66Wv/fNr2G+Y/OndUx9lTZwwf&#10;dmL/hKtJP+U8MwTBP1riHn6bicOqrKtS2dvRV/znX3mbiP4fWHf03d9f85XfPPvg+kOfGTlv6plT&#10;pvocFNXZ1fPWC0bcsXfQw9XTd2/tqE25oPlVH3ntfZNef8/Ep8c9vzL63KZatbnWMHziWbt37tux&#10;R8wZhbzEkH99Cc8P64uJ5cQimRYrgRq7OvoS1t7a4K7Db71oxJmTxlTFFNfQWtfxLrGtMM76nzD1&#10;lf5u3Vt9Y//WqL94395uDfz35QShkwD1jQX3bL/e5ZQjExeK8jKilFgkXHjLc080DmppGTVF/ER4&#10;Xts7Op+454Ghnd4bwlTJh1oXHP0HVFd1hGr5UM2jFejsOHLOBU2Vi3+ysuPnO7Yc3985fOf63Z0b&#10;djVct2jbpCnNLS2DhgyuP2UvWltWLRnDZcrI6OAnx/7cvk91tRiqlWtse91zaxon1awE7Lg4wqKn&#10;Zf3eBisBG3L1NYcP7jtv7vxn16yYO3CM32rFjomtf9rrXqz4wPqrNUtgmWnnBuK9/bldyzWfYH3/&#10;uOo6o3/nX63WrWzEJcfSzSXHqZVd13k0s1+78jMDoY5QKdDHsyZWwvYdEl0VR0KLf/av/VabAVBp&#10;0V32ydXr5sxdIJbR33nnneJkGLHO/gUveMHChQvPP/98sZRFbLqbPmPW7/5w9y7HkTiezX2yevP3&#10;xqz8/JQdsyfPePjh28UZoMMbmub84jfn/eBnAeqF1nrelWc+8siDQo2VKzdu395VrU7fsWP529/+&#10;duFHkRWcccYZfsK/8rIvXvzwK378pcdXP737/FdMev973iVC/4994r+++z/3X3zxVDE09PTqDdt3&#10;7HQeIvTXf/25z35/2e33rv3v/3vo29/42TffeuEXj64a+522Icd6/PYNi9b/9/vf/tTypa/49a9f&#10;IV5f+ML3p0y57LLLxMGgguRPfv3rv/zXr677xbb/3bDhf/tfH/vI+zwVtnO/4Og/sqPFN+3u6rz1&#10;uytHHcejXNmfBjzQ1+lEYH94f9Mc1xfym94887/+KPYGiOF/EUCK0N/6rxAhQklxiZFWkRs0/9+K&#10;0c979XSXbjsrOyNrq7Gi5M/ugATgwJHmxkq3mEI58/TKoc7Kru21QY1rzhi9YdDgQdXK3nPGPTl9&#10;0pNincmGfbOGjxju3G/qHN33tMH67jMV63s1ue9Ip9jsKy7rj/OnNHzyc//9vh+s+fG9m8U/73t/&#10;X2Igzke/6ML5554zy1PnCSNbVmza+4va7F3bjh07cKx5w66mnQcbd+2v7DnQufdo754dx3dtO7h1&#10;/c51m3q6xe+7bDhltSVWAVmXjMvFPS+mL453d7cMab769O4/rOv60dLtl5w1cvq4Id8U03SHWxaO&#10;PNrc3HjyKKvkBlH8lT8xA+AY9a+evNX7xnsCtgHYA8D2GxlEdg/0yxOsAlZQEiDQOZ4q024Gy+zZ&#10;t2nkpLP6vqcGbAU+uS14//6W7v2dz91x0/oXjB8fdKKZLtOcA/ZKMkN96pKmWl5JGYXCtZ5h24e/&#10;6rR3X/28d+yb+PKpF171iku7xpzVMvTyy1c/8+zQUSMGD2mpNjREnqmr1yTUcI292u+r3vW5xhZD&#10;ybtnAM48+6xZxz0TsM3jJ02ccta2betdY+T246vsaNhq1P7cip6tv9qj+K4yfvMJVjFnLmF/BTk1&#10;t6XZJV1zCy451l+dtSzdxCdCWxnJGZgB6PuZ6H8ejBj9be1PBpL78Tre1Xe0hlhhf+6554ottiKe&#10;EaPsYr2KmAGw8oGRI0fuP3jooUce7egIOkP57jGXdO/bM3HvxlfuvmXhRQuHNw8+8xvfFcvn94pV&#10;Jv6v0FqzZ53xspeeI07unz594hNPPPrww7+98sprhFbipB3x+v3vfjtCxGDNgx58pC+E27ZzmrOp&#10;P3nZS278yx+/rPdda5cfvPGx25f88zd7e3vEmYfd3Z3Vas958655evVa5/6Bv/vby75xUeWTk/f9&#10;8uydD17Rt6ZFDNdd+qUvPfedNr+zhuzm7BtfwBQTC7+44443fPWrv+np+X7X6O9e9YtzfvCDxkuv&#10;WFjpOxbcE4b8UGC10tB19CuVnn2Vnr3Vnr2V7v0NPXsq3QePHzs1R9EkTl0beDqlmCRZvXbd1n3u&#10;jnVVW+UK0d1EfHh08/Cjj7iOAf3IVcuX3DShUhFbRoUTreF/0Yo1GyBCf5EDHHp2T8PqPWe899qt&#10;oV9Q8Qu4ovnQYX7J6F8oNiAB2LJ7SOex3uauQ9ue2/v0yuOH9vR2Vh+5ZPK6EcOahg4WzwdurIgB&#10;6GNNHb2niXg045vYVmyxkra+1V1bDlZuf6pXXGLxT9OhQ/e9X/iv7/OhQ4aKGMjvQWDHu3tu65za&#10;0VHpOdJV6+w5vG3l/pv+qWnZvw975JuDl/+o8tTtvU/d1vDcnWO3/WHsRPGsn/AdEdu3P1XfFTw/&#10;dBXrW/9TFchrhzp63rFwzAXDDrzvrkEv/8mRP7np+L+sGHa4s/LE/iEHj3T0H7xj7btN/dW/5/fk&#10;hmTrPNCTOp04BSjgzg8NaALMC47vQ+8cJXCSUwqhMp1y/N6HCrELdHQenjzvyr5/dh7zvMSRF09t&#10;7PvpdaW+fpF6qJmhXzeRcwDLqFAFXHBUy9e3EscLI4cP7ek81tzRuP/Ajp3rHm1uPnRx5x9GHlq3&#10;Y+pFhw4eHjlqRMuQlv4n8ui/T6MZLt+1slnSNYb97OoVk45O8UzAxHmsnV1H51xwyeonHxVPKfGL&#10;kp35gGVy8Di9q4wrLrf/ar2xR/TtjMI5Tu96b2WJ9gyApYklp76WZ/QfUF5+7N/ZlqY+YI0Q9d0C&#10;IvoX18nhIakRMS06rF69WjydShAWob84XUfEM+KoTbG/VgyNi7Xsv/71r//39u+Io+43bdrS1XUq&#10;xHSu27He37H3jB3XXNO1Zs353buXTD9y+r9/q2H16o5duw69/dSqjwi1xB7Lyy65eMiQlnHjRr/j&#10;Ha//5Cc/dOGF88TSmnHjxu3evXvokMHTzpo6esyoasOEntrkbds8jv++avpVbxzytvt/fP8LX/i8&#10;7u4OcQljr7tOjFjv3rf/kHhKgL0QSMTuv/z5T6qDB1dHjhQU+nrX3r3TPvCB8yqVh3/wryJ5CAb+&#10;pre+60c/vVmsCPriJ7741NPdbz106D/37PnI/hU7P77icxu3XfnFe2+ZcYufBPnjQKqVzp7jB5+9&#10;891r7vrY6j9+ZfXSHzz90O+eevSxtU+cWlzU2VXZsX2fsy1h49id/7Nnf2ft5KE1F3+s0vDGygOi&#10;kohJDm+oHFqz4Ayv0dvesdt2ChTCdqtPijeiG3Qc6Tm84eD+7ce7Pn/jZY9vHXreeM3LaOP37dCf&#10;Y2cTAxKA1Zt+1NLx0eE9/2/58neuWfnxA4fuHSfOuhzWOWpE7/ChlWpLrdJU27t/cKU6TCys6lvG&#10;2v+yp3rtYX7rO8v+U/0/PY10VYkJQiyZqdWOi0vI6eo/r+j9X39EXJbYnz09LVT+w9trG4ZOF7MI&#10;TRXxALzGITMuGzHzkh9+5h3f/dRb3vyGVwya/4qxr3pv69+/73mveEnz4Ma5ZwcNplrH/4vtv+K/&#10;9sH/1hvrQ9fzAVy6ia8kMUUl9uUf7egcO2bk915z2ntn7m7sONB0ePeHZm2/bvzWw8c6xAqgRlFC&#10;7N3PxPMZ+n65+vOR+qeAhcwAhPrF2eWsPmMP7dcnyvaQv91L65coOLMCpyhLE+e8gd8cQkAtW6X6&#10;MjKWRigjRpdHnXF25ekV3jMAnfs3bNva0nnIyn5d8p1KekaTzlC+HqmfI2yM8hACRNk6e7qm/utP&#10;vtEItD2rHDl65OCxKdWG3nU7e3furQx66pHNlZl3r9s7fNgQkR4MHjRI3KnB5AMyVRd2JVBKGYJf&#10;b5ehJM88TiuWJq6R7Cuuunb/zh2eCdjuXbvOOW/e1s1rXdG/K0p2RtJWE/UzA84o31XGL+b21FZe&#10;st2KU479vj76t2Yq/LIR+6/W3gB7ZiMgK5Dxu3QZK/sdsBCo/xP9WbGfSldeeYU4WfuBBx4QK+zF&#10;XluxWv3//u//fvWrX4msQPyMitUsk2b3fT06o/9rT28YO/bQvHmXW1dT03k33HDNO9854djV1258&#10;wcu7N2w485knGx5fcbSpac+nPnGk98TW0mi1hF/EGP+lF88XExHiwVUi9BcD/yL6X7Zs2e23/frs&#10;s6ddccVl6zYMPXRwb0/vuOPHB0S9Qu22T39h8+bNwsCJEyfcffcfxeKmv/u7v5g9e/TGjevuu/ee&#10;deuePSS2JzkSm9lve/OeTZsahg1rPK8vIOndsmXjBz8o3h1dunTIYd8tvPMWvPXTn/3tLbc88pF/&#10;/udNB2o9N/dM+7vd33jooQ89+qgYeu842DF5RfPXrlt58z/cLDYHezpCfgZg4+qRv/3c91bcsXHl&#10;vftWPdz06ntue/W9f3jN/Xe9dln7y269/8O7fyvk/3hl5c7fPuRsSMROCyZsazj0ZKVje6W7o+Ev&#10;ao9t6P97b1fl6MbK9juae/dNnDCufth0wriGnz0sdO5bvdwf/fet/9nbefS5vR2Huw//8o/n//je&#10;M+5/z4BTNKx2/6zyZ/Vfs99Y8APpW8NdsP4XLeBrXCn677sDrV8a67Y/0nF078H9R491Hj/WfWD/&#10;no7jR5ZuuvvqqXuvOm37nKn7jjW31Hobbn/4ys5Br5h+9tQxo0dpnMX2pON68LuzjKWw88nezr8+&#10;//N7f/7hMdfM6Av8r/nMibH59g+d2Kf78/VXvPGT94k/vWn4D6//sz+ZPWumZ+v//OTIVYcGd296&#10;dsR5l3cdOdbT2V3tqXQ8+3Bj86DBM84fM2XkeTMGn9t07Pv/8NHJk8a+8WWXnXfWafVybrypb+ZL&#10;BPrOY0Ctdf9i7N+K/idPvvgd73jYWg606HqPM4w/9ol/ef/7PzBr1sz+vYMNgwc1DW3sOXRAPIeh&#10;OnLUyCMdx452dg0eNkzs7v+f//n+Lbc89L1vn9zrHrnTBVb0hO85SmQ95M8pzHnDi+xf/FPs/dc7&#10;MG/G6AxJdd0XTvLiCV+77/qrUF3F+h+x9eUlL3qBeLB8aGFXAdWvGFX5GS8fAN/WfOvuw8uONK7c&#10;+V8ztt6/8PQLX7r2yV8Nf+tDg0bt3/Rs65XzZ519xpAhYlElL2UCLvjv+cA/iG8P8Q3jygEqwybd&#10;uWXznU/+2wv239ty+qtfsndXdePB3z7vgw/cec/CBdNf8+pXb9+02pUDuH7L7FU09hi8HRl7lnT+&#10;JPdP2J4Yubf2Bws7rfF+v1bs1T5OIpYOrh97OwN3/tVu0a7u1KFeglMrO3Oot9RNdeC0Q73zgn+U&#10;rfKiOftsaOsTcQCo+K/YD2D9yzoxQqwKWnT9dc4mrJ8SO7my/1RvXUCvcgYMew90XH7FVeJHUwTW&#10;d9xxx86dOydNmiTW1otV72LfrRg5FvHxmjWrGxtqb3nTX4wc2Xe6/MPL93V0DJkzZ1pz87HHH+/Y&#10;vLl71KhDI0b0+fe0IZUXPvDD6r33V1pGHZ951s5//ICtRrRaVnURpt/6m9+NGDV2y5a+g8v379u7&#10;a+eOGTPOfsPrFx3rvmjNmqNXX7lv1dNT5p4jHv444PWt7/xPU3PL61//+uXLl4t8Ztq0acIiEfo/&#10;8cSKUaNGzp4584IL5ooNkM6F3M/89g9/dumVtQkTOn/wg8Fvf/vac84Rq6XFY3Vf/t1vzL/40sO9&#10;IwZXjzVXjzf176vsd6UY1/+0ePPa19au+Gzlt/dUvviLvbs/uFJkU2s3bRo9a9a6H9/ziv9+xeWV&#10;y8Xsyrvf/e53vO0vXA5ta1tsrQywo4L+5wCID9pCQwLxJOCvvm78h26viB2RY1oqgxorz+zuXvmH&#10;Ozbc/fOHf/o3VkMiCxJWC/M3bD/0WPP7K83DKkMmVZqGV3qOVQ4/V9n7sEgDXjlzhVg1IXR+78fu&#10;PGfCg7aGz2wf+tzxIR/805X9n4g1I53bDnduP3K01tSxYsWcf/j+ZV9/1d45006tDfvwgiVipZNV&#10;/XDl8FuWL7JF/fOCr5xTOcf+56crn16+/F6Xv+x/2v3ZOVLpouH8CXaVl7wd7JhhwEDUsCFDz5x4&#10;+jlTp58/a/bzLr1i/pwLX3v1X42f8J77trztvx94+3/e9tr/uO1v9/e++PTJE4a0tJiO/v0ASX7+&#10;2s/vW75JzAAca//Irr7rQ7su/dxQ6/rcz1bM2vmzazu+I5Jjv/U/opW9g0eNXHNv7wM/P/DoPc09&#10;3UNbhgwe3DL6/OeNu/SKs88dc+mMQVOP7vvhp5Z0HdzduvDcSWN9H5hnKSxCfBHoizfWMaDickb/&#10;wUY1NjQdOLjngWV3PLbivkceuXvZg+13Lbt/+dqnHlv75J0P3rfs8QefWP3ow4/88f4H/nD06OFq&#10;dYckolSK2RsA5Of+UtEzp42KbS2VC770aM9f/W7HKwIuEf2L3S99hXkZIDBkcOO0hq7GpuE7hp4x&#10;qmHC8UM9R2bMe27VExNPGzNi+DAxU5fxL08DSAyKrF/LvnXD2kOHewc3D9veNWJi1+5JO55aNu4l&#10;z63f2tTQM++CC9c988Tcget/nHttrfU2tkzn6n/XrlxnSeu9/YmzVv17Z0nniLtzv6/g5dpzbMup&#10;b9dTf1d5W0OnFeK9p86e8wBaXeicAWjrj/5PLQpSasg1fytf95nVT4rzasTi78mTJ7/mNa8Re3/F&#10;e/EcK3HmpsgKxIM13/KWt7zylX92rPOYWMFqie3omPyXf3nxRReNnTx50Jw5w2bNqog46OorWsR1&#10;zfYHDt/7wJHGxiNdRw7u2D7Usbg6Wi2rxWHDhr7w2qvFAuze7s4D+3YPaWkWA/8i+t+8ueXAgerk&#10;CTsOHJq9a0fftkbnSwx7i8Gdtc88I47lGTp0xLx58554fMW3vvl1Mfy/YP75L3pBqxBy5pQzXI8N&#10;nfHiF6y5996aOG7otNMaZ80a1tAgznkUicWDDz0igv5h1fpjTsTKGbECfv/Pf1794Izqb39WedNn&#10;qgd3N4/sGtk7Y8bbBw/+9H9/WkT/wkErHrnPFf3b2vatEViyRKTx1kukBJIe/Ptzn33vT3ffe8sf&#10;HvjVbTf/8Oaf/8/Nj978K2f0b8sRNM6aNOJPRn23Zfdtlc23Vtb9uLL+fyu7HxjR9dSic5/sWzPt&#10;tWq6YVD1eLcIj8Uj4cTVse3w0e2HD/ZUj7Xfv+Afvnj2T9603Rn9i7ZuE/87+RpeGX7jgtu/t+Bn&#10;4vrJglud0X+odQKXddkl63Mh11+d5e3qLiF+7QadRT1u1JhZk6ZPm3zW9BkXnn7W86ecfdU558yZ&#10;PWv6hNPGiyVAoZakW+Dg3o4Xf2T7pf/SeOlnh/Zdnxtau+crk5/44nnrv3b+5m+8eP6gl16z4LJL&#10;Lx43zjcG6uppeNmc4V/48GueP+S5A3f81/GNjzf37Bs9smviiN6xR7ev/tUv/uefPnxsx6aXvvLa&#10;+WdPHD4k/BG8IgdwLfUR/xQfhoI6drxTLMObPOns0yeJp+/NPX3y9MkTpo4fc/rpE6aePuGss6bM&#10;Pu/cC2fNPH/27AUNDU1dXUns7AzV2S5gPffX7yUvh5IyBERCK1b2i29/MbUVcIkColhA9hvQVujY&#10;jIyexS4zZsSQUQ3Hz2maPvn8d/fO+cCqyz68dPnyoYObTp80XiwBEieBuh4DXGwapq2rj1bnL7h4&#10;aq3TlYA98/jyuXPn7t25ed6Cy558/EHVFfAJlLdP6hTErBkD1X26Rstr8aOwy9qr5logai3+sT6t&#10;H/4Pbtr6RlL9XhIjIE3Vrve+54Zbb71VHKQnouHOzmGzZ7/kxS++7g1veENnZ8ffvvMdX/3Kvw1u&#10;GWw/81S0snXrzr179x0+LJ4n1DBixLGODjEPXxm1Z//eH3z/cG/P+lHjN9Uaerdt6/m7vxdnAdlq&#10;R6slqovRa7FQ86KLFrzspS8W3+d/8vKXPv/qq55cPbFWPbOh9txpE+esXLmt9fnuPcqi1uRJp82a&#10;Nb2nZ9CB/Ye++IXPPfTg0gvOnytCf1H9/HnnTZ504ixRJ9i+kfLZ08ShgmIbwLGf/nTwGWeIYep1&#10;gweJiQJRrLlybFDfMphTr5XL31CpiMOIPiQGS/tGvX9TfWzu8M8tOvfYomMfftnLxKn+wTFo/wxP&#10;tdJmncUjvG9d4p/hw/+WEiIH+Mk7Rtz47rE3/92kLUtv2fbwb+yxf1eH6VtE3Vh5xez1f37OoxcN&#10;uunyEXf8xQXPvHhOx/Hj4qR471VnTx2c8XcvFmtGRPR/aH/X4QPdezbvG/al/375kp9e8V/v65kw&#10;/sRjcO2GhLH3V+53tjuyMlJcTX07ibP7GrAEKGtqRl4C9J3fb7nlnm2DDjw5uvnglFGHxbMhGhoa&#10;xczX2WefNWniRHGrtwweLP4p9r40N/u654urxzRuXPGBF4uTsypL/rB/z4YNO5978njn4YZKb2PX&#10;UbGO96xzpr3gsrnnT5swcsjQQc3eo3rWEiD5l+cSoDe/7Yazzz57zOi+/4ntSiJnbuh7ilBVDCWK&#10;lXbiG1NMsYm5wn37xNTl3qVLn/7VL/5DvsUIJZWWAPk/2dv5VSL78PYI2haviswqlOJZnRGLJOHv&#10;2Xfo2Y3bxFGDW7btEs/fHDNqxOwZZ547a+rkCWOHtIjBguTWOmeEmxY1PJcAiUiiPlbubh5786O/&#10;6jpt6gtGXjhkzR//+8ldzbWe82ZO+rNXvnL31rUXXBTrOV9G4+ysxf31+vi5UmYJkFVX+NElRPxM&#10;iEhMjAf7Rf9+S4CU+pVrzbB43O+uXbvuuW/ps+s2ivMru44fGzFy/AUXLHjs0QfEmRuTJ0+8cMEF&#10;c+acK8Jlu5V7HhgQbYux/9GdPXtueG/Xrl0Nrc8f+pEPNHb1HHj739b27B1+3nk9n22zKkarFWBa&#10;T+3M3XtHr1m9WSwB8iwm4tqNmzaLRz1u375DHBs6Y7rYNTBV5BKup97W1/381S9++7vetXvt2s/c&#10;euuB0aNe+tpXv/ENrxWRklWyt9LU0H+AivPVv+zkdZXK9yqV31UqrxJ/kk/G6pezy9cVDVkLgdqX&#10;d2w+VJsyojp+SKU2fvC1V73DygRe9do3iecSyPQQkSH8878/aS8BemDH2RfMOH7ZDHFw+bHdR47v&#10;6ui8Z+V5//PHuZXHG7/9cWsPgfdrwYLn/VPln4JbDF4CJKNt/DL2EqBiJgD7Dxx46qnV27btEOn7&#10;2DGjxQI+0Q9E1x8zevTw4WJqK/wZnALxwxuO3LJr/NHuyvjGrvOG7Ln0jMFbd+3fsvNgpVobNLjp&#10;zNNGjBveMmTI4JZBTYOaRBbh/YuuJQEQyrzi+teLCUqhuRirENOCYjGSdQqT6LjiJOOOjo6jR4+K&#10;982DBt18o9pzpyN0JvkEIIJwqoQSkIxBQ+VQIAIB4EeApquK5B4A8QX1x/Y/HG8Y/tvf/u5wZ23X&#10;jh3Tp884bfTgl7/8ZR0Htl182fOefLzvDM2Sx/GqBIQTPTd62c6VTwA8+4PzEJH6AiYSAKsVscV2&#10;w8ZNDz30aFd395QzTt+3f78YTRPD5DNnTBejhK51MvWKHXrH+zp37Gh53lVj/+GDXf3PzW3pqW19&#10;/Zt7u7vH//LHfj0/Wi1L2upnZ/Z0Hx0zavvkSe5xaGdzIr0RA4IHDx4SMcOYsaOHDhkis/Jw9549&#10;v/v9XVu2bBVPDxD5z/nz5kou9wh2n65vAJec13zLI+7acOd3rARgza4Ti/IlW599Wt8RW121prbf&#10;z2+p7h8/Rpy9MmjtJrGsujJrytC3L1glI8fiII62sgs731sfKiU5Mo2qlvFIAKyHcWTtJTaFfO3L&#10;n63XKuZ3TdbMzJc+fglANrtQvthKauu8L4Q7IC/JTUsx4GvBGE2IE77YBOz56xBNMrVCCRhNAIJb&#10;N5cAhFpNAQgUjIA7ARDfpJm10PMr3p5DdJ0VkFkriqSYJ/wsd6Eiwbdtse8LyCfvX+Anz7y+54uf&#10;sRTVKGfT9efw2ByM/iiTAJSzv2G1CQLuBMBEG8iEAAQgAAEIQAACMQmQAMQESHUI2ARIAOgMEIAA&#10;BCAAAQjkgICWBIApoxx4GhUTIWBN5Z3YBJxIizQCAQhAAAIQgAAEIAABCKRMQOo8nJR1pHkIQAAC&#10;EIAABCAAAQhAQBOB/w8rWzNy0vRYAAAAAABJRU5ErkJgglBLAQItABQABgAIAAAAIQCxgme2CgEA&#10;ABMCAAATAAAAAAAAAAAAAAAAAAAAAABbQ29udGVudF9UeXBlc10ueG1sUEsBAi0AFAAGAAgAAAAh&#10;ADj9If/WAAAAlAEAAAsAAAAAAAAAAAAAAAAAOwEAAF9yZWxzLy5yZWxzUEsBAi0AFAAGAAgAAAAh&#10;AGecQEARBQAAjg4AAA4AAAAAAAAAAAAAAAAAOgIAAGRycy9lMm9Eb2MueG1sUEsBAi0AFAAGAAgA&#10;AAAhAKomDr68AAAAIQEAABkAAAAAAAAAAAAAAAAAdwcAAGRycy9fcmVscy9lMm9Eb2MueG1sLnJl&#10;bHNQSwECLQAUAAYACAAAACEAgD1MoeEAAAAJAQAADwAAAAAAAAAAAAAAAABqCAAAZHJzL2Rvd25y&#10;ZXYueG1sUEsBAi0ACgAAAAAAAAAhAAvmHJ8YxQAAGMUAABQAAAAAAAAAAAAAAAAAeAkAAGRycy9t&#10;ZWRpYS9pbWFnZTEucG5nUEsFBgAAAAAGAAYAfAEAAMLOAAAAAA==&#10;">
                      <v:shape id="Picture 217" o:spid="_x0000_s1027" type="#_x0000_t75" style="position:absolute;left:7637;top:2239;width:3424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3WO/AAAAA2gAAAA8AAABkcnMvZG93bnJldi54bWxET01rAjEQvQv9D2EKvUjNtge7bI1SLJZS&#10;pFC192Ez3SxuJksyuuu/bw6Cx8f7XqxG36kzxdQGNvA0K0AR18G23Bg47DePJagkyBa7wGTgQglW&#10;y7vJAisbBv6h804alUM4VWjAifSV1ql25DHNQk+cub8QPUqGsdE24pDDfaefi2KuPbacGxz2tHZU&#10;H3cnb+DLXT5+o5aj374Mh/f9+lvKcmrMw/349gpKaJSb+Or+tAby1nwl3wC9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/dY78AAAADaAAAADwAAAAAAAAAAAAAAAACfAgAA&#10;ZHJzL2Rvd25yZXYueG1sUEsFBgAAAAAEAAQA9wAAAIwDAAAAAA==&#10;">
                        <v:imagedata r:id="rId16" o:title="" croptop="4761f" cropbottom="16344f" cropleft="4761f" cropright="11249f"/>
                      </v:shape>
                      <v:oval id="Oval 218" o:spid="_x0000_s1028" style="position:absolute;left:8875;top:2644;width:988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PksQA&#10;AADaAAAADwAAAGRycy9kb3ducmV2LnhtbESPzWrDMBCE74W8g9hALyWRG0xpXMsmBAyF4EOTQult&#10;sTa2qbUyluqft48ChR6HmfmGSfPZdGKkwbWWFTxvIxDEldUt1wo+L8XmFYTzyBo7y6RgIQd5tnpI&#10;MdF24g8az74WAcIuQQWN930ipasaMui2ticO3tUOBn2QQy31gFOAm07uouhFGmw5LDTY07Gh6uf8&#10;axS0JHeLP43l6WricnmKiq/vuFDqcT0f3kB4mv1/+K/9rhXs4X4l3A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T5LEAAAA2gAAAA8AAAAAAAAAAAAAAAAAmAIAAGRycy9k&#10;b3ducmV2LnhtbFBLBQYAAAAABAAEAPUAAACJAwAAAAA=&#10;" filled="f" fillcolor="black" strokecolor="red" strokeweight="3pt"/>
                      <v:line id="Line 219" o:spid="_x0000_s1029" style="position:absolute;visibility:visible;mso-wrap-style:square" from="7372,3176" to="8861,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90MUAAADbAAAADwAAAGRycy9kb3ducmV2LnhtbESPMW/CQAyFd6T+h5MrdYMLLURVmguq&#10;kAosHQgd2s3KmSRtzhflDgj/Hg+V2Gy95/c+56vRdepMQ2g9G5jPElDElbct1wa+Dh/TV1AhIlvs&#10;PJOBKwVYFQ+THDPrL7yncxlrJSEcMjTQxNhnWoeqIYdh5nti0Y5+cBhlHWptB7xIuOv0c5Kk2mHL&#10;0tBgT+uGqr/y5Aws8SWt95/f8bhb/PyOa+L5ptwa8/Q4vr+BijTGu/n/emcFX+jlFxlA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w90MUAAADbAAAADwAAAAAAAAAA&#10;AAAAAAChAgAAZHJzL2Rvd25yZXYueG1sUEsFBgAAAAAEAAQA+QAAAJMDAAAAAA==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="00EE10A1" w:rsidRPr="00A7556A">
              <w:t xml:space="preserve">Nun kannst du, </w:t>
            </w:r>
            <w:r w:rsidR="00920E99" w:rsidRPr="00A7556A">
              <w:t>während</w:t>
            </w:r>
            <w:r w:rsidR="00EE10A1" w:rsidRPr="00A7556A">
              <w:t xml:space="preserve"> du</w:t>
            </w:r>
            <w:r w:rsidR="00920E99" w:rsidRPr="00A7556A">
              <w:t xml:space="preserve"> </w:t>
            </w:r>
            <w:r w:rsidR="00EE10A1" w:rsidRPr="00A7556A">
              <w:t>die linke Maustaste immer noch gedrückt häl</w:t>
            </w:r>
            <w:r w:rsidR="00920E99" w:rsidRPr="00A7556A">
              <w:t>t</w:t>
            </w:r>
            <w:r w:rsidR="00EE10A1" w:rsidRPr="00A7556A">
              <w:t>st</w:t>
            </w:r>
            <w:r w:rsidR="00E95630" w:rsidRPr="00A7556A">
              <w:t>,</w:t>
            </w:r>
            <w:r w:rsidR="00EE10A1" w:rsidRPr="00A7556A">
              <w:t xml:space="preserve"> ein Viereck in das Bild setzen. Dafür musst du die Maus </w:t>
            </w:r>
            <w:r w:rsidR="00920E99" w:rsidRPr="00A7556A">
              <w:t xml:space="preserve">langsam </w:t>
            </w:r>
            <w:r w:rsidR="00EE10A1" w:rsidRPr="00A7556A">
              <w:t>verschieben.</w:t>
            </w:r>
          </w:p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 xml:space="preserve">Das Viereck wird durch eine gestrichelte Linie ersichtlich. Lasse die Maustaste los, wenn die gewünschte Grösse </w:t>
            </w:r>
            <w:r w:rsidR="00920E99" w:rsidRPr="00A7556A">
              <w:t>des</w:t>
            </w:r>
            <w:r w:rsidRPr="00A7556A">
              <w:t xml:space="preserve"> Viereck</w:t>
            </w:r>
            <w:r w:rsidR="00920E99" w:rsidRPr="00A7556A">
              <w:t>s</w:t>
            </w:r>
            <w:r w:rsidRPr="00A7556A">
              <w:t xml:space="preserve"> erreicht ist.</w:t>
            </w:r>
          </w:p>
          <w:p w:rsidR="00EE10A1" w:rsidRDefault="00D60E32" w:rsidP="00D60E32">
            <w:pPr>
              <w:tabs>
                <w:tab w:val="clear" w:pos="426"/>
                <w:tab w:val="left" w:pos="0"/>
              </w:tabs>
              <w:spacing w:after="120"/>
              <w:rPr>
                <w:sz w:val="20"/>
              </w:rPr>
            </w:pPr>
            <w:r w:rsidRPr="00A7556A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5A9157F7" wp14:editId="14E88B28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281305</wp:posOffset>
                      </wp:positionV>
                      <wp:extent cx="2133600" cy="419100"/>
                      <wp:effectExtent l="0" t="0" r="0" b="19050"/>
                      <wp:wrapNone/>
                      <wp:docPr id="28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419100"/>
                                <a:chOff x="0" y="0"/>
                                <a:chExt cx="2133600" cy="41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Grafik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6200"/>
                                  <a:ext cx="21336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Ellipse 27"/>
                              <wps:cNvSpPr/>
                              <wps:spPr>
                                <a:xfrm>
                                  <a:off x="1162050" y="0"/>
                                  <a:ext cx="400050" cy="409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0E4E68" id="Gruppieren 28" o:spid="_x0000_s1026" style="position:absolute;margin-left:12.5pt;margin-top:22.15pt;width:168pt;height:33pt;z-index:251663872" coordsize="21336,4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smIJQQAANIJAAAOAAAAZHJzL2Uyb0RvYy54bWycVstu2zgU3Q/QfxC0&#10;dyw5chwLcQrXiYMCQRs0HXRN05RFhCI5JG0nM5h/n0NSkt3E7RRdWL4k7/PcB3n1/rkRyY4Zy5Wc&#10;pflZliZMUrXmcjNL//y6HFymiXVErolQks3SF2bT99fv/rja65KNVK3EmpkESqQt93qW1s7pcji0&#10;tGYNsWdKM4nDSpmGOCzNZrg2ZA/tjRiOsuxiuFdmrY2izFrs3sTD9DrorypG3eeqsswlYpbCNxe+&#10;JnxX/ju8viLlxhBdc9q6QX7Di4ZwCaO9qhviSLI1/I2qhlOjrKrcGVXNUFUVpyzEgGjy7FU0d0Zt&#10;dYhlU+43uocJ0L7C6bfV0k+7B5Pw9SwdIVOSNMjRndlqzZlhMsEmENrrTQnGO6Mf9YNpNzZx5YN+&#10;rkzj/xFO8hywfemxZc8uodgc5efnFxlSQHFW5NMcdACf1sjQGzFa3/5ccNiZHXrvemc0pyV+LVSg&#10;3kD1/yUFKbc1LG2VNL+koyHmaasHyKomjq+44O4lVCjy552SuwdOH0xcHKFeHFAnFX9KRoWHxUt4&#10;pihCfEj3ij7ZRKpFTeSGza1GbaPjPPfwe/aw/M7eSnC95EL4JHm6jQx98KqOToATa/RG0W3DpItN&#10;Z5hAkErammubJqZkzYqhhszHdR7aAFm/t86b8/kPjfDP6HKeZdPRh8FinC0GRTa5HcynxWQwyW4n&#10;RVZc5ot88a+XzotyaxniJeJG89ZX7L7x9mTVt/Mh9lPoy2RHQvd7pIJD3X9wEVseEu+rdYY5Wnuy&#10;AlpfgHCU6Q8CtAc0Pe4WLeElTjbB5AJDKtb5yUY4L0bTyNDXM5JtrLtjqkk8AVDhRgCV7OBwdKhj&#10;aXMffQjOwSXfsJimtkszVr8GnZ+lp+bQY000gwte7VHpTrrSvRUA0LJkNPGhtlz9qLA/gijPgc4Y&#10;I+HttCiyLJyEYZFNx5NxqPMDyh0ALUYsevBjmEgple8A+EdKIZM9WmfqTYS8K8HXXX9Ys1kthIlF&#10;s1zCkZBA5Mce2LASEuD7WCP4gXIvgkUDX1iFqernXrTg7zPWqyWUopdiq9iarFm0Nj421kmEYhUS&#10;Cr3mWJet7lZBxxmVdLpjobT8XpSF67B3rA39Z8K9RLCspOuFGy6VORWZQFSt5cjfgRSh8Sit1PoF&#10;d45RqG0k32q65Cj0e2LdAzG4fbGJF4X7jE8lFDKlWipNamX+PrXv+VHjOE2TPW7zWWr/2hI/w8VH&#10;ieqf5kUBtS4sivFkhIU5Plkdn8hts1AYGXnwLpCe34mOrIxqvqFZ5t4qjoiksD1LqTPdYuHiKwNP&#10;F8rm88AWL4d7+ahxpcTk+Tr++vyNGN1WssOc+KS6jiPlq6aPvD4fUs23TlU8TIQDri3e6P5AhYdD&#10;KKH2keNfJsfrwHV4il3/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thzIeAA&#10;AAAJAQAADwAAAGRycy9kb3ducmV2LnhtbEyPwWrDMBBE74X+g9hCb42sOAnFtRxCaHsKhSaF0tvG&#10;2tgmlmQsxXb+vttTc9yZYfZNvp5sKwbqQ+OdBjVLQJArvWlcpeHr8Pb0DCJEdAZb70jDlQKsi/u7&#10;HDPjR/dJwz5WgktcyFBDHWOXSRnKmiyGme/IsXfyvcXIZ19J0+PI5baV8yRZSYuN4w81drStqTzv&#10;L1bD+4jjJlWvw+582l5/DsuP750irR8fps0LiEhT/A/DHz6jQ8FMR39xJohWw3zJU6KGxSIFwX66&#10;UiwcOaiSFGSRy9sFxS8AAAD//wMAUEsDBAoAAAAAAAAAIQDw8mHxcQwAAHEMAAAUAAAAZHJzL21l&#10;ZGlhL2ltYWdlMS5wbmeJUE5HDQoaCgAAAA1JSERSAAAAqAAAABsIAgAAAGd3UzgAAAABc1JHQgCu&#10;zhzpAAAMK0lEQVRoQ+1ZCXBU9Rl/196b3eyVzbLJQkI4wiWEu8NhQapRatECHjNVR6mVWmdqtXSk&#10;WmzL1JkeYh2nap1xhGlHsdpRq9XKoQhoEiGEBJKFJJuQ7J29z3e/fm83RArZIxvQoeTx8bK77zv+&#10;/+/3fd//+/8f6nrwOWTiuvY8gF17U56YseiBCeCv0TgoAvipNLcgEJvbEdIdiwt916if/u+mjRZe&#10;41d5MAPKxMMxXzA9QE+KrinBCXtN0TxS09OyBQl5frXYhk5EwQoEJ/CCAP958RJ48SsPdxLHnGbZ&#10;qWkljO3aFCkMPE9Q+JpQmo+mepPac3NwXnaRp2Tzanb+49UnN91PteesBwD8ozt/NaqLdz35G/h9&#10;blI+K3Wx5gv5sXuOaWoXMAkxgAiF2R9Fq6bOwwmCF7SCoOIp77mPfqfef30eFJ2Lv+0M5DORlXW2&#10;vr9RR+TS88j1t9pCwZ+3HwWGDyurHWVan1SiT6emR0KNIT+KoEWGkYAI/66cfFZbHiZwcypZFw3d&#10;GAqA7K6q6kGF9Nnu3iL1FGTLhQ7+2MKbRoTtOu37NZMPTTL/s8Z2pMJ0SqdhUbQ6Tidl0zp00zGH&#10;ypAaxSOEWdd9rq9hWj3ni+Qax2kVtXzNashUBBEQRMxZ+CNkPjR/chhi4t0jB6QCamBzehyd79JN&#10;XyzXVUgUSjbtjzkODyVUSnUVLtEs309vqVOFHe/JeupgAB0GvTmdvnQkXw4NnQ0NpIX03dsX1yzR&#10;Tl6isS0qsy0WyTJPUdWgamvr7utvI2JDc1SKXBN5f+5i0mxsUupemd3grqmJVNtoi8VfUdmpN72l&#10;LlseCqh5mGOBy6NQbV3R6JhSG62u5idZohZLt9H0ulZ7WqkKTKtjOarR6y+ko9jnudAZXuPtet2r&#10;s2d8tnrRutuXPrBp2V/uWrrjzqW337bUv3bRY4vmuiNJr8ejTDC5rJVJChTqrCCE+fBN/CKinv09&#10;m/Qn1GS+2ZxnxuVqpbkOpOVKSzxGrzxRTRhqBJ6Gip8V3/G9u0bVY5jSsP7BBngkkRAqhVSrlOvU&#10;SgOQSm4uV5sMWngEDAyuyzMMAcNkWk2kfmbV5CqDpUKn08jLynCtHqucrKhf+OR1DV6JJD8mHoX6&#10;iVXrVVYrrjdJNKK4Rq831tTYGpaFFy6V2uoQtIjGq1jcRb5R0RFtnDQaXr9u9m2bl29fN6u+UmNS&#10;y4TOZ4wfT6vx7GqcW333krpjhCIQCGiYcQ8IkB9GGyBHxUAQhEd+vf3OH2+5fcs9BebCU8Oxw7MC&#10;R8v0C2QK4/e7F2IJFui5HunH0u9u3PwjIPg6qipOwL3tODzyBaOegEjeIFDMF0r4I4lAUFxE2vfi&#10;JJMvZdMc6iaRIC+NMYifQnocnsGu3uiAk6FZHEXlU+qfnjc/E9+jX/DoqbUb1DoNIQg0zYVcPhDv&#10;PdvvIpEoiybkeg9UpMIlYyyw5+DFwMobs2ZsWzt9iD3y0MFv/eLoze6kW9b7gnTOZnXvCxGSuc5m&#10;vFH+0lPCjqryPeM0KHpEQEXssxGQ+QNkqjBNnjIlv3KGjIoyPCNwDM/RUvXUTf+pRHoGsvTuF+wb&#10;7u/Ah82fHXjrzZdHVcUygsCJTjXrtRajttKgMevLKnRlpnKVSaus0IsZz7Ecx+ZzfILmUxwiwxEU&#10;RUJD4fmugR2tR1b1diX6u51RKkzyCq3h7xWWXHPZM32hSkpEUuxgjIn5h1Z120F8vmsw4hykBITA&#10;EA5BE0yxjcJ44MBazablU/RWrdIeatXK9RgmuJP94ZrHE2c+9U5+PElzvIDUkW3UjFtk0u7xWMrm&#10;K/8V4mLZB+XDEVBINWDGZyDnWUpgSTJ0Zu/aPqSnf4Q2yY5ui7+42duTSxMgCjrEjA9l0x1yPe4P&#10;x4ciyaFoyh8SM54F5Hku/1hkCM+yXIxkaaX6C2vte7YZDzi6Gn0uadjritA9pKRNq8+loc0wyRFj&#10;3DEaJ8mbB3u39JwEcVBCqfXxRCIZjxFUEsHFspTrsv71p5dSIeeN8hxrMptW1hpJlrup+uEbqh5e&#10;b9tepWgIVj10bumnPtvDFMuDJ2hUgYDHeWUJBi4UOZ/pIwGQiYVMxS+omec4gaMAdZ4lOYaMuz9P&#10;Rvr2/pBBEimgjx7H7lsjqbW05tHDQtiwoiGzQXs+19WQ7kaNwqCRVxg05zM+H/DWgXa8o4k/2YR1&#10;NClPNcudXV1MAgQ3Ont4yFeGiZB8QK7KNYwhuTqapICNlxCb+k4BG4gr3N3qrmZJRzPS0cJ1tJjj&#10;kTyziLzbdCkV9N6lDJhbpagok9PPPy3funHmOZVFvpDmkQOdzqffad7X3g+YAPYxQo+yJM+Xl2Dg&#10;IuCH2/mvUj8TDLkXxRFxAXbsgDpDZigN8Rj2HE9Gej78ldhXQiVANbeM9HejjhN6A5oSM/5Ec7/I&#10;kNlYDHeYAtLWfA5+YxmI83yl/s/2k7tPHwfac7p1TydQ2yvdnWLEoJiASTia4RnYCeVshiA2xHJB&#10;M1D6OFgtEATEd9vbd9tP7T5z+rWzna9123f15dvLJT9oupRKwAXDCAlMVFzXCIKjSKi9OIq0ODzb&#10;u3pP9HnBOVAMBpBKlIqzbEUJBi4SGVnfs53dcKEvnPCIeF4DkEP8iagDQS1Khd0tdKL7g+0I3EUo&#10;YfS5L2i+oh5GK9N/8WbP848efHHbJ7t+cmDX1v3Pbt3/h4f2ffTKqVBPIhZJAIIlTNOuNaFQkhhY&#10;n3krRefSYI1HISiADaMou85cgiEQuajUl6YEw5OpaJqJP/BE4I9v99rmvfxJR6cvunaW7aVFs1bO&#10;tBEYetjuFFIGlE6yrLE0G19lbTa7R65s0p1v9PMr51lexJtJcwC8GAHQhYlxkA42x51vkqEvMzmc&#10;L1kZjsMFadIvmKfKDVVCIhWYsVQz/wb91GVyWwPGyYbc/QM8lh7ZZBY/2YhUvnPB9Z4khCZTjiMz&#10;0mLxH/WaGQuUSXDIeH809dtFN4Bg8VZGOKHUj/p5TKqw5T7/vi4XVJ0j3e4jH7TcetL+4Yne6ZP0&#10;m5bVz5tiPto1yB05WRfRoGSE5cab8dkm/vyyDv292OFnqm7hHYx4ODtc5EX4oU+DTR2kmHjn4YBB&#10;eOZ0PH/GQ6kHisaljfcuLNcbmYC+dolh9ooqS71CV4MKlT6EJwgchyPgMXkwJpFtXbEhFIixFIyE&#10;U6jlPxjI2QXfe7ZVDqdDECEUFfYFtq68DcTHZA6YodRnsYc7fB6reJYfW+f24Yfadr7dxB88cV+f&#10;s4KkJRisUag7FPvbZ+3qltN3eoMYXYmSMYbJuUsp1vZwdg/Dz4s9fiYMiti/ANKZXM+mOyUe1Gf2&#10;BHDcgeJSFJOmYmT+ZIXQgfUBhurz+aKRKMuydvuZli+Pd3bZexyOQDAINVjAxDWl2Olk+H62fL2P&#10;Fug0CR2GzaJ/rvXT/OLPf/4vq9UIIcKkSB/Fg/iYzGWZs9iXjLoIPC4Itzq9v2/r3OD2qTjOQtFz&#10;ep3PvnPUse/43R3dd/hDsLdgOSNCSzhu9CMt1hPavO5muBecQAbwTHqLeZ5N/uEqUFCWZ9HM6p5B&#10;HXZ0POykCcAblygwAki2Tf8nlMl7aobKMEE8EvZ4vZFQDBYLv9/v8XiDwWA8Fuc4HkVRCQaH/2Nb&#10;46sTEakgbn6qrcYNnl5rKp5/LtZkdMPgmapKI4SyDOFAvODcR2UoEvVc6PzPWX3WwKxEqjEQXhRL&#10;mJiRIzA0mVqNIKPvL4UUBaf0cM8zgexZPUHAaSn8GybJBRfINh08NCeVc80jjWdT0QAVj8GyzjN0&#10;yBWMRUkmkURjgaTPn/B4Uq6QIlQrj+YsS71DnVFenVb6SO4cIw0zejedTiZjUKIpCYqmwlHKy+C4&#10;QCVdK0z5Tm0vmuZqj6PTXM0ajY0+x/1n8u0nRwTnBz0xhWLIUlVPRnce+7j4VzslhEgudAq/nSvB&#10;2KUi+V/LjvDfMSQen416CTjFShKcJM5KY/AhSniIwWV61KBASumPLsukLlTiKNPVxsNjUluCyJj0&#10;52f+moC/jCOeUHVZPDDu9y6XZRQTSr52D6CH7/jl1250wuA37wHU8kTLNz+KIkZw6P6cbz6KkL6y&#10;LNPqpl5ZA1dA+9UEvNVqvQIeGK9Kl8t1NQI/scaPF/irVH4C+KsUuPEO+79DYzX4bkZOrQAAAABJ&#10;RU5ErkJgglBLAQItABQABgAIAAAAIQCxgme2CgEAABMCAAATAAAAAAAAAAAAAAAAAAAAAABbQ29u&#10;dGVudF9UeXBlc10ueG1sUEsBAi0AFAAGAAgAAAAhADj9If/WAAAAlAEAAAsAAAAAAAAAAAAAAAAA&#10;OwEAAF9yZWxzLy5yZWxzUEsBAi0AFAAGAAgAAAAhANiuyYglBAAA0gkAAA4AAAAAAAAAAAAAAAAA&#10;OgIAAGRycy9lMm9Eb2MueG1sUEsBAi0AFAAGAAgAAAAhAKomDr68AAAAIQEAABkAAAAAAAAAAAAA&#10;AAAAiwYAAGRycy9fcmVscy9lMm9Eb2MueG1sLnJlbHNQSwECLQAUAAYACAAAACEATthzIeAAAAAJ&#10;AQAADwAAAAAAAAAAAAAAAAB+BwAAZHJzL2Rvd25yZXYueG1sUEsBAi0ACgAAAAAAAAAhAPDyYfFx&#10;DAAAcQwAABQAAAAAAAAAAAAAAAAAiwgAAGRycy9tZWRpYS9pbWFnZTEucG5nUEsFBgAAAAAGAAYA&#10;fAEAAC4VAAAAAA==&#10;">
                      <v:shape id="Grafik 24" o:spid="_x0000_s1027" type="#_x0000_t75" style="position:absolute;top:762;width:2133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iKnFAAAA2wAAAA8AAABkcnMvZG93bnJldi54bWxEj09rwkAUxO8Fv8PyhN50E6tFUzcithWF&#10;HvxTen7NPjfB7NuQ3Wr67buC0OMwM79h5ovO1uJCra8cK0iHCQjiwumKjYLP4/tgCsIHZI21Y1Lw&#10;Sx4Wee9hjpl2V97T5RCMiBD2GSooQ2gyKX1RkkU/dA1x9E6utRiibI3ULV4j3NZylCTP0mLFcaHE&#10;hlYlFefDj1XwYd7cF60n6SzZbZmfzOR7+too9djvli8gAnXhP3xvb7SC0RhuX+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oipxQAAANsAAAAPAAAAAAAAAAAAAAAA&#10;AJ8CAABkcnMvZG93bnJldi54bWxQSwUGAAAAAAQABAD3AAAAkQMAAAAA&#10;">
                        <v:imagedata r:id="rId18" o:title=""/>
                        <v:path arrowok="t"/>
                      </v:shape>
                      <v:oval id="Ellipse 27" o:spid="_x0000_s1028" style="position:absolute;left:11620;width:4001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q9cEA&#10;AADbAAAADwAAAGRycy9kb3ducmV2LnhtbESPQYvCMBSE74L/ITzBm6aKu5VqFBEE3dta9fxonm2x&#10;ealNWuu/3yws7HGYmW+Y9bY3leiocaVlBbNpBII4s7rkXMElPUyWIJxH1lhZJgVvcrDdDAdrTLR9&#10;8Td1Z5+LAGGXoILC+zqR0mUFGXRTWxMH724bgz7IJpe6wVeAm0rOo+hTGiw5LBRY076g7HFujYL4&#10;9HW9Udu5Z/cRL56tXzw4tUqNR/1uBcJT7//Df+2jVjCP4fdL+A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16vXBAAAA2wAAAA8AAAAAAAAAAAAAAAAAmAIAAGRycy9kb3du&#10;cmV2LnhtbFBLBQYAAAAABAAEAPUAAACGAwAAAAA=&#10;" filled="f" strokecolor="red" strokeweight="1.5pt">
                        <v:stroke joinstyle="miter"/>
                      </v:oval>
                    </v:group>
                  </w:pict>
                </mc:Fallback>
              </mc:AlternateContent>
            </w:r>
            <w:r w:rsidR="00EE10A1" w:rsidRPr="00A7556A">
              <w:t>Bist du mit dem Viereck noch nicht zufrieden</w:t>
            </w:r>
            <w:r w:rsidR="00257931" w:rsidRPr="00A7556A">
              <w:t>,</w:t>
            </w:r>
            <w:r w:rsidR="00EE10A1" w:rsidRPr="00A7556A">
              <w:t xml:space="preserve"> wähle in der </w:t>
            </w:r>
            <w:r w:rsidR="00257931" w:rsidRPr="00A7556A">
              <w:t>Symbolle</w:t>
            </w:r>
            <w:r w:rsidR="00920E99" w:rsidRPr="00A7556A">
              <w:t>iste</w:t>
            </w:r>
            <w:r w:rsidRPr="00A7556A">
              <w:t xml:space="preserve"> ganz oben</w:t>
            </w:r>
            <w:r w:rsidR="00EE10A1" w:rsidRPr="00A7556A">
              <w:rPr>
                <w:b/>
              </w:rPr>
              <w:t xml:space="preserve"> Rückgängig</w:t>
            </w:r>
            <w:r w:rsidR="006A4555" w:rsidRPr="00A7556A">
              <w:t xml:space="preserve"> oder drücke </w:t>
            </w:r>
            <w:proofErr w:type="spellStart"/>
            <w:r w:rsidR="006A4555" w:rsidRPr="00A7556A">
              <w:t>Ctrl+Z</w:t>
            </w:r>
            <w:proofErr w:type="spellEnd"/>
            <w:r w:rsidR="006A4555" w:rsidRPr="00A7556A">
              <w:t>.</w:t>
            </w:r>
          </w:p>
          <w:p w:rsidR="00D60E32" w:rsidRDefault="00D60E32" w:rsidP="00D60E32">
            <w:pPr>
              <w:tabs>
                <w:tab w:val="clear" w:pos="426"/>
                <w:tab w:val="left" w:pos="0"/>
              </w:tabs>
              <w:spacing w:after="120"/>
              <w:rPr>
                <w:sz w:val="20"/>
              </w:rPr>
            </w:pPr>
          </w:p>
          <w:p w:rsidR="00D60E32" w:rsidRPr="00F1261E" w:rsidRDefault="00D60E32" w:rsidP="00D60E32">
            <w:pPr>
              <w:tabs>
                <w:tab w:val="clear" w:pos="426"/>
                <w:tab w:val="left" w:pos="0"/>
              </w:tabs>
              <w:spacing w:after="120"/>
              <w:rPr>
                <w:i/>
                <w:sz w:val="20"/>
              </w:rPr>
            </w:pPr>
          </w:p>
        </w:tc>
        <w:tc>
          <w:tcPr>
            <w:tcW w:w="354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1667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>6.</w:t>
            </w:r>
          </w:p>
        </w:tc>
        <w:tc>
          <w:tcPr>
            <w:tcW w:w="5953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 w:rsidRPr="00A7556A">
              <w:t>Fasse mit der Maus das Viereck und zieh es mit gedrückter Maustaste über den Bildrand</w:t>
            </w:r>
            <w:r w:rsidR="006A4555" w:rsidRPr="00A7556A">
              <w:t xml:space="preserve"> oder drücke die Taste Delete</w:t>
            </w:r>
            <w:r w:rsidRPr="00A7556A">
              <w:t xml:space="preserve">. So </w:t>
            </w:r>
            <w:r w:rsidR="00257931" w:rsidRPr="00A7556A">
              <w:t>wird das ausgewählte Stück entfernt, und es entsteht ein leeres, weisses Feld</w:t>
            </w:r>
            <w:r w:rsidRPr="00A7556A">
              <w:t>.</w:t>
            </w:r>
          </w:p>
        </w:tc>
        <w:tc>
          <w:tcPr>
            <w:tcW w:w="3544" w:type="dxa"/>
          </w:tcPr>
          <w:p w:rsidR="00EE10A1" w:rsidRPr="00F1261E" w:rsidRDefault="00883CB4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  <w:r w:rsidRPr="00F1261E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81280</wp:posOffset>
                      </wp:positionV>
                      <wp:extent cx="2226945" cy="1417955"/>
                      <wp:effectExtent l="0" t="0" r="0" b="0"/>
                      <wp:wrapNone/>
                      <wp:docPr id="4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26945" cy="1417955"/>
                                <a:chOff x="4221" y="4319"/>
                                <a:chExt cx="6048" cy="3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07" t="6529" r="15669" b="259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1" y="4319"/>
                                  <a:ext cx="5868" cy="3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Oval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1" y="4855"/>
                                  <a:ext cx="3708" cy="198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FEAE2" id="Group 220" o:spid="_x0000_s1026" style="position:absolute;margin-left:.8pt;margin-top:6.4pt;width:175.35pt;height:111.65pt;z-index:251654656" coordorigin="4221,4319" coordsize="6048,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Ur3dwQAAM8LAAAOAAAAZHJzL2Uyb0RvYy54bWzcVttu4zYQfS/QfyD0&#10;rlhSdEecReJLsEDaDbrtB9ASZRErkSpJx0mL/ntnSCmOE6cJdt9qwDavw5k5c2bm4tND35F7pjSX&#10;Yu6FZ4FHmKhkzcV27v3x+9rPPaINFTXtpGBz75Fp79Plzz9d7IeSRbKVXc0UASFCl/th7rXGDOVs&#10;pquW9VSfyYEJ2Gyk6qmBqdrOakX3IL3vZlEQpLO9VPWgZMW0htWl2/QurfymYZX50jSaGdLNPdDN&#10;2F9lfzf4O7u8oOVW0aHl1agG/Q4tesoFPPokakkNJTvFX4nqeaWklo05q2Q/k03DK2ZtAGvC4IU1&#10;N0ruBmvLttxvhyc3gWtf+Om7xVa/3t8pwuu5F3tE0B4gsq+SKLLO2Q/bEs7cqOHrcKechTC8ldU3&#10;Db6bvdzH+dYdJpv9L7IGgXRnpHXOQ6N6FAFmkweLweMTBuzBkAoWoyhKizjxSAV7YRxmRZI4lKoW&#10;oMR7cRSFHoHt+Dwspr3VeD8NYgg5vHye5fbmjJbuYavsqNzlxcCrEr6jU2H0yqnvBx/cMjvFvFFI&#10;/yEZPVXfdoMP+A/U8A3vuHm0sQw+QqXE/R2v0Nc4OeADLnH4wC4+CgiFaPx0yt2haJNFhwi5aKnY&#10;sis9AA3AmSBgWlJK7ltGa43LiOOxFDs90mPT8WHNuw7hw/FoMTDpRSSecJqL8qWsdj0TxtFWsQ6M&#10;l0K3fNAeUSXrNwyiUH2uQc8KUoaByBkUF8aGDoTHrTb4OgaKZdbfUX4VBEV07S+SYOHHQbbyr4o4&#10;87NglcUQBuEiXPyDt8O43GkGXqHdcuCj6rD6SvmTNBoTjiOoJTq5pzadoOOsQtO/VRGW0EOoq1bV&#10;b+B7TD5JHmQ2/6RJVIDB4PgkTWEEaShKitjCADeMYqZq8XID7sbb7pWnDYvNAQ4ETgM132XbCdZM&#10;nEvy9C3OQDwpbW6Y7AkOACDQyCJC78Fap9t0BLUWEsME1mnZiaMF8ItbOYVlERSrfJXHfhylK8By&#10;ufSv1ovYT9dhlizPl4vFMpywbHldM4HP/DiUqKGWHa+n4NZqu1l0ykG8th9LkKNjMwypgxoT/Cjs&#10;EJ5FGMXBdVT46zTP/HgdJ36RBbkfhMV1AWmqiJfrY5NuuWA/bhLZz70iiRKL0tu2Bfbz2jZa9txA&#10;Te54P/fyp0O0xHyxErWF1lDeufEzV6D6B1c4ZjhGTEEKuziELxZoqPh6SiQw+xgbsd6fqpVfWzow&#10;MBnFHpJmOiXNL0BZyJgR2jsemQqadtXsP5Lj0QWcfIhwaZKOZSqfSthEuHOIg7HCFbktYeCtqTpO&#10;bBoJxzpIJhpNo+VHOIfwn+dhELyD/3qN2J7CH7qOEea3IP//E/l59E6Iu8jZyPoR0q2SkAyho4Te&#10;FwatVH95ZA995NzTf+4o9gTdZwExXYRxjI2nncRJBm0VUc93Ns93qKhA1NwzHnHDhYEZXNlBKdy2&#10;8FJoYRXyCpqqhtsEjPo5rYBfOAFa2ZHtGi0jxw4X29Lnc3vq0Idf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gPxpbeAAAACAEAAA8AAABkcnMvZG93bnJldi54bWxMj81qwzAQ&#10;hO+FvIPYQG+N/ENMcS2HENqeQqFJoPS2sTa2iSUZS7Gdt+/21J6WYYbZb4rNbDox0uBbZxXEqwgE&#10;2crp1tYKTse3p2cQPqDV2DlLCu7kYVMuHgrMtZvsJ42HUAsusT5HBU0IfS6lrxoy6FeuJ8vexQ0G&#10;A8uhlnrAictNJ5MoyqTB1vKHBnvaNVRdDzej4H3CaZvGr+P+etndv4/rj699TEo9LuftC4hAc/gL&#10;wy8+o0PJTGd3s9qLjnXGQT4JD2A7XScpiLOCJM1ikGUh/w8ofwAAAP//AwBQSwMECgAAAAAAAAAh&#10;AOVgYtEoxQAAKMUAABQAAABkcnMvbWVkaWEvaW1hZ2UxLnBuZ4lQTkcNChoKAAAADUlIRFIAAAQA&#10;AAADAAgCAAAANdiCWgAAAAFzUkdCAK7OHOkAAMTiSURBVHhe7Z0HnB1Xdbjf26Jd9WoVW5ZlNVuW&#10;ZMlVLhivqYIQYkAECCWUBEInhBb+Ab0FEggtECCUAEkooTlgY4NNsb3CTXKVbBVLlqzee93Vtve/&#10;uyONZudNuXfmTv8e8xPPb+8995zv3HnvnNumPGTGu0phXuVS3/+sr9P/bfnwbIkzHw6oU1uhVCr3&#10;lRwgt/8/nCSdKXhWtqFNbdnTYs/82WzgdM2BTZ75r4FK1KglNB1ovqPuZ4ucactmmx1in5QauX1G&#10;aWZiscdC4TTSgZ9YWh/gWyelar3nKuus+2q7US3ZWia2ruTYGwZ0jdMd6UyX1UCg9g7wZ+LQbI1r&#10;HXqW3f6afnLWulqjB7CxdMla3wzsAGdvRYtGZ8XbgBq3ba1bJJgEImC/UQJ8/9j1dfv+Gditbbfy&#10;gJvCkUnN90/tfTbwi8L5NvK7T2q/O894o1ZFy7es/3dyBN8/A0U634sBmCT1nWy7KQbQlf6d0vCN&#10;5H+vOX6b229vp5/2OL+TB3pe6Vcpye/k2m8k9V+lwn8n279Bs/2dPCBCTtN/1FmV+fTLe5a//L7X&#10;XduQJg3RBQIQgAAEIAABCEAAAhDQRqBsnQH436t/Vz50dMrsCa/4/bSTPaNP9TT3VEUiVp42Zexf&#10;LLrhK9/5WW9vfamuvtr/4WkVmAFIarTp7KjCgLHeAYMNtX+xfcJokwYCSY422WeKmAFgBqBm4oAZ&#10;AIcZ5drhZdsEVIBZWWYATk+mDZhrUh//HjjYf3YipfbL2nEmo7+/2yfK/GdFHH4KbF3CLqO/dfuc&#10;SM1HfCcH+E7O0QzA664aKR+w33TTTffee69S+bd//lZRXrUVo9aABGDxyGVXdT5bHjnqM7svPm/C&#10;OXd8/NDsD47vrdZ/tfLGUycH/fyu+x9bsbKn3Nzb23B2KQoJAAlA7bok57ULZ7/ILV/btXmM0flr&#10;O5bzsiiWANX8SJ1ZhHMGpIV77W/R2d80r6UWZ2aka6Imx9jytPvMb7Ha2pZfeItITT+39t8O3yWI&#10;dn2zPd3MEqDElmWSAJAA1P5MkQAUPgFYvXK5TEx/y613tbW1iQRAqbyZAASoNWAJ0C1Hrul40f9b&#10;MfVN3T3V2VNHDZ/4usbyqYa6ro1b99Q1juhtHFRX6ihVu0vlqowxqmUOr/mquFRrRVR+z+OfF1dE&#10;whELAQhAAAIQgAAEIAABDwJzF1xjuzTiGpAA9GXvz1t88Mo3VetKo0fv37HxF/XljoZy943nd8/q&#10;fOrZJ+8pl6p1Ivg/E/+feOYbJ9Z/4/j6rxuXRrUKJWrbsn/e9tA/bz1zedi+5YFPb37g024FNt33&#10;KXEVCh3GQgACEIAABCAAAQgYBIyEwUqj9hPjr/YEYM/atc2N5YVXXPz8K57Ytv3uK66c9dyZg266&#10;8x92/Pe/1nd11on4v1xnm2AdNus94hKyyAHC9L8p1/4/cQkJIhNwk3PB9Z+Yev0nwrRCXQhAAAIQ&#10;gAAEIACBTBBYtWKZeckoLAobaYCZD4g3xoe214A9AE2Dyv/wvlc/u33CjFGPv+/Gd//yj+P3Xfb7&#10;1x3+3pgvf/qTu+f8pHFKR2nUqfKwnmpDtX+dqZgBEP8a0b+ZAAy76D3H1/XNBgy/6L3H1n1N/CuW&#10;CR97+mtmwyMufp+xcPjI2n83Pxx5yfuPDFz/M2rOB4wVlYdWf8UsNmbu359+f2a15cGn/s1q0thL&#10;Pyj+sv/JL5sfjpv/D+KTfSu/ZC12zoIPiQ/3rvii9cMJl33Y3Dm05/EvWP808YqPiP/c/diARUGT&#10;rvzorkf/1Sh27lUfE//ufORz1lrnXf2Pxn/Wnp5oXTa/bdm/iDLW6L/vfbm89cHPmNIuuO6fhG5b&#10;Huj7ROQAtnmAC5/zSfH5pvvPDv9Pu2FJf8M2WjWroR32PZ1W+Wzt2kXati1e7AFIbsMZm4A5BtS+&#10;37FmBw6bgNkE3N9JBm6yObM1x/yV4RjQM4Tcdy0N/KpnE7AkAeV9WfYKGd6XJbbnKq3ON/cA2Ebx&#10;xX0qgnjxoRnKG3sG3PYAWKtbo39rrQEzAFdcesHe0v5dw/7w0Lbf9Jw82dXTvO1oQ2nVk/s7ho68&#10;qaVcrjOOADKif9+XiP7NMiMufm//9T7xydGn++J+I/ofOft9I2e/X0T/ZslRl7xfXOI/D/fH/Ub0&#10;P3rOB0bP/YB4c3DVgHDfiP7HzvuguKz6jLv0g+Mu/QcR+osP91tCfxH3i0t8uK8/9B9/2Yf6rw+7&#10;2TLx8o/Uhv4i7heXqCKif/GmNvQ/7+qPGaH/joc/60vJo4AI+o1LlNliSQbMKlOf8wlxif+0hv4X&#10;3vDJaTf05QO8IAABCEAAAhCAAASKRsAM+h3H/g0aAxKAZ7fuvfF5I0tX/GRV+y/27Og83D5s7+b9&#10;HVv21S1avG3sedWGxlJ9Q6m+XpKjGPvvG/7vfx19+mv919khf0khRjGRBhxa9RX5KmIGYP+TX7KG&#10;/h519z7RN9jvkQbIt+tdcvvyz25f/i/GVVvS2AMgPjemAsRLBP3GpUsB5EAAAhCAAAQgAAEIpJ+A&#10;bfFP7ZyAhwm2JUCOJQckAEeOtD/7p/ZXnvOeG254+6EJL51y+fV/flXX6Auah1x77WMrnu6pb67W&#10;NfZLkZoBMNsz1v+YMwABoBszAOI6uwTIXYqx/secAfBubu8TxlSA6yRAAG3dqkxe+I+TF37cuGrL&#10;GHsAzOjfWP9jzgBoVANREIAABCAAAQhAAAIZImDkAzIKG9G/Wd4tcxiQALSfqm7dcqCxvf7wkT17&#10;Nz3e2Hjsio4/jji2aff5l23atrer2tDTK04AFdG/wzGgxg5gcz+AjIqJl6mN/sXSf9vq/8SVRAEI&#10;QAACEIAABCAAgUwTiPRMT5OMGf0bn9j2BFsB2k8BenjllqOnJpfrejft7d17sDRo7aPbSzP+sH5/&#10;uVzf21vuFglAr52/eQaoW/Q//OK+hUC2JUBi9b/4UOwEOLL2q7btv9YGxNi/+E9jCZC4bHsAxszr&#10;2xN84Kkvi8usJTYAiPdKS4DEKiBjIZDttfvxzxsbf42dAJKvHQ9/zlj9b24ClqxoLTblzNJ/+SVA&#10;YvW/kCBOAn2Ww0ADEKcKBCAAAQhAAAIQSAcBa8Igr1HtRIHb1MGAU4BEA2NGN73+g4s2Hf/R9B0P&#10;XnPeZS9+Zs2vh7/1ns7mW395T1d1VGd3U09VPAzAoklqngRs5ADGKUD9r9rnf9YcxzPwGISBxySc&#10;+a/agxNsR75YtkQbpwCJTcAu5y30a2UoN1BszZPLnZ966/Q0cwc7z26g5xSgAYcJ1IIxHFLbD05/&#10;6HpOxoBzkJJ87DynAHEKEKcA1RCoPavl7G1e8w2s7zvZ/beH72TbmXQDfppsR77U/vZavojT/51c&#10;+410pvPVGj3gL2d77Zn4wPLJwJ8kx1DC1v0G/EgNiIjcA5EBP4gOgYo9BOkvYr/baj7iScBpfRKw&#10;PQFoGlR6wYvnNFy6avD+1W8aM/fyR+/++XX/9rXv/e/+A70dPcNPddX1in3DVUsGkHQCYD0GVET/&#10;lq95EgCOAT1NQObHxjEPSP+PDQkACQAJAAmAlUB//GwbYbIHdpYitWHn2ajUNtglOVA1YETEJfWR&#10;+U4eGP5mZlCGBEDDd7ItJzzTX326tS2Xt43TDRwEqM37ndNMryTMUa3+u8TStDgGtLW19fS4tN//&#10;iWM9xTGgSuXNY0AD1LInAEK9888dfM1LBk++7NLnj7is+em2Lzyw9aEHV1XrR53qae7uLvWKGQDr&#10;K+kEQGFkZeDX4plRhoGBXwBn1+S/MZ05Xfst7f6dahsacLR5YLBbi8fxJ8MYQM/Djw0JQHFHm+yj&#10;Yxk+c9r9F8n+6zfg26J2fNDhB9jxVg83A5mz72TX71kjHhjAlO/k/jiiFszZXIUEoLjfyTlKAL7z&#10;kZv9wv5QfzcSANVWjFoOCUBjQ29D3alSz9Gervbenmp946CGQcN6S0M6exrFNoCqdfj/9M9GbUoQ&#10;/sfGEoAacE53iNqfLekv1pz92Ghh4pwGnRY9MCUgAXAjwBKgAUvebHeqJbPySRQdEsmBXy1RTTeT&#10;AJAAaFmWSQJQGxK4pD7uo1UkAGf7IgnA2dDYYWB1YKBS+0tj+flwWoVkBJZ+aaaXD87Urw2B7b9c&#10;oUL86CrbNwGLlrq669o7B7f3TOism9rdeOGp0nknOke2dzb29Ii1Pw7n/0SnHJIhAAEIQAACEIAA&#10;BCAAAb0EypKniuptFWkQgAAEIAABCEAAAhCAQCIEHGYAEtGDRiEAAQhAAAIQgAAEIACBGAiQAMQA&#10;mSYgAAEIQAACEIAABCCQFgIkAGnxBHpAAAIQgAAEIAABCEAgBgIkADFApgkIQAACEIAABCAAAQik&#10;hUAeEgDxtOS04AynR3SG1EqOs61wVKgNAQhAAAIQgAAEIKCTgEMCIEJD8/JoyjuClI8vJZsLabSh&#10;j7xWqs0ZVsjXkiwsWcxstxamqoRaE6wyw0uTR+ShSRgh1IUABCAAAQhAAAIFJ+A8AyDOBjWuwAGf&#10;0umi4Zvz9aKSPr7SwheITh8bTC0NmTK1SAtML4Z+Elg3KkIAAhCAAAQgAIGsEPBZAmTNAWqnBazD&#10;3ra/Bs4cDHBubZlibSP6kuVNyY6tBJ6LEBVt+ZKjKKuSVkM8MNoUDtCrbI6QmduRacXR3W5G1To0&#10;MGoZ3SgDAQhAAAIQgAAEIOBBwOFBYEY4a9ax/acRzBmJgVms9n1tLTclrBGqIdBNshm1m2mJW3k3&#10;feR1ltffqrBZyxdILUNHw5XUMCSYnK1wvF3mfYfYUgjbJIApWQhRdYfVofJ3qSoTecmUhAAEIAAB&#10;CEAAAkUgoLAJ2HvwOMzQcu3SjlpptZ94L0eR0UemjMZOYIukNUq2iopinUztEqAo3CEDhOhfhhJl&#10;IAABCEAAAhCAgAcB2QTACLyMy1Gc3mXiNmm+rdeqJKOPTBnf3mOE9UZAbLzx4GMW8xWb5gIRuSPN&#10;JqMbBCAAAQhAAAIQyA0BnwQgwICr3nHu8NJkJMiU8XC5fCKR7CbaNPTa8KjTYAU6QAACEIAABCAA&#10;gewScN4DYNpj2wxg+9wI5syV38ZfaxeCe9OpXbYuypsfWrcZWFu3ZiYyEszykjrLZz62ksZ/2tSz&#10;7qW28bFaWlvLRCGZOdSisOnjyMrXQbWt2+QEdodhoKR1qoWze1uiOQQgAAEIQAACEIiOgEMCEF1j&#10;SIYABCAAAQhAAAIQgAAEkiUguwcgWS1pHQIQgAAEIAABCEAAAhDQQoAEQAtGhEAAAhCAAAQgAAEI&#10;QCAbBEgAsuEntIQABCAAAQhAAAIQgIAWAiQAWjAiBAIQgAAEIAABCEAAAtkgQAKQDT+hJQQgAAEI&#10;QAACEIAABLQQKFcqFS2CEAIBCEAAAhCAAAQgAAEIpJzAkiVLytVqNeVaGuq1tra2tbVlQlWUhAAE&#10;IAABCEAAAhCAQAoJfP0rn5szf2FmngNwy613iQSgpaUlhShRCQIQgAAEIAABCEAAAuknsPjmRSIB&#10;YA9A+j2FhhCAAAQgAAEIQAACENBGgARAG0oEQQACEIAABCAAAQhAIP0Ezi4BEtMBWtQtl8ta5Agh&#10;Yn/C6pXLDWm2JUCVyhJdrSAHAhCAAAQgAIFkCVQqrckqQOsQKAgBYwnQgATAjLYDIxBhunGsUPjD&#10;hQz9SAAC+4KKEIAABCAAgawQIAHIiqfQM+sEjAC7/l1/9zeGJeMnTt63Z0dIq9Y8vcE4q0fs1hVn&#10;DJ0zevCrX/P6YP8KZawqCcmbN2+eOnWqoaHYDxxSVapDAAIQgAAEIJASAi0tS1OiCWpAIN8ELrl4&#10;hgiwI9wDIAbvjSH8YP/mmz7WQQACEIAABCAAAQhAIBEC/gnA3AXXBNMsWNxv1grWKLUgAAEIQAAC&#10;EIAABCAAAQ8C/gmAqOyYA/gmBoHH/q1L/3EeBCAAAQhAAAIQgAAEIKCRgFQCsGrFMluTvtG/KM8M&#10;gEY/IQoCEIAABCAAAQhAAAJaCPgnAGb0bwb94o34sDYrsClkzgCI8uK9+FecENp38FC57PGJWUuL&#10;eQiBAAQgAAEIQAACEIAABKwE/BMAM+4XEb/x3gj9fScBrKv5xXtRyzjXX/wr3jt+Yp03wE8QgAAE&#10;IAABCEAAAhCAgHYC/gmAtUnfUX9rYXMs34j7ZVYEWUtqNxWBEIAABCAAAQhAAAIQgIB/AuAW9Psm&#10;A2bEb6z8kckBrCXxDQQgAAEIQAACEIAABCCgnYBPAuCxzsd3CZB1Nb9M9G889Jc9ANp9jEAIQAAC&#10;EIAABCAAAQiYBLwSAGOzrxssc0uAWwFz1N9Y8S+TA1hL4iQIQAACEIAABCAAAQhAQDsB1wTAO/o3&#10;9PDOAWynAMnkAMbpQDwHQLubEQgBCEAAAhCAAAQgAAGDgHMCYD3x07bUR/yn8Yn1jSNN2ylAMjMA&#10;Qg5PAqZrQgACEIAABCAAAQhAIDoCzgmAecy/bQmQ9QkARhmPBwJwClB0bkMyBCAAAQhAAAIQgAAE&#10;ghFQOwXI9+QfqxKcAhTMJdSCAAQgAAEIQAACEIBAdAT8EwBzwY+qErZTgGSeBCyaYA+AKmfKQwAC&#10;EIAABCAAAQhAQJ6AfwIgZMlsCK5t0nYKkMyTgDkFSN5zlIQABCAAAQhAAAIQgEAAAlIJgNLKH1MJ&#10;mV2/HmUCGEMVCEAAAhCAAAQgAAEIQMCbgH8CECz6F63KnPvpUQbPQQACEIAABCAAAQhAAALaCfgn&#10;AIGbZAYgMDoqQgACEIAABCAAAQhAICICESYAzABE5DPEQgACEIAABCAAAQhAIDCBsrnCR8Trra2t&#10;gQWZFSuVingfeOGQVQHrI4FvufWutra2lpYWo0ClsiS8qkiAAAQgAAEIQCANBCoVDRFIGgxBBwik&#10;nMDimxeJAPtsAmB74m8Y7avVapjq1rpiHZHxnyQAupAiBwIQgAAEIJA2AiQAafMI+uSVgJEAnF0C&#10;JKJ2LS+NvMrlskZpiIIABCAAAQhAAAIQgAAEBiwBMofbA3MR4/RiCZBIJHSJMpcSMQMQ2CkxVrQm&#10;bNpmgWLUn6YgAAEIQCAZAswAJMOdVotHwD4DUDwCWKyXgG26htkbvXiRBgEIQAACEIAABPQQiPAU&#10;ID0KIiUbBBzDfXKAbDgPLSEAAQhAAAIQKBQBEoBCuRtjIQABCEAAAhCAAASKTiCxBEAcOqTx3KGi&#10;uxH7IQABCEAAAhCAAAQgIEdAIQEwQnbrJdeEQykhRONRoYHVoKImAm5LfdgHrAkwYiAAAQhAAAIQ&#10;gIA+ArIJgBGyi/P9rf/KD+GbaYPQ3Iz+hSjmAfS5EkkQgAAEIAABCEAAAhDwJyCVAJwJ2cVArxjT&#10;Pf2v/Bn9Zp4gHuVrHfsXx/wbTx6QTyT8DaIEBCAAAQhAAAIQgAAEIOBOwD8BcIv+771Xiqs1+m9p&#10;aSnde2+5rc24Tr/vzyTIAaRoZqkQ63+y5C10hQAEIAABCECgOAR8EoCQ0b/JUYz9G9G/nexNN5mf&#10;kANks9tx1mc2/YbWEIAABCAAAQgUlYBXAuAd/YvQ3XxMryw9I9w3g35L9N/3+b33kgPIkkxLOaL/&#10;tHgCPSAAAQhAAAIQgIAkAdcEQG/0L4b/RbbQlzCIoN+YB6iJ/iU1plhqCBD9p8YVKAIBCEAAAhCA&#10;AASkCTgnACL6F4t2lva9zv4r1uqbobvy2L9NIcfo/6abwoqVNpuCEIAABCAAAQhAAAIQKCYB/03A&#10;taF7mDD99CSAVeiZrCKM2GI6L61Wi+2/7ABOq3PQCwIQgAAEIACBwhNQSwCCrPuvQTwg0Cf619kF&#10;xZoc89IpV0UWob8KLcpCAAIQgAAEIACB2Ak4JwAiRher9m0voVuAQXrHKqc/JPrX6W/bivyoF+hH&#10;LV8nGmRBAAIQgAAEIAABCJgEXGcAjD27tksjuNNrgVj3r4epYziehgkBPeYhBQIQgAAEIAABCEBA&#10;FwG1JUDBWnWbNzh9LlAwodRSI0AyoMaL0hCAAAQgAAEIQCCvBOJIAAS7AGuH8ko8BXZFt3qHDQAp&#10;cC8qQAACEIAABCAAAU8CMSUAeCFiAqqRd8gcIGT1iGEgHgIQgAAEIAABCEDAnQAJQG56R8w5QG64&#10;YQgEIAABCEAAAhAoFgESgDz5W/UAfgby8+R9bIEABCAAAQhAAAJSBMrm6vw58xe2trZKVfIsVKlU&#10;qtWqLlGmerfcepd4OLE4mdRovFJZEl7VnEpQDetVpw4ENscmAsjR5QGbPglqossi5EAAAhAoFoFK&#10;RUMEUixkWAuBQAQW37xIxPxnE4C5C64JJCfaSiQAofn65gMBwuX0JABu1gUwKjRpBEAAAhCAQFAC&#10;JABByVEPAmoEjATg7BIgMWyv5SW00CJHCFEziNLOBIx1QR4wfTOERMhazy31eO+mWzqNSoQkjUIA&#10;AhCAAAQgAIEBBAYsAVq9cnlIPGKhjrEESJcoZgBCemRgdV3j5RHNAOiN2kkgtfYdhHkRMLsuvY6O&#10;AoGABJgBCAiOahBQJGCfAVCsTvE8EdAbeQcgY4zx84JAFglYuy7dOIseRGcIQAAChSPAKUCFcnk6&#10;FwJFETMxEFuojp2gsbW9N4r+nKCBNA0BCEAAAjkkEGsCIPYZm1cOWWbepPgDl4gG/on+M98XMQAC&#10;EIAABCAAgegIBE8AlEJ5o7A4x9N8GZ9EZxiSXQh4B8ex5QDRhf5E//R9CEAAAhCAAAQg4EUgYAJg&#10;RPOGYN84XhQwdgbf2P8yaonq4kPfungvAgKJ5wBRpBmqD0GLgCsiIQABCEAAAhCAQBYIBEkAjKjd&#10;fCaXjJlLlvQ9t2tp/8ssryRBphXKSBNIMAdQjf7NY0y930ibTkEIaCOg2pm1NYwgCEAAAhCAQBgC&#10;aglAgHU75lyBNfQ3NRbzAEwChPFfiLq+OUAUwY2kTGusH8JEqkIAAhCAAAQgAAEI1BBQSwDMU/mt&#10;chw/BHUuCEjG65K2+krzfWaZZEMUg0AMBHz7cww60AQEIAABCEAgCAG1BECM1tse0CsZ/TsO/wfR&#10;lzo6Ccism9cV5eiSo9N+ZEEgAgJsQ48AKiIhAAEIQEArAYUEwIz+xeZdQwfJ6F+rwgjTTsA3Xokh&#10;dpdJRbQbjkAIQAACEIAABCBQRAKyCYAZ/be2tooEQD70FyXdNvuKE4HEn+RFFdE/MdmcYA5A6B+T&#10;j2lGKwG3rNj3VtKqBcIgAAEIQAACgQhIJQCO0b9S4G6eGWoqKaJ/kUuI/7zl1rsCaU4lvQR8A5cw&#10;8wBES3qdhTQIQAACEIAABCAQnIB/AmBG/+X+k/uV4n5DL1FFVLTOAxjRf6Uinglwb/+/vNJAwHcw&#10;PlgOEKxWGoCgQ1YIGM+Vo6dlxV/oCQEIQAACCRPwSQCs0X/pppsCRP9mDmCsBTJe5XJZxP1tbad/&#10;sOcuaE8YA82fJeB7PKgSLGIyJVwUDkDA2seS7W++02gBrKMKBCAAAQhAQD8BrwRAV/Rvai1yAMs1&#10;uKWlSg6g36UaJOrKAbyjMaIlDa4qvIjaPhZDDhBDE4V3LAAgAAEIQCBKAq4JwNxDfaPyYtmPuMTY&#10;f+nee8Unxoe6XqtWkAPoYpk5OUT/mXNZhhSONECPVHiGIKMqBCAAAQhkmIBzAnA20Behf3/0b5oY&#10;aQ6QYZB5U913P4CvwR5xEtG/Lz0KhCRAmB4SINUhAAEIQCDPBJwTgFWjB/cZLeJ+4zrzEp+f/pM+&#10;JsY8gJAn3uiTiiQtBKKI1KOQqcVYhEDAlwBprS8iCkAAAhCAQAYIuC4BMmJ92xWRQSL0J/qPiC1i&#10;IVBUAtonAYj+i9qVsBsCEIBA7gj4HwOaO5MxSImA/IC9zGEs8tKUlKRwYQmEX6tWWHQYDgEIQAAC&#10;xSVAAlBc30tbrhq1ax95ldaUghAYQCCerqh6g+AkCEAAAhCAQMIEyubR/nPmLzQezRvyJZ75Va1W&#10;dYky1RMPDBaPEzafJlapLAmpJ9UVCcjEUkYkxEoJRbQU10Ag6l7H06w1OAkREPAgUKloiEAgDAEI&#10;+BJYfPMiEfOfTQDEqf++deIvQAIQP3P3Fn1zAJEARB2HpYkHuqSIQNQdjwQgRc5GlVwSIAHIpVsx&#10;KoUEjATg7BIgMWyv5SVM1SJHCEkhNVTyJBB1EAZ+CLgR8Pi68E1coQoBCEAAAhAoFoEBS4BWr1we&#10;0nqxUMdYAqRLFDMAIT2iu3rgWIp0TrcrkOdAILoU1FFyGnp1rWJp0IreCQFlAswAKCOjAgQCEbDP&#10;AAQSQqWiEQgWWwSrVTS22BspgcC5a6RayQsX+jtetRKybqk8E0pCAAIQgEBAApwCFBAc1SAAgfQR&#10;8E41MxEZywf6HvgzYWn6ug8aQQACECgMAeUEQOwVNq4wiMJLCNM6dcMRYDg/HD9qR0sg0/2TwD3a&#10;zoF0CEAAAhAwCKglACJwv7dUMq7AOUCfkHtL4gosAeclTSDTMVbS8Gg/cgJZ2RBcO9gfORoagAAE&#10;IAABCCgnAAaylmpVXOArNgE6QLH9n3brU94/jdA/ulfKzY/OcCRDAAIQgIAUAYUZAOuAfbl89vgg&#10;qXYoBAEIQCAVBAJE3gGqeJiqV1ptQ0T/qehnKAEBCEAgzQQUEgBhhhj3v0mMXJWj/gFLM7E06+a2&#10;fVDL52HiDJsCaWaIbrkhkMI4ONKBf2GvcfGCAAQgAAEI+BCQTQDE8H//qp9qW1ub+D/zeH4Ap4ZA&#10;1FmZ5BGEMjy0JCQkFTKoKeNIIOqbJdJGzUDf9gZfQwACEIAABGQJyCYA/fLE7025paVFVjblIidg&#10;DYIjbyzdDbCfMt3+SUa7SHcDK421q6YcblG+UqPJQKdVCEAAAhBIPwGpBKB/+L8v+l+6tE2YFGb4&#10;3zgCyHhxEFC4/qEaUoRrLXu1NU5ZZM94NJYgENsdFFtDEkZTBAIQgAAEIKByDKj4DauGHP63Rv/k&#10;ACG6X6QriUPolYGqZAUZcJJWFRN/NJhM9F873q+VAcIgAAEIQAACAwn4zwCYq/+XLl0q6oYZ/hfV&#10;b7rJfuERRQIy8YSiyKIXZ/lQvntAyBwg8B0nk6izbTfffQ/rIAABCKSUgH8CIBTvP/WH1f9pcGHg&#10;WCQNymdIB1KCDDlLRtWQOYBME9YyMqG/KM+CflWwlIcABCAAAT0EpBKAMzlA2OH/vl+8mpceOwoh&#10;RT7699hBqPonHWTzMMpJSqCjJxRChsx9modbohDOxEgIQAACOSUgmwAI80Mu/jEBtra2ivfGv7yk&#10;CchEFcaYot5hRX1nDqqmHjLlpfFFUJDtBBFAjVCk963hdn+5fe52l8ncp3rv0AiRIRoCEIAABPJK&#10;QDYB0BX955VjxHb5RhXxPwNIZduir/qB8aloEbgRlYpkBSq0EigbafDt29G15+cJEKRJCEAAAhDI&#10;AQGpBIDoP92ejjSm0WS6b2ikqZ3TUyDpekRSbMbrglhMOSHd5Fs9C/dpMT2P1RCAAASKR8A/AdAV&#10;/YvThATecrlcqVTMf8Wb4jHXaHGmBhQTdLW+dUxBnWebGQgqhnoaCHgE4rY+Krn+R3LLrwbVEQEB&#10;CEAAAhDQQsA/AdDSjBAiEgm3S1cTBZOTwQHFBHMAx86R2EQBW4rTf7PKdFaZ0D/+5XnpZ4uGEIAA&#10;BCCQMIH4EoCEDaV5CPgSSHJHASmBr3s0FpCfBPBoVCZDyGCWrhEzoiAAAQhAIK0ESADS6pkBetWG&#10;EZkNLGSipvT4JEUpQXqg5EOTwDmAUVGmH2f2Js2Hh7ECAhCAAATcCZTNJf5z5i/UcjSnWOIvzvrX&#10;JcpU75Zb72pra2tpaTFsqVSWFM+tZsyRzsBCJiQ647R0WhC4S6mYHrgRl4o5Q6kbj5c8D7cJqo5/&#10;lYz+cUqcfqStnBCoVFpzYglmQCDdBBbfvEjE/GcTAGOTbtpeJABp84hHMqmgakECpGQSg4LAVehu&#10;ejptnxS3xMDaAvy1uAYhhSNAAlA4l2NwQgSMBODsEqDaZ/QG+6TvR1LTKyEyNBs9gWQi4+jtsrWQ&#10;TCjIiUPyjlb1UEE6rjxASkIAAhCAQCYJDFgCtHrl8pBGiIU6xhIgXaKYAQjpkRirO8RG1ao4+NVF&#10;BdXQK0ZLomoqFdFjAbl7+1OjV2Ab1a2D3CIQYAagCF7GxjQQsM8ApEEndCgQAY1xV1aoOT6OIG7l&#10;a48byvEnMnC1RO2Ga3lBAAIQgAAEskGAU4Cy4afsaikmAXh5EUjsWQRFcItjbqPdcLq4dqQIhAAE&#10;IACBaAmQAETLF+leBAo4CeDbIcgHfBGFLWDNCgxZgSN4Bv7DOoP6EIAABCCQCAGvBGDugnahk/Gv&#10;9U1IRdN53FBIo6juQcBrEoAcwLvrOK4aChyv0k3tBMxkIAAa3BAAGlUgAAEIQCAVBFwTABH3t7WV&#10;zX/PJAPXiPA9TARv1A0jIRXYUAICyRKoTQyS1YfWIQABCEAAAhDIDgHnBMCI+1taqsa/q1YMLpVu&#10;EpdxvCcRfHb8mxZNmQSI3BOsHYocsbUBhv9jxU1jEIAABCCgl4BzAiAi/oHRf1+jRuhfPn2sY3Xu&#10;goVhVGESIAy9LNYlB4jVa+QD0eJ2Ozop2laRDgEIQAACENBCwGcGoH/s/+zLjP6Nj1SDeFHePNdf&#10;i/YIgQAEpAi47SXI5edSRCIqxFPYIgKLWAhAAAIQ0EnAZwbA3AEs2rRE/+bOTTEP0LemP9grTN1g&#10;LVIrWQJMAiTLvyitp+J5Cwbs2hOHiuIE7IQABCAAgTQTkJ0BsIzci5808QOrnAOYw/9MAqS5Q0St&#10;G48FiJow8p0JWLOCZBhx4lUy3GkVAhCAAARqCXjNANjW/7jnAMHBMgkQnF3+ahIg5c+n6bQoscNV&#10;6eLp7BBoBQEIQKBwBLxmAKzrfwwwTjlAWX5E3zhClKA/j71MIbJhIVAeO0D2bVLowmGMDfPkgTDt&#10;UhcCEIAABCBwloDCDIBTDmBNCbywGut/rJdZmnyA/jiAQExxGNQhYCGQQK8zMgFeEIAABCAAgQQI&#10;uM4A2Nb/WFUzh/zlx/5rLQtTNwFONKmVgM9OAOIirbQR5kMgSH/TdcwqEwJ0TwhAAAIQSICA6wxA&#10;7fofWw4gGcGba36sI/22hUCsC0rA89E3GWq/b5CYLHqTaCFnBLSNwofPB+jxOetbmAMBCEAg1QSC&#10;zAAoGeS47Me2HMj4TyWxFM46gVDpQdaNR/80EIgw5A525JC2dCQNdNEBAhCAAATSTMB1BiDNSqNb&#10;PgiwECgffsykFXLRv4401UgG5F+kAfKsKAkBCEAAAgEJOCcAAYVRDQIQgEDKCUgE2CLuNy59L1VZ&#10;ElrqUw5JEIAABCBQNAIkAEXzeLrs9Qmz5IZp02US2qSZgESP0hr3W1moTgWIuhLqppk2ukEAAhCA&#10;QFoJkACk1TNF0iuykKtIELHVl4BEOB19V1RNA5gK8PUrBSAAAQhAQJkACYAyMirESkAiaItVHxrL&#10;KAGJjhR99G+yU90lTBqQ0W6H2hCAAARSSuDsc3znzF/Y2toaXs1KpVKtVnWJMk8HuuXWu9ra2lpa&#10;WgwNK5Ul4VVFgiYCzrGVajhVdgvRVJdPa7IKMbki4JkAePRVl26psVNKpCZnPaGx3Vy5F2NyQKBS&#10;0RCB5IADJkAgagKLb14kYv6zCUA6n8hLAhB1P9AhP+IEQKhI2KPDT0WUIRFde2eq0ScAhlskFCUN&#10;KGIPLpDNJAAFcjamJkrASADOLgESw/ZaXn3RmqZXonxoPG4CqjMGcetHexkiIPeAXd1H/YQBpLQ3&#10;QClbCKMVdSEAAQhAIJ8EBiwBWr1yeUgrxUIdYwmQLlHMAIT0SCzVHcKRYNG86yogJgFicWTmG1EM&#10;jGV6aVwzAFb28mYwNZb5PosBJgFmAOgMEIiHgH0GIJ5WaQUCHgRkAjIAQsBOQG6831YrxZ1NPqyX&#10;TxXoNRCAAAQgAIGzBDgFiN4AAQhklkDQ03FSHP0bvpBfERQUQWZ9juIQgAAEIBCeQAIJgNhtnM4N&#10;x+FpFlKC5jFI18hMczuF9FVujA405H86stb8iN9ImSqlAZFqgnAIQAACEMgVAdcEILow3VjWTw6Q&#10;q36EMRCIh0C48e7UD/w7QpRcEUSKHE8XpBUIQAACeSDgmgBEGqZHKjwPbsEGCEDASiDEkH8GB/5r&#10;fW8+OMy7W5ADcNtAAAIQgIAUAa8lQJGG6ebxPlJqUihTBEKOs4asnilUKOtHIPSQf5rO+vQz1v/v&#10;vrMB5AD+ECkBAQhAAAI+ewAizQGgDwE1AsQ2arwyXjpo6G9E/PmK+62u9N0YwH2S8Z6P+hCAAASi&#10;J+C/CTiiHIA9ANE7N48tENvk0aunbTLX+QQK/aMI+r0eTJFqR3CfpNo9KAcBCEAgcQL+CYBQUXsO&#10;YET/rAJK3P2hFUgizkiizdCgEOBJIFDEP2BU3HdpTN48wDxA3jyKPRCAAATiJCCVAOjNAYj+43Rw&#10;RttiG0BGHaemtqatvQXuLYXLe9Q6GKUhAAEIQMCFgGwCoCsHIPqnK0oS8IrqmASQhJjmYuGcmOgS&#10;/1SF3R7KhEOc5s6DbhCAAAQgEI6AQgIQPgcg+g/nrGzU1jgcq1FUNtgVR8ugoWkUC/2zTz1VCUn2&#10;cWIBBCAAgQIQUEsAwucArPsvQKeKxcSgEWQsytGIEwHrHl9FQsT9isAoDgEIQAACEPAioJwAhM8B&#10;cAgE5AkwCSDPKr0lw+3xpQ9IeNZxTzAzAxLkKAIBCECgkASCJABhcgBO/8xRN0t6ED7p9nPkyshM&#10;UQ/9raf4J7rQPzImEQq2RvxE/xGCRjQEIACBrBMImAAEywG0HyeadfroL0OA3cAylNJYRj1DY7A/&#10;tB+NqQCi/9AgEQABCEAg1wSCJwBGDqC6pp8cIC/dST24i8jy1CgSkX0ZE6u+0D/vD+7NmANRFwIQ&#10;gAAEikAgVAIQDFCAtCFYQ9SKn0BEI7gRiY2fT55bVF/tI2jg2Tx3CWyDAAQgAIG0EkggAUgrCvRK&#10;NQEWAqXRPerj/Wm0Ap0gAAEIQAACBSNAAlAwh0dpbtSjueQAUXpPXXbQxVes+VFnTQ0IQAACEICA&#10;TgIkADppFkZW0NCvMIBSbag5bB9Yy0CrfURrnOoTGDkVIQABCEAAAhoJlM1dvHPmL2xtbQ0vulKp&#10;VKtVXaJM9W659a62traWlhZDw0plSXhVkRCUgHMCEPUMgKFt2SP74OwTX4/65m7eDH2rOykQT8fw&#10;NT1AAZfORj8LwJIqEPAhUKloiECgDAEI+BJYfPMiEfOfTQDSeUI/CYCvI2Mv4BoDxhbnkQPIOj1Q&#10;vC4rXK5cbL1CTh21UiQAarwoDYEQBEgAQsCjKgQUCBgJwNklQGLYXstLqKBFjhCiYA1FkyaQFnel&#10;IORN2hVn2k8UhbnQPy000AMCEIAABCAAATNGsC4BWr1yeUgyYqGOsQRIlyhmAEJ6RHf15If/DYu8&#10;JgH6clDddmdLXnKhf1ryQE3+YgZAE0jEQMCfADMA/owoAQEdBOwzADpkIqOgBOIP+3xaTC4CTr4H&#10;xG47p/ok73Q0gAAEIAABCKgQ4BQgFVqUTROB+LOONFnvokvs0b8xG+MzIZMBcKgIAQhAAAIQKBAB&#10;EoACOTsiUxMMxHkywACfJhH9mwqQA0R0fyEWAhCAAAQgoJ1ArAmAOGjI7dJuGAIjIJBogOliT4Lp&#10;RwSEg4oMejB/0Pac65ED6OWJNAhAAAIQgEBEBJwTAI9IvfZPSpqJs/xtL1Hd3OmrJIrCEPAhkMaE&#10;JQKnSZgZ8mAueaXJAeRZURICEIAABCCQFAHXGYDaSN3xk6T0pt3YCUiEmbHrZDRY6EkAP7cYoX9I&#10;z5j5Q0g5sVQXxmq7XBKn0480tu5+zsH7WLxDIxCAAAQgkAoC8S0BElMHIoWwGS2e7Mvwfyo6QlAl&#10;QseWQRuWrOcXH0uKyWix8KG/zXAZgUwCZLS3oDYEIAABCBSHQHwJQHGY5tHStMfRac9DIuoTnm6R&#10;CdYD6GUdFHerTg4QACxVIAABCEAAArERiCkBYPg/No/G2VA2wu60Jy+ReCyi6F9eV3IAeVaUhAAE&#10;IAABCMRMIKYEIGaraK6ABAp3JKh7YhNb9B9bQwXsz5gMAQhAAAIQiI5AHAkAw//R+S9BydkY/k8Q&#10;UEJNxxyUx9xcQlBpFgIQgAAEIJArAnEkALXAxN5f8aHtRNFccc2VMZlZQ1O4SYCabqYUjpfVX479&#10;WqnRXN0ZGAMBCEAAAhDIJoFkEgDHpwFkEyBap4tAUeYlQidlIvgP4DkjZQhQkSoQgAAEIAABCKSH&#10;QOQJgOP6n/TYjyZ+BHIU7eXIlJAj8SGD+JDV/bocf4cABApEYMiMdxtXmm3+/I/2Glc6lUy5eumE&#10;hlZl8xj+OfMXrl653CAionZ5NNaD/G+59a5KpSKWBFhF1R7/Xyu89oEAhihTuPhPIcdYOyRelcoS&#10;eQ0pGYKAc9Sc8oF210HqsE/ECgFSb1Unt0guxdEYvpstOspMqJPkxsd6e4y/NKZ2/BlRIgICZuh/&#10;4plvmOKHzjybD/C5gcWDg4nrI28YH4GLEJk3AotvXiRifucEILCtjgmApDTbE8FIACS5RVwsXwmA&#10;gJWP+DBoAqAx+vfteCQAvohSVYAEIFXuKI4yZgKQ5uDVHPtPp5IpV684nTkrlhoJQORLgERYL3ll&#10;BRx6JhTYKYBPv4YKxugrGmf0r09rJEEAAnkmcHJD38C/8W9qXyLuN650aigUE/MDqVUvndDQKvIE&#10;AMRZJpDHVfN5tEmmjylF/+bjfmUkUwYCEIBAGALWxS1h5BS5rnXRVJE5YLs8ARIAeVaUzBIBjgQN&#10;7C3rXgLJfQWB26IiBCAAAQhAAALxEyABiJ95VlrM9VB5ro2r7WHyw/+1ET85QFbuWPSEAAQgAAEI&#10;SBIgAZAERbHTBDK0vN5H1YLlAPRgCEAAAhCAAAQgYBAYcApQa2treC7GMaC6RHEMaHiPBJWQyfN/&#10;nAa/PQFk7lAg97zFbahefvhfkHIUoiTBxJ1Qrpg5jwa9QXXX4xQg3USRJ0tAHAQkNgFXKhoiENkm&#10;c1duyZIlWuKu3IHBIAcC9mNAlc7+j40oCUBsqGsacog0EwrpwjLwimyyEi5KzFdoSQBqc4Bg0X+/&#10;nLCOC1Q/mVYDqZquSiQA6fJHkbQhAQjvbRKA8AyLI8F+DKh57kfIN0YAoeVVHGdgaWIEJALrxHQz&#10;GhYaxqukNeIPHP0nDI3mIQABCEAAAhBwJxD5g8ACw+dBYIHRaaqYnxmA04G0Rxid2lFjldBf1wyA&#10;pv7DDIAukDHJYQYgJtA0U0OAGYDwnYIZgPAMiyMhpgeBFQcolmaYgEqcHZ+ZilqlarQ+ofU/8TmH&#10;liAAAV0EeA5AeJI8ByA8w6JJ4BSgonlc0l7F2FNSaqLFMnMokLHmJ5AHRA6QqjQgUYfTOAQgAAEI&#10;QAACzgRIAOgZtQQCxZ5ZAJmBYWkd7MkBstAZ0RECEIAABCCQGAESgMTQp7VhHRFoWm0TeqX0CcHq&#10;o/7eyQw5QIr7IKpBAAIQgAAEEiYQUwIgzhj1vhLGQPMSBDIwfC5hhU8OICdBcymVnEt4wbjSaMgZ&#10;LrnpKpodjTgIQMCJAOvXw/cL9lGEZ1g0Cf4JgGPgroRJSGjze6XzKQRKZua7cFFCOpVYXI/H5Vq0&#10;xv2S7TIJIAmKYhCAAAQgAIGiEfBKAIzQ3zF0N/4kA8uQ4FtSlJEU6CuKAtoJ5C/6T8tCIOno382n&#10;+XON9t6LQAhAAAIQgAAEbARcEwAz9HdEZmQFhOz0p3wSkIvLw9quqZW05QBp0yesm6gPAQhAAAIQ&#10;yB0B5wSAYfvcORqDFAlois5dW/WTb675kYmn3cqwCkjR6xSHAAQSIMD69fDQ2UcRnmHRJPjvASga&#10;EewtCAGZwDoqFBLRv66myQF0kUQOBCAAAQhAIDcESABy40oMUSaQTA7gGf2bJ/woG0MFCEAAAhCA&#10;AAQgIEeABECOU1FK+Q1NF4VDv53aYfg93zdMQhKmbqG8irEQgAAEIAABCDgnAKtWLGtpafGlI8qI&#10;kr7FKACB1BLwGXHXmAP4iQofwYeXkFo3oRgEIJBjAqxfD+9c9lGEZ1g0Ca4zAEYO4JYGGH+Sif7J&#10;JYrWpfJmr1/gLmWvnxBdsbsuOVJGUQgCEIAABCAAgWwS8FoCJGJ3Mw0wIn7zZfxJ0mQ3ITaBktIo&#10;FjOBIsSU0doYV/Qfc8egOQhAAAIQgAAEMkrAfw+AEevbLlVrHYVYP1QVSHkI6CUQyaPBJBb9a889&#10;2East2MgDQIQgAAEIJA/Av4JQP5sxiIXAn4j1XkHpzkH8MOpPfS3+idS4R4dIal28943sQ8CeSbA&#10;+vXw3mUfRXiGRZNAAlA0j2NvUAJ+Af0AuUqFg2rkXY9YPBquSIUABCAAAQhkngAJQOZdiAEaCfgE&#10;zTJhvd+yH6FtbKt0YmvIcAEph8auiCgIQAACEIBAdARIAKJjmwfJBQzpgucAEqF/IlFyDE6MOdPI&#10;w62FDRCAAAQgAIHkCJAAJMeeltNKQDlilgv9EzRX2SIVXSMVrqIIZSEAgUwSYP16eLexjyI8w6JJ&#10;KJunec6Zv7C1tTW8/ZVKpVqt6hJlqnfLrXe1tbWZzyWoVJaEVxUJAwk4LHApcmxX9ljwU7WQk1kX&#10;1F88DTC9jFK/H9JgUY3WVt+om1TgGnr7RoFBYroygSEz3n1ywzcqFQ0RiHLbeamwZMkSLXFXXnhg&#10;hxeBxTcvEjH/2QRg7oJrUgiMBCAupziHsamM8OJCUir55wAS0X86GWqJ9lJpGglAwBtES5cI2DbV&#10;ik2ABCC8/0kAwjMsjgR7ApByy5kBiNhBJAAOgLWERKmMkiPuTUmKJwEISF9Lbw/YNtWKTYAEILz/&#10;SQDCMyyOBCMBYA9AcTyOpcoEwsfu4SUoK00FCEAAApkiwPr18O5iH0V4hkWTQAJQNI8r2EvwKmAF&#10;hsDBOApdjaIQgAAEIAABCMRIgAQgRtjpbUpiJXt6lY9cM9UcgNA/cpfQAAQgAAEIQAACIQiQAISA&#10;R9ViEJBfG03oX4wegZUQgAAEIACBbBM4ewqQ1Q6x4zYps8TWBMem2QQcmUdch/9VR74j0zBJwUrR&#10;f5KK0vZpAmwCDtgV5Lt6wAaoBgEXAmwCDt812AQcnmFxJHidAiSibbdAPGpAYmPy6pXLa1shAYiG&#10;PNG/D1f5qIh8KZouqiqVBECV2Ony8l09YANUgwAJQGR9gAQgMrQ5FOyTAHz+R3sTMVqcBkACECN5&#10;EgBX2ErxENF/jJ3WuykSgICuUOrwAdugGgScCDADEL5fkACEZ1gcCRwDWhxfu1lK9O9ARoRBxqX0&#10;Ui2vJJzCEIAABCAAAQhAQCMBNgFrhJkTUUUezA4Tx4epm5OugxkQgAAE1AnwHAB1ZvYaPAcgPMOi&#10;SXDdBGwsATq54T+0Exky410eMlkCpB24i0CG/+1gwkfwRc6d4uq3vu2wBMgXkXOB8P0/YMNUKzwB&#10;8c0pul+l0lp4EsEBiJjtI28YH7w+NYtEQHYJkHGyoa6rSIQzaWthQ1ip6EfElsblllQpLhzKZBdB&#10;aQhAAAIQgAAEMk6AJUAZdyDqhyYgu+LfGveTA4TGjgAIQAACEIAABJIioJYALF3aVi5XzKu1teKo&#10;txlR1b4R5Y1lReJf25ukENCuSaBow/+yob9iF5GaTFCUSXEIQAACeSXA+vXwnmUfRXiGRZOgkACI&#10;6L+lpa1UWmJelUqpNgcQ0U+1/yWWSri9ET3V+JPxpmjQU2AvS1VUzvlxXPbj2W3JAVLQyVEBAhCA&#10;AAQgAAFnAgoJgIj+29paBopZUhFJgMSr3Fq2Xa2tZ7f7eG8LlhBPEQioEZAK0P1W/HtsBhDaSDWh&#10;pjWlIQABCEAAAhCAgAYCCgmA0Vpb21KzWet788PaAX0R+ts0bWtps2YOUZw1pIFNbkUUffjfPzT3&#10;3Ok7oF8wD5Db2wTDIAABCEAAArkloJwA3HjjjSLuN67+FUH2ly26coz+W+wzCbnlmyHDCrIUSyr6&#10;V3IbOYASLgpDAAIQGEiA9evhewT7KMIzLJoE5QRAAGppudG4fGGJ6L+6pGq7aqN/lgD5kqRAeAIR&#10;bfntU4wcILx7kAABCEAAAhCAQFwEgiQA3ro5LAHqWw599qqtzhKguNwt2nFe/5P74X//gX8jjg+8&#10;I50cIMZOTFMQgAAEIAABCIQhoD8BkIq0wqhMXQgoEvDvk2FCf1MZcgBFv1AcAhCAAAQgAIFECOhJ&#10;AIbOfJd5BTCDJUABoAWqUsTtv1LRfyCaDpXIAXSRRA4EIFAYAqxfD+9q9lGEZ1g0CWETABG7i9D/&#10;t9/9yxMbvnGi/9le8tG8OAnUeLEEKNlul4b1PwNWiVlXjPm990Dnv+hfy8C/TQNygGR7M63rJyAG&#10;DqyX/gaQCAEIQAACMRMImwAIdUX0f2PfhuC+0WUR/EhF85WS5AMEYsaR6+ZSOvzvH6Z7esXMHGyl&#10;Yh34JwfI9Z1TbONqvzdS+k1SbDdhPQQgAAE1AqESgCEz9lqjf9mWB0b/S5YskZ80kG2CctIEkh3+&#10;9w/TpQ0xRYXMKKQb9CzIPIAejkhJloBbrE8OkKxfaB0CEIBAWAJqCYDM0Z8DIp+KOP1HrOEYMIFs&#10;HfsX0b+wQGrSIKylBa+fxh9sjdG/4V2p0N/3+b66ekrgA4V0KYAcCERIII1fKRGai+goCbB+PTxd&#10;9lGEZ1g0CQoJQFvf07tay+VW8e+ZywGX9Weh6vQSQb/5KhrutNmb4PC/9uhfim3MQbl7c1K5ipRJ&#10;FIJAUgTIAZIiT7sQgAAEwhJQSABuvLGlPweoWK6wzRv1WQKkh6OrFH6nIwbsIZ61QMmxp+XoCfDd&#10;Ej3jvLcwZMa7xei1+DfvhkZo3+d/tFdIN/7lBQFJAgoJgJAocgAxZmxeH3nD+Jf+zc+Xti01n58k&#10;fg36zwV6t1j50ypmC/pffUszBr4xCoiX8YYlQJLe0luM4X+9PINJS2YmJJiu1IKAAwFyALoFBCAA&#10;gewRUEsAbPYtWVIRn4gcYKjI4EXcP+NdIvoX0by4Kn1/EUf99F3iZeQMxssY7xf/2t5kDx4a6ybg&#10;uGas9kPlZqM47lNeCb91R+QA8iwpmUoC5javVGqHUhCAAAQgUEMgVAIgpJ145j/EPIAR9J8J/c/u&#10;8m1paevf5csrQQLO43MJDv+HZ2GkBApyjPgkwZdfBkIOkKBzaFofgcTvNH2mICkuAic3fEM0ZfzL&#10;KxgBEYaJjdTi32DVqVVMAmETAEFNzANY1wWJ/xRBv3GJJUPFxIrVHgTcgl2lmL5/aZniS72GYgN+&#10;xf32AwSwya9J/g6B+AkkfqfFbzItQgACEMgYAf8EIPAjWh0rZgxP5tXN7S+xdV2QgpdSz4McQMGb&#10;FE0vAaYC0usbNIMABCAgCJRXrVhWC+KWW+9Kaju5mMZavXK5o0pt4hCilhbjT5UKS4tkOnAa1/9o&#10;mQFwNF52WkBl9ZAMZeUyfnmI0vom5dZzXiFx72aVr9ON6dBTq30HwYkldX3/Sr9wijSqQhYU33ii&#10;+1Uq4oRxXgEJiJiNJUAB2RWv2uKbF82Zv9B/BqB4ZHJjsV+YmYSh0UX/whpzWsDHssTB+IVDzAMk&#10;0TdpU4GAkQZIvxK/5aQ1pSAEIACBYhAgASiGny1WFmF02X87QeIBCTlA4e68nBisOPZvWs2ioJx0&#10;AMyAAATyQcB1CZCYIEjEQjErwRIgHeRdI9xkE4BIZwBs3HxWBPmF4Dq84ClDIgmxOivktECyfo8c&#10;5tkGEvdrjLZqbUpyCZBo0zb8r5gS4CCtbsuFMJYAhXcjS4DCMyyOBJYAFcfXluAo0R/fOKP/vjDF&#10;+7RQifg72i7idzaoaN26kz6kMiHzh5CtUz3HBEQ+oLIiiIcG5LgvBDRNPBI0YE2qnSEg9k8CAwJK&#10;BFgCpIQrK4UTj21TBMp/OVCyykqkAboUJAfQRbIwchQGDFRyAIMfmUBh+hGGQgAC6SNAApA+n4TV&#10;KKWLf8Kale/6CoFWKBDmlEIoKVSGgBMBYyogaCYAUwhAAAIQiI8ACUB8rAveUsj1P2JBv+/LjXDa&#10;JwEMvePKAU6PvjJLVPAbMkrzg6YBUeqEbAhAAAIQsBAgAchZd8jn8L/kAf9mhpBVp5IDZNVz6O1A&#10;QD0NICstaEdi/Xp4x7OPIjzDoknwOgVo7oJrtONwfO6YtRVOAQrHPI1P/vIYcpYZm5eM/mu5WYU7&#10;C4k34Pb3bBLxT+5OB0qbU/3dnpISLnN0rs8CU1Jb+qQg3KfENSeFOQUovCM5BSg8w+JIkDoFSNyW&#10;Gq/iwMVSXQQCR/9CAWNCQJcmkcvx1NRcXe39JoCSxq4AXhCIlID6xoBI1UE4BCAAgaITYAlQ/ntA&#10;aod4fYf/3cJ32Sf+9vs2SzlA6M4YOMwiBwjNvkACpIfzBzAJukW4QGAxFQIQgEBsBBQSgKVL28rl&#10;inm1tlYctTQHFGvfiPLGsiLxr+1NbAbnuqFcDeR6RP+mE31TCKNkBnIAd9epLqR2myLw7fnkAL6I&#10;KKCFgGqX1tIoQtJMgPXr4b3DPorwDIsmQTYBENF/S0tbqbTEvCqVUm0OIGIIY8mQeNW+ER8aewDE&#10;v+abohEvpr2qwaVM9G+QlMwBiondarVM1KXqJqhCAAIQgAAEIJBFArIJgIj+29paBlq4pCKSAIlX&#10;ubVkXKVKae6t14jrllvvMuv5bguWaIEiuSKQgQF7vbw9h//1NhV4jZBeNZCWHQLsys2Or9AUAhCA&#10;gDQB2QTAENjWttSUbH1vfli73Lwv7h/4amtps2YOUZw1JG1+ngqm9/wfJcqFi/7d6UQUrHtPBTAJ&#10;oNRdKQwBCEAAAhDIIgG1BODGG28Ucb9x9a8Isr9s0YNj9N9in0nIIjd0ToZAbXpAwqDdE+QA2pEi&#10;EAIQ8CDA+vXw3YN9FOEZFk2CWgIg6LS03GhcvqRE9F9dUrVdtdE/S4B8SUoUyMn2X5lo3lpGprwE&#10;vUSLuLguouF/09So5SfKlMYhAAEIQAACEPAioJwAeON0WALUd8j42au2OkuAouuhqT0ANKTJep74&#10;m4a1zYkmbuQAIfthkasHOwnUJBayepHJYzsEIAABLQQ0JwAsHtDiFUUhiUaRirpSPFUEyAFS5Y6C&#10;KEP0XxBHYyYEIJBmAhoSgNUrl5lXAFNZAhQAmkyV9Az/kxbK+MtahrhclRjlIQCB7BJg/Xp437GP&#10;IjzDokkIlQCI2F2E/vsPd8xZsHBO/7O9jE/OzvO2+g9OswQox33OfBhcjm3UbhrRv3akCAxHQOdq&#10;Oc/hf50NhTOZ2hCAAARyTiBUAiDYiOj/xr4NwX2BvvjyNqJ58wFhYgewA7/K6ceB5RxtTOal9PTP&#10;tIf+RBox9U+agYAkAe5JSVAUgwAEIKCBQPAEYNWKRdbo36qL1wPCaqJ/lgBpcGPKRLDmJ2UOQR0I&#10;pIIAq/9T4QaUgAAEIFAqKSQAMkd/DhjDqYjTf8QJQP3TA2eu2nCfJUB56odpH/g3WDPUmKc+hy0J&#10;EdAazXNPJuTFdDTL+vXwfmAfRXiGRZMgmwC09T29q7Xc92Qv83JgZa5HaW0Vjw1uE/tQrVfR4EZv&#10;b7rW/zDwH73HaQECWSWgNWHIKgT0hgAEIJASArIJwI03tvTnABXL5WOCKC/SAN8XS4B8EaW/QDYG&#10;/tPPEQ0hUEQCDP8X0evYDAEIJEtANgEQWoocwDqcf8utd40b1by0bam5okIMR1uj+UqlJC7xskaH&#10;xoIf8a/tTbIUstm6/wlLMdiVvdCfYCOGbkETeSMQ9rZh+D9vPQJ7IACBjBNQSABsli5Z0hfdixxg&#10;9Yrlq8XpnyuWiejfiOyNuN9MAIy0wXgZGYL41/Ym4xhTpH6cx/+HXPPTt0Uk5lfYMCZmdWkOArkn&#10;wD2Zexf7G8j6dX9GfiXYR+FHiL/bCQRPAISkOfOvEfMARtB/JvQ/ewJQS0vbkiUQj4hA7KFzjR2y&#10;0bv4fXf/iU8gB4jIIYiFAARcCDD8T9eAAAQgkDYCoRIAYYyYB7CuCxL/KYJ+4xJLhtJmbe71iW34&#10;XyH694NuzQGqkRrAUKOfL/g7BLQT4Mlf2pEiEAIQgEB4Aj4JgLHCW9cVXl0kpIGAVPRvG/iXDr6j&#10;ygGkFUgDYXSAQD4IMPafDz9iBQQgkD8CZcdDeMTCnsU3L0rE2jnzF65euby2aaGSOFe0peX0rEKl&#10;UuTVRYmd/ikV+gvnuUXbnguXzNA/knVB6UwAnIBU+87aiunlFp9FOhPjYZu1gwXVIZ2ejsmhYZrx&#10;u7tdvnY8uyvD/2E8Upy64mYX3a9SkTg3sDhQFC39/I/2fuQN4xUrUbygBESEL4LtsEuACgqvkGb7&#10;xQf9UDxX/Hs/gcuM+/VPAhATZqHH2jqYVH/Lgl2F1ZHh/8K6HsMhAIH0EyABSL+PUqGhfzTmHfrL&#10;GSFyACMN0JYD6NBKTndtpYoZNjl2MP9ep406ggIScOuufmP/JOUBgVMNAhCAgBYCJABaMCYvJOh6&#10;CSnN/eMw+V9ziZJmGiClnEchibbCNpHZ+h7xWaR9KbPAUFzhdipmEksXgQAEIJAhAiQAGXJWMqr6&#10;RP8BhtgVAokQJsfTSggFE69KlJa4C3KpgF+/4s7MpdtDGcVzAELh66/McwDCMyyaBOdNwIKC2B+Q&#10;FAs2AfuRd9iNF9GorX/076er69+jfpJBVsIMFw5RbwVO2wyAW09T79hZcXzgOyeqiv4TfX0t+28F&#10;9lv8E5X+yM0ugSEz3n1ywzfYBBzGg0uWLGltZRd1GIQFqmtsAnZNANJGglOALB6JIwGQigZCxlrR&#10;5QAhFYuz97tDiDQHSFUC4N3ZFHOADPk+zn7m35bULR8qAcA1/l4oZgkSgPB+JwEIz7A4EjgFKKO+&#10;ji5qPg3EeOyDzyvAyp9aiYYQ7VGBdoF+MCL6u4jR/VZT6G9ZMdrWoIB/Z9PQCCKiJWB0VL8eK75W&#10;jIsXBCAAAQgkTIA9AAk7IG3NS0Vj2iNsjQI1iorHN34K+wVV8WhJKxAwCLj2V5VklTSA7jSAAOvX&#10;w3cI9lGEZ1g0CSQARfO4q73xDfw7qhB+KiC8hKT6gl8OIDG2qkf1+If/ZfSWSkplBFEmXQRIA9Ll&#10;D7SBAAQKRYAEIA/uDh+3ScVYEnFqWJrmoiCltrIb+ivyyt9sgFTHU6RE8UwRYF1QptyFshCAQF4I&#10;kABky5ORLJ9NaRBmTQa832fLh24TINJW5C8NkDZdpqAZUAZ/YzyJwunVtz0mr5cM3ChX8Efy5SZn&#10;FKUgAAEIFI4ACUDhXG41WGrZj1FBaUi+0FCDGq84j6Gy5Pq0Skbm4JE/pDQVDEpUdz3ugahj9Kjl&#10;6+4RyNNEgPXr4UGyjyI8w6JJIAEomsfP2isb7SkGpsUFqsVylSDTN6AXGsmUseWEWuyQESLbA2Vk&#10;USZaArGt1ycHiNaRSIcABCBgECAByHxPCLYBQCr2IvRPpHcEOh3VGuirBv2JWKnUqFR3VZLoXjjO&#10;tjSpHLWYwEG5bemepJ6Bm5OUTzEIQAACECABKF4fkF32ozIUXTyKsVickAuIgGPxbiYaCTPwX9t9&#10;5UcUyAEy0T1QEgIQyDABZgAy5DwNP4r+sV2g4ecMQcyYqrgjYw7Lk7phvnA8klfJNCBM63nyQiFs&#10;Yf16eDezjyI8w6JJIAHIisc1/BxKRf9Z4VE0PSWjJk1Y/LtK6Ibcmkho2sPXnrTq5at4wAIavnA8&#10;Wya1DegYqkEAAhDQQoAEQAvGDAiJIaTLAIWsq6g3Co03qcg6+yLpH3X0b2Xp0afjVKNI7sVWCEAA&#10;AmwCznofkNwB7BP9MxiXoX6gJWqXEBJpxhhAeIAqGfJqmlTVEnYrCdGb16aJJbpAAAIQSCsBZgC8&#10;PRP8WUL9T8ypvYJ1BOdfU5no33/LLz++wXySbK0AOZv1RBbJEdjYbfTujOQAETskzJbfWtWUcoCI&#10;LUN8ugmwfj28f9hHEZ5h0SSQAHh4PIofMGtKEGFnMx9WGmEbiE4DAe9nJLsF/XKaRxRwRyRWziZK&#10;uRGI6OtOErhb6heFVpIqUQwCEIBAngmQAMT5c2hrS/K3TaqYGfH7D/mbWkisA8lz38c2a0+Ii4ZH&#10;9G/GgExKxeUNsx2fL5mqzGxj7ErTYD4IDJnxbmGI8W9qX5//0V7jSqeGQjExi5Ja9dIJDa3Kq1Ys&#10;ywSFW269q62traWlxdC2UlkSsdpSYbc+HZR3wpm/yAHHUwmy9DkvD5Jc+rvewM+7r9q6pKNGevVx&#10;dJyLkvm+Yby/7oTtgb8P5bl5NCEvJA/3YtFsMEN/6yIW66IgPje6hAcHE9dH3jC+aP0HewMQWHzz&#10;ojnzF5IAuKEL/IMXwBdGFccfOVc1jEgoSPTPj2lgF+W7YsQ5gFL039e3XWhHnQOQAFjAm18W7l9E&#10;/aU9vy7lv3FcfZ7vO6/g1pkJQJqDV3NwPZ1Kply9gvfwFJpvJAAsAXJzjfyPli7nmtsD/AUS/fsz&#10;ooQmAkGSTMWm47/ZFBXMd/HgYTertvLdM+Kx7uSGbxhXPM0Fa0XE/cYVrHrUtVKuXtTmIz8YARIA&#10;D25JhSXxTz4E6zzUgoAGAqq3WaQJSaTCNcDSL0Lm28blFDL9yqj2Bf0aIBECEIBAQQiQAHg7Wv6M&#10;Fe+Sqt3J+MX1Ov1TOVJhy6+qE4pWPsroK8Bzf6NUp2iudbNXJvqXZeXuL52tyGpDOQhAAAIQ8CRA&#10;AhBPBwlwHKPrr6bCOT/COLPleAyllUwTcAnilLPNgRBCVs800RQr77vx19A9DeF7GnRIsSdRDQIQ&#10;gIA6ARIAdWZha0Q8smmbigirLfUh0B8GBo3BAlc0slfHVxiZgdwZ8T1r18ncDhQUuo+RhnyPl7+9&#10;/iUCgaYSBCAAAQjEQ4AEIB7OtlYCTAgkoieNQiBCAgSRTnBtobn2HMBXYHC3RLkKyFftCDsqoiEA&#10;AQjkjwAJQI58yir/HDkzMVOCh38149jl4PMGvubHPgngq1H4Am4D8xpjX19RNvdr3P7r27QBUF//&#10;C+8QJEAAAhDILwESgMR9q2mRPr+biXsyNwro2Ange+q/ZIeVLJZ99pLxcRhDfZsoDOwwFKkLAQhA&#10;IBcESADS40Z+fdPjCzRxJiA57i5ZDMpnCPiG5uFR+S761/P9o0OKDhnhgSEBAhCAQK4JkABE6l7r&#10;Zj6Z94GUYeVPIGxUCkYgfHCvGt+plg9mV0K1fPfjxqCXGmDf0r4FYjCJJiAAAQhAwJsACUB0PSTi&#10;UT1NS4eisx/JGSbgGcR55wC+i390YQmfiujSJJCcOEP/YN9FwWoFgkElCEAAAhCIlwAJQES8+e2M&#10;CCxi4yIQaCA3tug/CgoxZhRxfj94tOUxexiFhiFlhqweRZdBJgQgAIGsEiAB0Os5c52PXrFIg0AS&#10;BDyOdVQPxgIlFElYHXmb6uwiV4kGIAABCECgWARIADT6O97f9Xhb04gJUVkioJIDeIygh4z+Q1bP&#10;EnDNunoP/ys3FtoRfG0pM6cCBCAAgSgIkACEpGrd2htSlHr1OFcRq2tHjdwTsEb80UX/SWMMHfQO&#10;MCDOCDix6D80stACku40tA8BCEAg5QRIAMI4KM7fcnc9SQPC+JC6vgQkgrEYV8/7qpvmAl7fGGk6&#10;zSsd32xp9iS6QQACEMg4ARKAYA5UDbrNI3tq3wRToKaWxymjmlpATHEJqCwEslGSSB9SwTX6HMYn&#10;+o+RQhw+8egyMVpKUxCAAAQg4EyABCBAz1AdHvP4uVUVFUDbUsmWGwSSQaWiEwiUA8QRaWbDMfFH&#10;/24t4pNs9Bi0hAAEIBApARIAVbyqIXv6fm45qUjV55QPRCB9Xd/VjOiH/12bTh8l5684rXqqfosG&#10;6n9UggAEIAABdwIkAPK9Q37Zj3Wdj4f8YL+C+n6I5Q2Sh0TJHBPQ1/WyA0mLza53uhbpqYWZb+tS&#10;ix3FIAABCMgQIAGQoSTKyAfrkr96YQ7okGxCzjTSADlOlOojoLXrFRxpEix925T/ogvpvdgaCqkn&#10;1SEAAQjkkwAJgIxfZX6rzFF/GYG+ZXx/p30L+DYxsADrghSBUbwABMLfZUml1zJfWQoODAwicEUF&#10;5SgKAQhAAALqBEgAfJnJ/JSq/szJDP+7yTTrGimH7lftaUK6W0BeEQhE0DUzhy3+jb+ZQ4TCEIAA&#10;BCCQDAESAA/ukqN3qqGOTPQv3xus+w1s7+WFeJZ0O2BUk3jEZIyAan9PvXnR7ACWGTiICE3gpiPZ&#10;/pu7/hKR1xALAQhAIFYCJABuuGV+RAOMwcuI1dUDanMDXZL75VgTA62CEZZ1AsR83h5MiE9Czbqy&#10;iPPLMOu3FPpDAAIQ0EyABMARqMwvk/Zf01qBvquAVHtDgIxFrgkZYHKSKJV2Avja30NZXPyDX/39&#10;SgkIQAACuSFAAlDrSt8fwsBhtN7FP4E7YWD9PVtkG3Fgh2Soou/NEcnGlEQABc7wk43+3VoPaE7A&#10;arIek+hPsqIoBwEIQAACCgRIAGywfH+QAv8gpiT6N+2NJg0Q4iW3Tij0UoqmgICcWwPfHimwUIsK&#10;vl8gWlrJmBDPXgGxjHkTdSEAgXwQIAGw+tH7pyhMxBz4R077KiBbvzX3Cejuz0wI6CaapLzA/TdJ&#10;pdPVdpivD2lL9PvJ7QgAmc+l1aYgBCAAAQjETYAEwCTuG/1H5JuUjJlGtmOYTCCijhO1WPVN3inp&#10;ylGDcZfv+h0SC5m0zTFyTEByPZGWIQABCPgRIAEwCGUx+tc/2jewt+g+YDRqff36On+XJSC32scm&#10;LZYYV9aCVJXTQYabJ1UuRRkIQAACmSdAAhBD9B9yW56O+EFzR7XmBiqiCWNUaCVQNlDoL/RMYR9N&#10;gF5Km8Q5KXUMakEAAhBIkAAJQFJj/1qcnsGAOmiIqYUXQpwJhFumRYDp0a/ighNylIEkju8GCEAA&#10;AsUiQAKQgt9u/y7nEUUkngME2kZMGuDv9FhKhHZEXAFuLDRS0EiiPBNtPAXwUQECEIBAcQgUPAFI&#10;cNtc/n5r1Y85CR19FudG1WxpuCF/U5n8dWLNnLN3KG6gfD4UNTpRKHxUhgAEIBCMQJETgHiif10j&#10;9Fn5mVQPIEgDgt27AWppivuNluPskbruogDMtFSJuI+HX/9Ta6XHGQAyf5LEFmcnklSJYhCAAAQK&#10;QaDICUDmHJytH0vFTCDiEClzztascAi8buGeZg0LIE5r/pVyXjJJQra+0NID3HpAb4gbOz0GoQkE&#10;IJAEARIAx6EvXa7I+sClFg4qP/O2nzYt7SMkaDdUX9QVCeug6keijBahgTIBNwz5w6OFcV6FOLrb&#10;+r2ZV8OxCwIQ0EygyAmAY2CqEq0G90U8rQTXLy01AwVKaVE+WT3ChQQpCf29EVZTdxspKxTl+K2y&#10;Msl2WFqXICCT7PGlKQGSIhCAQKlU5ARA+N/2G8lPZkT3hOJyoFot+FGT8Uy4oN+4HzIR+svASKhM&#10;kO8QmbAuIXNoNrsEoswus0sFzSEAgTMECp4AWGOeIL/cgTpSbA0F0i7aSqHDS2IlNweFIxPaMVH1&#10;G9f9rem9jYKwtGa47pbJ+zi9dKLqKMh1JiDfZyAIAQgUiwAJQHT+ju2bN7aGdLEKEiGdbbtQswG1&#10;+/3cPgnknJQP+WeuZ1ucEBBtlk0O1AUJWzVic4VJt4qcMg1AIHMESAAy57LcKBwuDRAYcp8JRPar&#10;HTA4jbfrRWZ9vGaoH5eaF8Nj5kxz3gToVvQQCEBgAAESADpEsgRCpwFGJpC/VzRG6cCdPOv0bf/1&#10;ZmI9E1MvvWh6iV4dkZYWAqE3CaXFEPSAAAQ0ECAB0ABRRUTItbkhq6toGmtZa4QUyEY2vEn4KxBZ&#10;CbkRFPEIbLMW/dvoZGL2JQKPahCZof6rwdoaEc73RLVUEZd6e3xjqjOjBgTyRYAEIF/+zIk1QYOk&#10;3C8KUvdvdIPP6rpoqJHx6N9KINhkDEP+GnpR/kQYaYB6JkB3yl9fwCIIyBIgAZAlRbkkCAQNX3Mw&#10;vBViuDMotSQ8XPQ2A7jZDNpcT0jKONTootL8r4FRTwNy8F2Z8f6O+hBIiAAJQETgo/sNi0jh9ItV&#10;D5WyPiGgbrHwYqBK6fK+a2CbA9scSDMVEE/3s3WrPHxFuw35MxUQT5eiFQhkmgAJQBTuy8NPSxRc&#10;QssMFipZzgvKo2dC758I7RYEaCCglNzksR9rYOghwpFYnjEGnQrIM5NouxjSIZA1AiQAWfOYs76F&#10;+tYOt8IlWzPeEmFhznyfM3NUvl+C5rcD2pDoMSo6paZsGLty0KcCmqA+FSAcHrCt1HQVFIEABKQI&#10;kABIYdJUKMxvmCYVEGMQyNBvnERYmK2kRnWc1iifo+2/3jdhyG8J6zL3MO9z802RoVs9Eubm/mCV&#10;OYGiQ4vEEwiFQMoIkADE5pCQv+ux6ZmthiSiYzeDsvUbJ9F9sr7DMVsOifI+CdGrtallSx60yY1R&#10;UG7yYp3MpNMAbked2JEFgRQSIAFIoVMiHSDMnL0yCoc4NlRGfErKqISFmYt9vMONwgz/W7uaRM4X&#10;X8+MrUPpijt1yYkPsWpLgZb3KDWSf4ZKOCgMgZwRIAHImUMLbo5KjGygytxvnEpYGFvUFmm3K2T0&#10;HynRwMKzcrdkRc/AjghbUfq5AZAMi5r6EEgtARKA1LoGxQITUJwQMBc7BG4w5ooqOYCR46Q8E/CI&#10;Mood/asntJF3xUgjwpDC09/TI3dPBA2EdEoEGiESAhDQQYAEQAfFATL4utSONLBAxfOCUh4mWzEo&#10;5gDmbEeqVnb7xmvFjv4Dd/v8VfTt7hm6ddPlHbmpAH7U0uU1tIGAFgIkAFowIiT9BKQHU7MSS0gb&#10;5OGbpGxNqt30d9NgGka/HDyYXkq1AkeZgSsqqZfzwrnoQjn3EeZBQC+B8qoVy/RKjEjaLbfe1dbW&#10;1tLSYsivVJZE1FBosW6/Rr6DWPItOzahUb68JlksKR0uZIWotEHe3orHXHllYxv+LzvrFA8PyTvI&#10;B5uu6K1cqkgoFBGZYN+c8h3K0bKIbJGgqFDErYPKOEuhGVHUvQPEAapSaVVTl9IQgEAgAotvXjRn&#10;/kJmAALBU64Ux7enslIFrSA9ch4ytIgNr+JCJze9bKuDtA/SKwmMLfqPzUuZaMh6ZnwghWNeYiZ1&#10;i0offBnI4nxV0pVJ5osK1kAgnwRIAPLpV6zyIyCXkkkFGH5Nxfl3xf3PvqoFywqC1TKUEaE/0b+v&#10;X6wFogja5KYCbGrW3i3WjqBkk1nY4z6VujmjgBPMEmpBAAIQSBUBEoBUuQNl0kdAaeA6PepLz3ME&#10;UNkxvg8f6xnRPy8nAunn4huO672RfJvLeT+KKLEJlPjlHDXmQSCvBEgA8upZ7PIloDJantF4I8o0&#10;wJdvgAIuy/EDSKJKRAQcUxH520O+pKP+ZprpZV3ohUwRoUMsBCAAgRQRIAFIkTNQJSECcmFyyNAl&#10;Idv6mrVuElDJehJUmaYTJKC4E1T1xgg8FeDfEMv9w3Qbhv/D0KMuBDJHgARAu8tqR8jSP32vHUIW&#10;BUqkAVLjjxmxPa29kkmAZDtQXFGgLQ3wDe59C4g8t5Isuky37un3tH5ZZJo4ykMgaQIkAFF4wPp1&#10;yVdnFISjkynnr8CDmNEpHkCyRMoTQGr4KuQASgzjCtmVlJIsLJNS5+NmkwRCMQhAAAIxESABiAg0&#10;Ky0iAhuDWLkcQCjiPygZg7ahm3BcICTNQLl5TYeWKrdLBQkC6sPAUd8DUvJZ+SPhW68i6n4P2SDV&#10;IQCB5AmQACTvAzTIMAGZEcyMmlebGKga4rv3wD3NYBJAFXb48hqjwNiyPMnQP8uTJOEd6yNBo98j&#10;15UGIAABfQRIAPSxRFJ+CKgHMEVYp+A2VxBmDoEcQMddk+YAN8rJpIoOeIWWkeaeU2jHYDwEoidA&#10;AhA9Y1rINgGVAKYIaUC2vYn2zgQCDQM7r89xPAZB5S7y8ZF5yie+jJiARqdFrCniIQABdQIkAOrM&#10;kq/BQUPJ+8BLA9IAJf+kdBJAavW5kqEhCvsrE2YoN1D0r2yNlj3nWo/6STDA9X2YXhyLC+Pxu3JH&#10;oQIEIBALARKAWDDrb4SDhvQzdZcYaEu3lkfjxmllgm2lNAdIkEiQpoPlAMFqBdGvv078QXfMBvqR&#10;UR0e8M/9/Fp0+LtgQvQfgBtVIJAnAiQA2fVmoKg0u+amQvOgg5iqP/qpMDYtSrAhODlPKIfrMhWC&#10;3UWS+31trFIT/ccxoi/TT/xCfxkZlIEABPJAgAQgD17EhngJyAQ5ThpFMpYXr+nRteYJNdIcoBrU&#10;n9HBCCxZNd5VLW9RLGxvlqceLPQPzFB3xbRk/9Khv7xndKNCHgQgECMBEoAYYdNUfggEnX4JGzXl&#10;h6CDJcnlALnG6mqc3yIQD3/E14+1Lvq3oog6zE3LkL9hs3SmFzWWYt5qWA2BNBIgAUijV9ApOwTU&#10;lzOkKzBIGWlygNAOkQ71ArdE9O+BLo23t3SXIPoPfFNQEQLZI0ACkD2foXH6CKinAf2Dcjl5lrBe&#10;fxCEyPJ0JSUd8Lm1FNAHStVk0oiQhoSsLuuHs+VkbFKX6lRD0jSVZT9K3tNjBVIgAIEECZAAJAif&#10;pnNGIEQaEF/kkAXmHAoUvZfcI8iAgaBStTz292A2mYsJbW/8e4B3DiAd+ouGlFznrxglIACBTBAg&#10;AciEm1AyQwSsP+Qqaqdx7YCK/nrLkgNIjSvHH7rJPvxLV3eQHOqubS5wxUCaB4j+vccLpEYT3GxU&#10;sT3+LhQIMJUgAAHdBEgAdBNFHgTOEgi0V5gHCNCFFAg4B3AeIaDK2LCCHvJFVYNllXBWRgvtIa+S&#10;QUrfCf5pgA2OinP9hcvQpAwEIJBRAiQAGXUcameLQNCYo8jTAkwCRNDH/YLpoB1VTtXA21781JZr&#10;PpJS8tF/VAG3CUeaUlSaRAIYoRCAQDQESACi4YpUCOglEDh00qtGzNKiDUdjNiZYc27xpT+a2nBQ&#10;OkB0UzXU+h+JSNnfKEmI2nc4uLQrYVPfCvvIA27pgf/INZF0EMUgAIHECZAAJO4CFCgIAR1xgEy8&#10;URCccZiZFdyucbM1DpaI/rXF3zbnyGWvRutStsThfP82vLuHjvtd80lhUfnXHxUlIACB9BEgAUif&#10;T9Ao5wTCDcIVbVGQS9AS6bOBc94Bnc2LKjqUy6KsrUeliVa3+kb/IVuTS5oUGskEVQV7KAoBCIQk&#10;QAIQEiDVIRCMQOgBQu0RQjA7kqtV4BygNpjzGTj3G/4PHh1615SL/mX7kJ8Vp+VEv/4nhuhflolf&#10;udDfM34N8HcIQCCjBEgAMuo41M4NgXC/0HojrKxB1ZUDVIMHwOlBFnjxTCTGq+SnCvlMCnBnK/pP&#10;ATBUgAAEUkmABCCVbkGpIhIwMwHFgCz3i4I8eejKAYrY4/pslu9ssrmmSuivTN13EsC3gHKTAypk&#10;JfoPt84wHCNqQwACmSBAApAJN6Fk0QgEmhaINPJK1gPkAFL85aN5Q5xqeX8lZLMEf0nadQsvMEPR&#10;vz9fSkAAAgUnQAJQ8A6A+SknoD6Sl9c0gBxAqqvKh7nyJaUajq3feT/jTEpX/YXCw9SVOoXXRD8d&#10;JEIAAikkQAKQQqegEgRsBNR/1HO5LqhwOUCwoFC9twS94cyWginqNwuh0ZDwojxMjFS4km/Ca6LU&#10;HIUhAIEMEyAByLDzUL1IBAItChKAYhuYTYEz2A8g7QSdkWKI6F9a34QLRhT9a0/TC+CKhHsCzUMg&#10;PwRIAPLjSywpBgH1RUFmGpCD8CCQ9cXoGFYrvTGlJ/r31cS5gOMqoMhO/4zotvEXS2cv3p2LxRCI&#10;jwAJQHysaQkC+gj4Rk4uTeVjQsDdet2TAP5Rmj6fSkqSd71jSfnqkvr4Fou/RV+VdBUIbJp/vwoq&#10;2l+yLuORAwEIZJoACUCm3YfyRSYQdFGQMSGQ35fuHCDTpMxOEqK39AFw7jF+/SjCIWzbeH/Ep386&#10;9oGgIbrE7SchWqJIpnsuykMAAhETIAGIGDDiIRA5gUBhVtanArK0Idhc6p116PJd2don3dIEyRDW&#10;v5hn9O9f3dOqkMrXyvZLmqI4nFXeb5SEAAQKQ4AEoDCuxtCcEwiaBmQXS8jQbqDhkT0MuDbg8w8B&#10;s+uTGs0jNNaI+5MY+4/QPyqdWqVshCojGgIQyCQBEoBMug2lIeBCQH2lR6ZHpeMIgcKEsG51w8hM&#10;f9/X7pXAAgNXNCBrd5OPwJDqpr9noCEEIJAeAiQA6fEFmkBAIwHFCQHtoY5GU7xFuQRNKdgJ4M00&#10;u8QD+cNeKYZYN2QT2o/+dBWonrXHdnfREAQgkFsCJAC5dS2GQaB/ObF0JmBdqZ4LdonmADLxfTEz&#10;BNG3AoTmzlUiO/pT+w0g0x90NRpnW7p0Rg4EIBA3ARKAuInTHgSSICCdBhjK5SWEUMoB9G0DkMcn&#10;XzKJXqPWpmIfUxOentIBshcv5TWLSw8nNIEABNJNgAQg3f5BOwjoJKASbJgTAjoViEaWilnRaIBU&#10;RwJ5Sm8MAzV3Nc3i6IYQgAAEpAmQAEijoiAE8kBAfZg2E7uE3SMppUmAJDzsGCVrP30yjGUycXyt&#10;A2RqKWkVZ7SsV3lnaTrs0SFDyQkUhgAE8kKABCAvnsQOCCgQUI8b0p8GqNukAEyhaIDYMUAVBYWi&#10;LxobesmGJItFD6avhaw7Nx5KtAIBCMRNgAQgbuK0B4F0EFCfCjCCGeKZQP6r9h9a7/7KLlbHaFv7&#10;ETomOd/g3rdAIP8FrJRdtwY0mGoQgEBWCJAAZMVT6AmBKAgEipZSe15QIGsksMqHcV4l/XIAX0Wi&#10;Ms+3YfcCqiqplndsWYuQAMmYznZ1ygrhP6pCAAKFJUACUFjXYzgEDALGVIB5KWJhTkACmBn6e+YA&#10;8mmGRJM6izgGq4FmkHRqlW1Z1iQ6tY7PNmK0hwAEPAmQANBBIAABK4FAQ5OpnRPotyxV+4BDzwMk&#10;0l1tvSJQJ9F5hE50OUky0XgyrSbSlWgUAhBIBwESgHT4AS0gkCIC4QZ3UzknIJkDhHsUgNthLxVp&#10;3xoS0hkNyk8TxaO/lpzE5pnoti74dwGt9008LvA3ihIQgEBqCZAApNY1KAaBZAkEXRRkaG3OCSRr&#10;hKV1yRwgBn2zuRAoBjBuTbhNMMnnJDLKRxE0K0+VRKGEjPGUgQAEikaABKBoHsdeCKgSUA5iBjQQ&#10;c0TjqWx6cgBVH2SnvHZ/2wRqHSiXxRrmFlCuq52grJWUgwAEikSABKBI3sZWCAQkEHpRUMB2A1VT&#10;jrhkWvGNytTW/6jvBIjEKhnLNZUJpr8b9jjTgGCaW7EpT6b59jaL9PDqafIwYiAAgUwRIAHIlLtQ&#10;FgJJEgix4iLOgE0gcg+K0jMJoJ4DJOl7ubZVAlc5iZ6lNDbnJorwWoOfEAEBCKSQAAlACp2CShBI&#10;P4FAcwJxpgFZyAHS72ZNGgYLo2Xie5kymozQIMZ25K4XlmwZpoENIiAAgXgJkADEy5vWIJArAoHm&#10;BNId2oQ7CGiAd33H+H0L5KqzRGVM+P4UXkJg23xygAQ1C2wSFSEAgUwQIAHIhJtQEgLpJ6AyJxDP&#10;GUHxTQIQp4n+meAqmjD8PeoGm7hQvVXjaUVVK8pDAAI5J0ACkHMHYx4E4iWgOCcQ9aKgOIKrMNFn&#10;vM7JUmuFohpHN82S89EVAhCIngAJQPSMaQECBSUgHdYkEeylZzdwLnpHEi4cAE67AtK9V4//lJpT&#10;KqxHP6RAAAI5I0ACkDOHYg4EskkgukVB8S0EGkBecn2/ZDHLk9VMUoHfxNlDMhqqJqJ2Io3G2Rlo&#10;CwIQSBEBEoAUOQNVIJA7AiobAwzjo14UNBBx6HkAteP/0+Ff7YPlMZnl15kC2BWgSqTGyuQAMmUi&#10;VRLhEIBAHgiQAOTBi9gAgXQT8IvcarW3jm6Ht80zZAqdA4TXL34JegPfWLf/ejszfpS6WyS+100U&#10;eRCAgBMBEgD6BQQgEA+BoJGNljmBSHIAPWG09CogvW7SglWvSlqk6XGKFlWCCgl6pwRtj3oQgEAB&#10;CZAAFNDpmAyBpAiYZwSpKxDdJoF+XTTOAyQU0Ksj7bc7WLUztZLJIvwC5JBG+YkPh4zaEIAABNJA&#10;gAQgDV5ABwgUjYD6oiCTUOCYM0Sb2t1TLlWsl3b5KgIDh8veFaMNo/2kyxglU0YFpM6ybp3Vz26d&#10;OiALAhDIMwESgDx7F9sgkG4CIaKZMGmACxTFSQDX8NEW3Dv+Z7r9IqNd8tGzX+9JXkMZjp5lbCb6&#10;WRy6PQRAAALFIUACUBxfYykEUkggxKIgYU3E64IG8kosoDQZhXmTQt+HV8kvIvZwWWLeVLTa6nPF&#10;qhSHAAQg4E6ABIDeAQEIpIFAuAU6ShMC7mGj4iRAGrjJ6uAXK8vKkSgXzpUSDViL+NnlGOh7RP9+&#10;8hTVozgEIACBdBIgAUinX9AKAsUkEG68U35Ut3g5gDsbvSGvXmlSd4Ffk/LdwjqpZD2JNsx7KRMo&#10;BAEIQCBmAiQAMQOnOQhAQJJAoIFkHYuCqlW/kFLSgtwWUwqp46Dg57AEFU6w6TjI0wYEIJBRAiQA&#10;GXUcakOgIASCbhLwzQS8JgFkgja/mFOff2S08W4tvAQ5a+JjUquPX9txMXAglWDTcn6jFAQgUDwC&#10;JADF8zkWQyCTBAJNCAhLPbYH+MWMfpzC1i+VZI2KLIQMYEJkuvjh1vF3pc0iOhpEBgQgAIFUEiAB&#10;SKVbUAoCEHAmIBsx22v7TggEBB7mYB614DsdcbeW7bO2JfUB0WdqEkCbjQiCAAQgoIUACYAWjAiB&#10;AATiJBB0XZA5IWDGsWpBeJw2amtL3/ZfLTlIrRAtYk/jCpogaqONIAhAAAKZIEACkAk3oSQEIOBI&#10;IES8F2QxiM5QNWse9bZdMpFyE1JksFnrCOgLAQjkgkB51YplmTDkllvvamtra2lpMbStVJZkQm2U&#10;hAAEYiEQWwQpGekqGS2rfIC2PUUryQu/+EcphXAoLK+uLNAzXqqWKkoO8ygsHvzs9Fd53QMo4mhu&#10;pC0GUNK/SqXS6l+IEhCAQGgCi29eNGf+QmYAQoNEAAQgkDyBEIuCElZeNVjVpa6uAFFGjsxsi04O&#10;MjqZHKOP/nW5zFGOTm6RKopwCEAgVQRIAFLlDpSBAARCEshWJpD16E0m0k7GRhnNRFfTGP2H7LhU&#10;hwAEIBAnARKAOGnTFgQgEBuBENsD4tBRZlDcrodqKK1v+29gIqoqB26IihCAAAQgoECABEABFkUh&#10;AIGsEbAe05ke3X3DYsnx69gs8lXYUZNgtTQYFSS70tCsm4j4vRl/ixHiQzQEIBAFARKAKKgiEwIQ&#10;SCGBlMwJhAqL5SvLl/RzVTBJAWoFqOKgu5IUlz27fkic/q5RlHTzSrZKS6UgBCBQAAIkAAVwMiZC&#10;AAJnCaR8k4CZpUQ3iBudZJOyV2AaXfMpG/jnroMABCCQXgIkAOn1DZpBAAJREkjh6qDoYuMoQLpp&#10;m0D0Hyb0T2LkPgp3IBMCEICAAgESAAVYFIUABHJKILbVQUprNpwjbBkR+rb/ukkKFf3rTXRkgHj3&#10;2/A5gLsEvbbK3H/xtyijFWUgAIF0ESABSJc/0AYCEEiOQNSRk0ekqjMDCR8QJ+cC5ZYLZawyHSpA&#10;AAIQcCFAAkDXgAAEIGASiC4H0BmpesjS2UxJmzCd+c0ZX0kv+4nOp6dVCT+BwB0IAQhAIGYCJAAx&#10;A6c5CEAg5QS8g9VgMXGwWgKUWvDq14yaNHc/qa3/UWnVz4J+naRDf2WAurumiunKbUuxUpZKBQhA&#10;oBgESACK4WeshAAEtBHQG3hpGxz3UyvSYNQIy+N4qTSjYHLgUfzAFcPBUsEQriVqQwACuSRAApBL&#10;t2IUBCAQkoB37Kgr/JKJUKW2AvspJNOQJDFHUX7tS8r2LKY48K9ssu5QXlkBHZDkZRg4VaDKy6Yk&#10;BCCQegIkAKl3EQpCAALJENCVA8QRHHsSChaJyqvtVdKt7WA6SXQEbTMqEm2lsIgkV5vL5H2dQpNR&#10;CQIQCEKABCAINepAAAIQkBtA9T75Rw9Fz/BNMiLUo4lNSuxth52dUJ0ESNPpn4K9JG/H/kIOEMkt&#10;gFAIpJYACUBqXYNiEIBA4gTCRFRCeV1BldcqoGiif3nNXUtKstPnYz0NquYA+vSPR5KHZ+WdHo+q&#10;tAIBCERIgAQgQriIhgAEsk9AckmJdUW1zNJqXdFqzIBtaqck+pf0UcysUticb4jvWyCFRqESBCAQ&#10;hAAJQBBq1IEABApGQE+8fgaaXmluroinlWQ7gm/o7xbRelUMPQkQNflgYXqwWsn6l9YhAIGoCJAA&#10;REUWuRCAQL4I6IrqgslRraVaXsZXcQ7/y+gvU8bbrlASQucJMsy1lFE66oc8QQtzhEAg7QRIANLu&#10;IfSDAARSQ8B3vNlX01ARp6/0GGcYYlj843GAUHhH+LDMTnDv2ykI6H0RUQACRSRAAlBEr2MzBCAQ&#10;gkDgID5wRUNZyeqSxTwA+IaMvgVC0B1QtdYWJes81v+YzSgJ1GVXFHIcDQnmqWC1ojAKmRCAQFQE&#10;SACiIotcCEAgvwRUR6BVy6eZXJBT/0PYY6AzrxCSFKt6TwKk7ABQRdsoDgEIFJ4ACUDhuwAAIACB&#10;gAQkB48li8ko4SvKt4BMK25lfJaSR9p2GL396mZWcT/DPP7ul5IyCRACLlUhkAUCJABZ8BI6QgAC&#10;KSVgG592/E+9qkcdrQaM/KJWSx2izPofH6luw/wZ2SHgv08jfV5T9zM1IACBQARIAAJhoxIEIACB&#10;xAg4hm1+Q7pS2uYm+pey1lJIVySsS46q/rXlA7oyfMNIgAAEMkGABCATbkJJCEAAAlYCtkAzybgz&#10;ybaj7xQZGexXAJGirqOgNUUhAAHNBEgANANFHAQgAIFYCCSzNdaWhWQt+vfQV9aULGz/9V/8I9FF&#10;mUOQgEQRCGSWAAlAZl2H4hCAAAR0ElAL+GTjZZ0aystSs8VbbtYmAbRE//KoKQkBCGSSAAlAJt2G&#10;0hCAAAQgoJuAa1Jj5gCpTwZ0Zj668SIPAhBIEQESgBQ5A1UgAIHiETDO1vQ5YTM9WBI4kF/Z+EiC&#10;YL/QPw0zIgEf0eCueiQklf1JBQhAIAICJAARQEUkBCAAASkCtgDLmgxE975WM9n0Iw1Brh9Xj5hV&#10;Rn2vMn45gJ9qyf1dxvLktKNlCEAgAQIkAAlAp0kIQAAC/aP+ibxscw6yamQhiJS1xZN7AEMDVNHu&#10;epb+a0eKQAjkmQAJQJ69i20QgAAEPAnIRsxpiHDDuVLJAqXCknpJTulISpMtJmkJq4BkgVIOAnkh&#10;QAKQF09iBwQgAIFoCEgGkdE0rkVqpBbICJdNtCwbQuSraEGEEAhAoFgESACK5W+shQAEIKBKQHaL&#10;gKpczeXdImaZAL1WFS1PVjbEBg7lHScNFKgFs7ymgcD6K6hKUQhAIGYCJAAxA6c5CEAAApkkUMgw&#10;0DeE9i2g3ddR+SF+S7SjQSAEICBPgARAnhUlIQABCBSaQIqnAqIKi0slj6mAVMfMqVau0LcRxkMg&#10;FQTKq1YsS4UifkrccutdbW1tLS0tRsFKZYlfDf4OAQhAIM0EPI5tqUSht95TLMPHly72BxOsd/2P&#10;I35bE/J6RpeceHUTef2sUtx1DSZPoSNXKq0KpSkKAQgEJbD45kVz5i9kBiAoP+pBAAIQCEXANaLS&#10;G6mbOlZLOvOKZKLaUMBDVjamAswrpLRoq0cerUerPtIhAIHICZAARI6YBiAAAQikgYD2vCI1OUAM&#10;w/+aHSiSMeulWTriIAABCPgRIAHwI8TfIQABCERFIL5JAO3Rv4EkNTlAVB6KR672ZMA8P0hVfx4I&#10;oEqM8hDIKAESgIw6DrUhAIF8EEjzYg2pozBTvDM4kz3ENjlg/GdgS2yPfQ4sh4oQgEDOCJAA5Myh&#10;mAMBCEBAlYB3EiKbBqi2qql89tb/BDDczAoC1DWrMF0Thh51IZAzAiQAOXMo5kAAApkjEPkkgPv6&#10;H6ngvh+of0mlqQCC0WDdNMxsgGhRxkeRd8dgllMLAhDQSoAEQCtOhEEAAhDQRCCiVfvhtPMPDmVC&#10;zHA6FLq2ll5B9lXoPoTxEOgnQAJAR4AABCCQZwJaQkYLIP8cwHekWV8AWoj1PyZ8ja607g2ofZ/n&#10;+wHbIAABEgD6AAQgAIECE5AK5Z34yFZUP4tGVnLRvCZCf43Rf9HoYS8EIFBLgBkAegUEIACBxAlE&#10;FfhGFjWqKRzNuiB9EwmJ+99TAXUnqnkn3dajHQQgEAkBEoBIsCIUAhCAQHgC6pHfgDY9q4ePEZWf&#10;ies3IRBeJcN8XXLCO9BVgrxn5UueacwwP0vPLY4QNKIhAAEXAiQAdA0IQAACOSSgHjjmEEKmTQq0&#10;7Mct+clAUpRpZ6E8BDJHgAQgcy5DYQhAAAI+BPyif73hoPJUQJT+02tahJp6+8jPgwEUC0kmZPUA&#10;ClMFAhCIkAAJQIRwEQ0BCEBAmkAOAiz/ZwW401A1P0MbAFRNE6f1V6S7jVJBZU3OSA9cUUk9CkMA&#10;AvERIAGIjzUtQQACEIiBgF/4GHUwF0B+gCoxgEymCT/3GVq5EfPNi2x7AyT/MxkUtAoBCERHgAQg&#10;OrZIhgAEIBA3Ab/wMZ5QW2lRUACVfMPcuLH7tedsY62z/NxnhP7exDIHxw8ef4cABCIgQAIQAVRE&#10;QgACENBEQCIilG9JNdQOH0r6RquqKnkbq1eaPFg9JSV8nW0D9WBCCgQgoIMACYAOisiAAAQgkHYC&#10;CcaOHutM0k4tNv3Uo38Ph4bP3GKzm4YgAIFkCJAAJMOdViEAAQjESCDB6F+7lW7RbcptlF0F5MTL&#10;bSKFHEB770IgBIpCgASgKJ7GTghAIPUEwoawEqPIbgzCNp16tqlWMJpHtjEPkGqnoxwEkiVAApAs&#10;f1qHAAQgAAF5AkULan0TM98C8mwpCQEIFIgACUCBnI2pEIBAFglIjutLFlMkkJWAOxNxcJhVQB5+&#10;y4Ttiv2O4hCAQMQESAAiBox4CEAAAtETiGYNiaF3enKA9GgSvUf7WpCP7AM/FsDNEIHauHhBAAL5&#10;JEACkE+/YhUEIAABfQRSHgjKB8r6kGRGUgDfWasEqJ4ZNCgKgSITIAEosvexHQIQSBsB7atE5INj&#10;Hi8VQ2fQ5Q4lVZWC+NrCStWVFKMwBCCQGAESgMTQ0zAEIAABLQTc1//Ih5syiiQbCGb09M9asHqd&#10;YsqPSKxMx6AMBCCQPQIkANnzGRpDAAIQMAlo3fvr++DeZHOA3LjdN1j3LeCIgscC5KaHYAgEIidA&#10;AhA5YhqAAAQgoEJAYRWQ1uhfciyZHEDFmcplfXMwb4nkAMrEqQCBYhIgASim37EaAhDIPAG/6D/Y&#10;KLIMlvTkANHZKMMhTBnHQD9qc9LjuDDoqAsBCGggQAKgASIiIAABCKSMQMhQ0nccOuZQMubmYnOm&#10;wdm8tLQbZjN3XjlrAYsQCOSKAAlArtyJMRCAQC4I+K8CivLgfxNhyCwiF67IpBHBcgCi/0w6G6Uh&#10;EIwACUAwbtSCAAQgkAABI+6PJfo3rEvDmnIC0wA9zTcHMB/1xTO/AuClCgQyT4AEIPMuxAAIQKBQ&#10;BPyW/scJI9nQnAmKOH1NWxCAQK4IkADkyp0YAwEI5IVAsOg2WC1vZjJjydFRTzbHiM6uGCT7buSQ&#10;0UGLEJmGKAMBCMRKgAQgVtw0BgEIQECagGo0r1peWhGvhUCGkIjCdA+x0RkrjyX3JYGcexdjYHEJ&#10;kAAU1/dYDgEIpJ5AeiIwX0205wDaBabe25EoGHgI39fjkaiLUAhAIB4CJADxcKYVCEAAApESiCFc&#10;821CY8juLcpXk0hRZ1G4KjHV8llkgs4QKDQBEoBCux/jIQCBXBBIT7imMQdw80x6jM1W35HkFnjG&#10;IFs00BYCRSdAAlD0HoD9EIBAugl4B2Qxh2syj6yKNAeQjGLT7dLEtDPd5/EmMeVoGAIQiJMACUCc&#10;tGkLAhCAQDACjoFvgtFwpEcDuaUQCdobzGvUggAEIJBSAiQAKXUMakEAAhAYSKB21DZZQr7heLAn&#10;TEU6gZAsMVqHAAQgkBYCJABp8QR6QAACEMgaAd8cwDDIyARkXpLFZERRBgIQgAAEXAmQANA5IAAB&#10;CEAgMAHJHMBMA9ySAd8kQb6hwLZQEQIQgEBRCJAAFMXT2AkBCEAgGgIBQnNzdZDkMqEATURjK1Ih&#10;AAEI5IIACUAu3IgREIAABJIkEOlhRET/SbqWtiEAgVwSIAHIpVsxCgIQgED8BKKI1KOQGT8ZWoQA&#10;BCCQLgIkAOnyB9pAAAIQyDIBjfF6pLMKWWaM7hCAAARCEyABCI0QARCAAAQgcJaA9bjSwFw0JhKB&#10;daAiBCAAgdwSIAHIrWsxDAIQgEDSBBjFT9oDtA8BCEDAiQAJAP0CAhCAAAQiJaA0J0DOEKkvEA4B&#10;CECgjwAJAP0AAhCAAARiI1D7PGPbJ7FpQkMQgAAEikuABKC4vsdyCEAAAhCAAAQgAIECEiABKKDT&#10;MRkCEIAABCAAAQhAoLgESACK63sshwAEIAABCEAAAhAoIAESgAI6HZMhAAEIQAACEIAABIpLgASg&#10;uL7HcghAAAIQgAAEIACBAhIgASig0zEZAhCAAAQgAAEIQKC4BEgAiut7LIcABCAAAQhAAAIQKCAB&#10;EoACOh2TIQABCEAAAhCAAASKS4AEoLi+x3IIQAACEIAABCAAgQISIAEooNMxGQIQgAAEIAABCECg&#10;uARIAIrreyyHAAQgAAEIQAACECggARKAAjodkyEAAQhAAAIQgAAEikuABKC4vsdyCEAAAhCAAAQg&#10;AIECEiABKKDTMRkCEIAABCAAAQhAoLgESACK63sshwAEIAABCEAAAhAoIAESgAI6HZMhAAEIQAAC&#10;EIAABIpLgASguL7HcghAAAIQgAAEIACBAhIgASig0zEZAhCAAAQgAAEIQKC4BEgAiut7LIcABCAA&#10;AQhAAAIQKCABEoACOh2TIQABCEAAAhCAAASKS4AEoLi+x3IIQAACEIAABCAAgQISIAEooNMxGQIQ&#10;gAAEIAABCECguARIAIrreyyHAAQgAAEIQAACECggARKAAjodkyEAAQhAAAIQgAAEikuABKC4vsdy&#10;CEAAAhCAAAQgAIECEiivWrEsE2bfcutdbW1tLS0tmdAWJSEAAQhAAAIQgAAEIJA2AotvXjRn/kJm&#10;ANLmF/SBAAQgAAEIQAACEIBAhARIACKEi2gIQAACEIAABCAAAQikjQAJQNo8gj4QgAAEIAABCEAA&#10;AhCIkAAJQIRwEQ0BCEAAAhCAAAQgAIG0ESABSJtH0AcCEIAABCAAAQhAAAIREiABiBAuoiEAAQhA&#10;AAIQgAAEIJA2AiQAafMI+kAAAhCAAAQgAAEIQCBCAiQAEcJFNAQgAAEIQAACEIAABNJGgAQgbR5B&#10;HwhAAAIQgAAEIAABCERIgAQgQriIhgAEIAABCEAAAhCAQNoIkACkzSPoAwEIQAACEIAABCAAgQgJ&#10;kABECBfREIAABCAAAQhAAAIQSBsBEoC0eQR9IAABCEAAAhCAAAQgECEBEoAI4SIaAhCAAAQgAAEI&#10;QAACaSNAApA2j6APBCAAAQhAAAIQgAAEIiRAAhAhXERDAAIQgAAEIAABCEAgbQRIANLmEfSBAAQg&#10;AAEIQAACEIBAhARIACKEi2gIQAACEIAABCAAAQikjQAJQNo8gj4QgAAEIAABCEAAAhCIkAAJQIRw&#10;EQ0BCEAAAhCAAAQgAIG0ESABSJtH0AcCEIAABCAAAQhAAAIREiABiBAuoiEAAQhAAAIQgAAEIJA2&#10;AiQAafMI+kAAAhCAAAQgAAEIQCBCAiQAEcJFNAQgAAEIQAACEIAABNJGgAQgbR5BHwhAAAIQgAAE&#10;IAABCERIgAQgQriIhgAEIAABCEAAAhCAQNoIkACkzSPoAwEIQAACEIAABCAAgQgJkABECBfREIAA&#10;BCAAAQhAAAIQSBsBEoC0eQR9IAABCEAAAhCAAAQgECEBEoAI4SIaAhCAAAQgAAEIQAACaSNAApA2&#10;j6APBCAAAQhAAAIQgAAEIiRAAhAhXERDAAIQgAAEIAABCEAgbQRIANLmEfSBAAQgAAEIQAACEIBA&#10;hARIACKEi2gIQAACEIAABCAAAQikjQAJQNo8gj4QgAAEIAABCEAAAhCIkAAJQIRwEQ0BCEAAAhCA&#10;AAQgAIG0ESABSJtH0AcCEIAABCAAAQhAAAIREiABiBAuoiEAAQhAAAIQgAAEIJA2AiQAafMI+kAA&#10;AhCAAAQgAAEIQCBCAiQAEcJFNAQgAAEIQAACEIAABNJGgAQgbR5BHwhAAAIQgAAEIAABCERIgAQg&#10;QriIhgAEIAABCEAAAhCAQNoIkACkzSPoAwEIQAACEIAABCAAgQgJkABECBfREIAABCAAAQhAAAIQ&#10;SBsBEoC0eQR9IAABCEAAAhCAAAQgECEBEoAI4SIaAhCAAAQgAAEIQAACaSNAApA2j6APBCAAAQhA&#10;AAIQgAAEIiRAAhAhXERDAAIQgAAEIAABCEAgbQRIANLmEfSBAAQgAAEIQAACEIBAhARIACKEi2gI&#10;QAACEIAABCAAAQikjQAJQNo8gj4QgAAEIAABCEAAAhCIkAAJQIRwEQ0BCEAAAhCAAAQgAIG0ESAB&#10;SJtH0AcCEIAABCAAAQhAAAIREiABiBAuoiEAAQhAAAIQgAAEIJA2AiQAafMI+kAAAhCAAAQgAAEI&#10;QCBCAiQAEcJFNAQgAAEIQAACEIAABNJGgAQgbR5BHwhAAAIQgAAEIAABCERIgAQgQriIhgAEIAAB&#10;CEAAAhCAQNoIkACkzSPoAwEIQAACEIAABCAAgQgJkABECBfREIAABCAAAQhAAAIQSBsBEoC0eQR9&#10;IAABCEAAAhCAAAQgECEBEoAI4SIaAhCAAAQgAAEIQAACaSNAApA2j6APBCAAAQhAAAIQgAAEIiRA&#10;AhAhXERDAAIQgAAEIAABCEAgbQRIANLmEfSBAAQgAAEIQAACEIBAhARIACKEi2gIQAACEIAABCAA&#10;AQikjQAJQNo8gj4QgAAEIAABCEAAAhCIkAAJQIRwEQ0BCEAAAhCAAAQgAIG0ESABSJtH0AcCEIAA&#10;BCAAAQhAAAIREiABiBAuoiEAAQhAAAIQgAAEIJA2AiQAafMI+kAAAhCAAAQgAAEIQCBCAiQAEcJF&#10;NAQgAAEIQAACEIAABNJGgAQgbR5BHwhAAAIQgAAEIAABCERIgAQgQriIhgAEIAABCEAAAhCAQNoI&#10;kACkzSPoAwEIQAACEIAABCAAgQgJkABECBfREIAABCAAAQhAAAIQSBsBEoC0eQR9IAABCEAAAhCA&#10;AAQgECEBEoAI4SIaAhCAAAQgAAEIQAACaSNAApA2j6APBCAAAQhAAAIQgAAEIiRAAhAhXERDAAIQ&#10;gAAEIAABCEAgbQRIANLmEfSBAAQgAAEIQAACEIBAhARIACKEi2gIQAACEIAABCAAAQikjQAJQNo8&#10;gj4QgAAEIAABCEAAAhCIkEC5UqlEKF6r6MU3L9IqD2EQgAAEIAABCEAAAhAoFoE58xeWq9VqsYzG&#10;WghAAAIQgAAEIAABCBSYQHnVimUFNh/TIQABCEAAAhCAAAQgUCwC7AEolr+xFgIQgAAEIAABCECg&#10;4ARIAAreATAfAhCAAAQgAAEIQKBYBEgAiuVvrIUABCAAAQhAAAIQKDgBEoCCdwDMhwAEIAABCEAA&#10;AhAoFgESgGL5G2shAAEIQAACEIAABApOgASg4B0A8yEAAQhAAAIQgAAEikVA6hjQW269KyIqS5Ys&#10;aW1tlRdOeW9W8NHOZ/XK5fL9k5IQgAAEIAABCEAg/QRkE4AoHhgsHkEgHkUmEgBJ4ZT37k/wiYIP&#10;CUD6v8XQEAIQgAAEIAABJQIKCYARX4p4SNe/QtHACYBMzrD45kWm/IoElcWWhKQiUWHxzZYERqL8&#10;qgHl/SussuhfKkmUX2G117/8Ymv5SosvocU3f+6sv1r8y6/6iqV8xf+B06tu7utapxPCFn/9V33F&#10;aq+//MUrzsqXMLe0+CunO7wvGQpAAAIQgAAEIACBDBFQ2AOgK+435WQIE6pCAAIQgAAEIAABCEAg&#10;HwQUEgCNY/9GDpAPglgBAQhAAAIQgAAEIACBDBFQSACsI/fivTDS91/vnCFDmFAVAhCAAAQgAAEI&#10;QAAC+SCgkAAY0bwwW7yRucRibu9VQ/kgiBUQgAAEIAABCEAAAhDIEAGFBMC6bmfugmu8LwMBMwAZ&#10;6gqoCgEIQAACEIAABCBQBAIKCYA5AyDPhRkAeVaUhAAEIAABCEAAAhCAQAwEFBKAADt3mQGIwYU0&#10;AQEIQAACEIAABCAAAXkCCgkAMwDyWCkJAQhAAAIQgAAEIACBdBJQSACYAUinC9EKAhCAAAQgAAEI&#10;QAAC8gQUEoBgMwBCFdtpoea6IHktKQkBCEAAAhCAAAQgAAEIaCGgkAAEmwGwHRhqPRtUiwEIgQAE&#10;IAABCEAAAhCAAATkCZRXrVjmW/qWW++qVCqipPkcAHEGqHctUVjUWrJkibWYSAbEh4tvXmTmEuKN&#10;SAnEJ746GAUo7w0KPtr58MhqyXuTYhCAAAQgAAEIZIWAQgJQrVbN1TthEgCRFVhPB8oKKfQsJgES&#10;gGL6HashAAEIQAACOSagkABENwMgz1ckD2LGgPJuBODj3TcC8CEBkL/dKAkBCEAAAhCAQCYIKCQA&#10;Ec0AiIBerC+SgWVkIJR3YwUf714UjA8JgMy9SRkIQAACEIAABDJEQGETsPUUIBFLeV8eCBxPARLZ&#10;he/LKrNN4mUtXy2VfK8B5aulqt81wEZf6aJAjA346d5n3EB1KtWqzzVQ/0qp6ndZKvhLFxpZy1eq&#10;Fb9roH8r1ZLPNaB8paXqd2XoNkZVCEAAAhCAAAQgIE9AIQEwd+6Kjbwyl5sShhxjPzEvCEAAAhCA&#10;AAQgAAEIQCBOAgoJgDlyLxZSi3N7HP8VH1pfjpbwHIA4HUxbEIAABCAAAQhAAAIQsBJQSADMkXvr&#10;GT4BxvKZAaALQgACEIAABCAAAQhAICkCCglAbdwfbCw/WK2kANEuBCAAAQhAAAIQgAAE8kRAIQFg&#10;BiBPjscWCEAAAhCAAAQgAIFiElBIAJgBKGYXwWoIQAACEIAABCAAgTwRUEgAfGcARIbgfRng2AOQ&#10;pw6ELRCAAAQgAAEIQAAC2SKgkAB4zwDIHAwqygg67AHIVhdBWwhAAAIQgAAEIACBPBFQSAA8ZgBE&#10;TO9xNqjtzFBmAPLUgbAFAhCAAAQgAAEIQCBbBBQSAI8ZAO/cwO2v2SKFthCAAAQgAAEIQAACEMgB&#10;AYUEIFiU77tzIAcQMQECEIAABCAAAQhAAAJZIVBetWKZr65i7b5YxuNbLEABkR60trbKC6e8N2T4&#10;aOcjJr4CdGyqQAACEIAABCAAgdQSkEoARFiZWgNQDAKREiABiBQvwiEAAQhAAAIQiJ+AVAIQv1q0&#10;CAEIQAACEIAABCAAAQhEQUBhD0AUzSMTAhCAAAQgAAEIQAACEIiTAAlAnLRpCwIQgAAEIAABCEAA&#10;AgkTIAFI2AE0DwEIQAACEIAABCAAgTgJkADESZu2IAABCEAAAhCAAAQgkDABEoCEHUDzEIAABCAA&#10;AQhAAAIQiJMACUCctGkLAhCAAAQgAAEIQAACCRMgAUjYATQPAQhAAAIQgAAEIACBOAmUK5VKnO3R&#10;FgQgAAEIQAACEIAABCCQIIFytVpNsHmahgAEIAABCEAAAhCAAATiJMCTgOOkTVsQgAAEIAABCEAA&#10;AhBImAB7ABJ2AM1DAAIQgAAEIAABCEAgTgLsAYiTNm1BAAIQgAAEIJBVAkuWLFm9crnQ/pZb78qq&#10;DanXG8gxuEhA7ksAFt+8KIbGaAICEIAABCAAAQhkl8Cc+QvNBIDYKSI/AjkisFaxAjJLgGLgTBMQ&#10;gAAEIAABCEAAAhBICwESgLR4Aj0gAAEIQAACEIAABCAQAwESgBgg0wQEIAABCEAAAhCAAATSQoAE&#10;IC2eQA8IQAACEIAABCAAAQjEQMA1AZi74Bq35j3+FIPGMTdhGOtrsllAvHErLCnK0cBasZLSZBSz&#10;tuhraUj+kmqHbIXqEIAABCAAAQhAAAJuBE4nANawz+29LohGLGtGtL4Rp28BQzFbiOwRiLtF2L6B&#10;vk2T2lhWfLJqxTJx6WJlmuYtNqRikoT1GoU0CEAAAhCAAAQgAIFECNhnAIwQ1lQluljWjGh9m/At&#10;oAWc0UqAtgJU0aKwr5DUKuarOQUgAAEIQAACEIAABKIjMCABsEX/1hFx65i9qY1teUntf8oMLbsJ&#10;sbVimzRwlCxCXnNU3hr+2pS3TUFYzbS9N1MCj2C6dvTdzSK3HKNWPTfC1n7gm7HIK2ZY7eEIN4C2&#10;iuZ/evQEX7Wj6+tIhgAEIAABCEAAAhAQBM4mALXRvzUMNQbsbVG18Z/muhcz/jbiZuOyhaHGJ7Xr&#10;cxyF2DxkCnSU7OZOJfV8+0Rt8uCopBsWR/lurGzhvveIfkjFrM616eMB0PyTNe+yeUfGOl/sFIAA&#10;BCAAAQhAAAIQ0EUg4ClAtmzBMaZ3U9EtIlQS4iG8NpPRItlo0VReZoGNZLuSxbxdHoVi1gywNmdz&#10;1EeLLbo6N3IgAAEIQAACEIAABGoJnE0AakfrPXjZCitFn76JgUxsreRLLeoptSifLVjH1wM0EayK&#10;KhD58vIlg2lOLQhAAAIQgAAEIACBkAQGzACEyQEMPWwLfoIpF1KIR/4QUnIwc3RhCdy6R0VVIPLl&#10;JUtKFovCdmRCAAIQgAAEIACBYhKwLwFyzAHcFu4bn1v/6jt4b12qbi2sJETJVTKS3QxUashWWKZd&#10;UaW26SiUsepWq5j5iaO9kobYbPHtCWHYUhcCEIAABCAAAQhAIDCBcqVSWXzzosD1qQgBCEAAAhCA&#10;AASKQGDO/IWrVy4Xlt5y613EThF5HMgRgbWKFZADbgKOQTmagAAEIAABCEAAAhCAAAS0EyAB0I4U&#10;gRCAAAQgAAEIQAACEEgvARKA9PoGzSAAAQhAAAIQgAAEIKCdAAmAdqQIhAAEIAABCEAAAhCAQHoJ&#10;lKvVanq1QzMIQAACEIAABCCQGgLGJmCxhzI1GuVQESDH4NQyxzXGQJkmIAABCEAAAhCAAAQgkBIC&#10;zACkxBGoAQEIQAACEIAABCAAgTgIMAMQB2XagAAEIAABCEAAAhCAQEoIsAk4JY5ADQhAAAIQgAAE&#10;IAABCMRB4PQMQGq3s9x0001f/8rn4iBBG+EIpLYLhTMrpbWt9wXkY3YS8GMGbm3OCv89H/hYgpoU&#10;sOl7773X2JoZ/0s8dnfJkiUhWxdC4tecFiGQNgLmrXQ2AQh5a0Vhobhd29raSACiYKtdpvnsbu2S&#10;EWgjYLsvIB9nDwF+nLS9e75IAFpaWhLUp1BNL755UYJfNboSAGFFobyGsRCoJWDeyPXv+ru/EX8e&#10;P3Hyvj070kZqzdMbNm/e/NJFL3A0QOj8zW9/75KLZ6RN7dzrI3pPLfx0dqFc+sJ2X0A+Ti8DP07a&#10;trZs8H971x+nTp0qQrpXv+b154wezL+REhARgvdXjePvgq7eIlwvkr2QUYoQQsCgyyPIyS4B80Z2&#10;2ANQV66Ka9LmX05d++3ZG749/TcfLi2/rae7K23WpnDKIm2IotNHEr4YtvG4olMPyRBIisD4o4/V&#10;/fgdozq3JqVA0do1RrP4N2oCMv1K8ndBRpR8mbkLrrFd8nUpCYEiE7AvAaorVc/Z/bvRux6oO7a/&#10;OmJsXfO4rvvuWbPm+IF3ffPw2MMjhzUMrZ9Ubuw4Vr9h9LHnNjc3R8rOYwmQ8WUnCijN6H1wzUVW&#10;hT844t5x48YEs6Kjp7TzWPcjveNH9HaOO7HrqguGO6K45dZrlBAtvnmZY/lvf+/H55xzTm9vb/nM&#10;y1pMPM1NvOrq6nbv3v3Ov32jUosBCjvCd5wdNuZtHZtobW2tVCo8hiIAf99VKKdW/pUpdt/YLwbu&#10;5AF0y30VX/gn/uudu5/ZMX3upB/XvfSqy+edd+7EQU2N5XJdd2/dH5a3z592fOjg5uHDBzc2NIhb&#10;Ofe49Bpog28sATKXphhfQZc073z6e62z/+H7q3d3RR0TF1O+m0+D/ShL9hCPJUAi+rf+jtj+0yrf&#10;GjB0dvbuPVC34PLphw6dHtwc1Fh+Zu1j5503VvLG3Lm33hT+xP4G4/3hp7pf/5oeD6OC1Tp5sn3z&#10;lq09PT2TJ587csQI8Vvv0cTH//ipt8x9/ZTRk5uamkSxtfvWTxo6YUTzcLdax9q7F15z/eMb96/f&#10;ceQPt//s/a+9saHhtDlmK53VwT3lusZyZ0P1NK7lj63etWvX3XffbZQZN27c9ddfP3fu3KNHj27c&#10;uPGyyy7r6OhYsWLFNddcI+KWBx544NWveImbzsbeDKVYTpS/9dicnp5qZ3e1s6t6qrO3o6v64D2P&#10;//TtZyOxt73j/eeff75MBzt8+PA7P/L7i8Y/7Fj4e09ctPiKo5dObT/WMHbb071D6zZ5y3zvgn+8&#10;sXSjUeaJ0hN3l+5etuKP4kPjk6WlpU+ueFBGq+jKmNFabTeqNrZvrd/1TPnE4bqhY0v7d588eHJz&#10;z4hv3fXdh3b/YHXX959t/P720d9bc/KH+w8ejE6/8JIffvrYxoOltme6RdBvXq+bW//GOX037YIJ&#10;w49s2Xv/gw/t3y9rxab9xx/deuS2p/b99NHdn32s4/86Jt7XM7nh8K4J1UPr689Zv+dkeJ3dJPy/&#10;JZ99wQteMGXKlJkzZ86ePfuSS+ZcMnfe/PkL5i9YIP5PvObNnTtn7lzx1zFjxrztHV8MpokxiGLU&#10;tb4PIG3ugoX9EhaKEF8EOf05y9l/TYEiaTFbDNAKVRwJiOj/sjduMK/hO9799LpnxHcxuOIhsLZr&#10;6tbtXX9afnz/wRPd7YcuLX3zwKEjR4+dGNQ0dvTgIT+6Y+fGzTuPHDshfrri0Sf3rdii8Ee++eln&#10;Vu9a/eW33vXH5b/6xU8mX3Dxikfvn3XJ5Y89suw3D3Tc+dvbx06c/sSj919y6dXMGygR0NWRagfs&#10;A4/fm79TpgR5JQcNqjtw6OCgEeMmXDDJuEafO/HZncfXrd8gfphk5Kzr7vrkJ79mXL/6938zLt+K&#10;AWr98tY73vOBj37jW9//35/96uvf/P5tt995+PAREVW7tfXs4Ed/suJn27bvuH/Tsr+9591/veZv&#10;vvbAt/fs3dfV1e1YZdacy7fuO374ROfB46e6zrl87779ZrGjvaN39Zy/t2fiydJgW10x2ti9bNll&#10;Bw+KWP+ywYNHLl26detWkQBcccUVw4cPf/7zn3/dddeJDES88dioYywQEKOEIlQQbzzigereH3Wt&#10;fJFxifdfenr6B54z7EVzh940e8g1MwbPm9I0bcKgl/75VVe+5j9NPUX032l5ifSpvr7+2LFjJ06c&#10;aGxs7O7uNv8o3lute2TnpGcPjTI++e9Vs6ZN6Lpu3rPDhm+aNHjDQ3vHerh48YI337LgLjP6FyUv&#10;K132odKHjA+Nq66UorM37ao09LQ3dWzpGTms2lRXGjKkdHDP0WNdu4eOO9x8akj9wcM9a4+MXdox&#10;cdmho3urVdf+53sPRF3gVbeN+mnvld/YfdHX1ox788Xlf7y8/LvXDhfXm+cOecO8IeLNij3HhA5b&#10;t24/2e4fuG85eOIPh5s2nT9vy8Kbdr5o0fIFLzh8+TWr9nUeevzBaeXjl5/T2DBoUGev11fGkiVV&#10;43rZy75ttV38p/knDyZijkL01HPPPVfcXRdOmzZ9+rS506ecP2ns+RPHzpt5wYVTL5gscoMZM0aN&#10;GiWKBWZrDKIYd6D1fSCBfQ+YE9+itf+WSqdB9ecGfSOgqjmAanlH/WuFaBEbwJxAeF0rHVn+ChH6&#10;l0rfM69r/3bHhR2fPLXydeJP5rV9+84AKUEARAGq6AUSv7Qr3/7RrkX/tHLqG4+3dzaWS71DXrl5&#10;6859Bw4dPXG8rnFEe2/9xi27Dx0+3t3jNUzopnYBefp60BbFbh9ymZGArVu/8ZwxI5tW/+2YCVOX&#10;PdA2euyFI5uaf/a7/Xf+9jcTJs968vFlxRy/D2y1ryNkCogObMxXW34a7O+VOrn4qTIv1a/fC85t&#10;Wv7o5oMnS+Z1wUWXP/7EypMn/aMCGWNDlrnzD1v+49v3fOAf/uXO390thvbEELv4iR8yZOje/Yfv&#10;f2CZyAEc5T+847FpU0ZvHb3y609/9evHPnvswu2jzmm+5+TSVavWHD9+3LHK4ytXHT3R2VBfd96k&#10;seeNGfS9XdMr9zSs2jtEhP4nqsPcrFi1atW8gwe/OGLEFy+88IvnnPOW+vqdO3f+4he/kLTaDP1F&#10;erB06VJx3It4I/51G3zs3PFf0z52zLi6d/3gwaUbrnjXsjd/4uF3f+bRj3/58S9+58k/rjiyv3fk&#10;qz74IWsOYCgjIg0R8Y+58IYb3/JfN73rzote95uuBf++tzpziAhxa17zXvG7R7YO/88HJ33yl+f2&#10;RYmHml8y59DCvxzduavhRW9u2nekdKLLeeWLiP5fW3qtpPkpKVaTi3QeKW9+ov3IgZ0n63Zv3HJ8&#10;zeaDe/sC/eZhJ5pG9DYMERFb76mO7vqdVx8+1BdDG6/aDD7AEHKAKh4QP/TiUVue2bP2/01+7aUN&#10;N85oaFt//Hl3VMX1nH9aUe3tuOsvGyUd8OyBk/vGnF89d0ZDd92Ovfs37O46sK9n88YT23rGPXXe&#10;8+5cfejXK3c/p2n/9HH2/LhW/ne+c+Udd7zD+rn4T/GhryYicx02bNjll19+6aWXXnnFFZfMu3Rl&#10;07yv75v36bVT/2vdqAlTZ4sPxZ9EHj5o0CBfaR4F9OUAVduovzkDIG5GcbcbN7z44hf/OuoTsjMY&#10;PyFKPyRuWKxCtAgM4yCpuse/Vzp+2HJ9SeQA1ksI2f7Qe9ymBaz3skdzksWkFA5aKLXuGPyS1xy8&#10;8k3dvdVqefv2DT/fuWvfwYNHJ3Ttnt2zuvnkis5TnX2DJwNHGW22pME0eR1kOoObNPlW3LqJLaK9&#10;6DVv737JJ0QCVt80fP/OzSIB+8Pv7xw2etKuPTtFAnb0VM+xUw3LH7pv5iWXKY1/K8XN4ttP2BWd&#10;fCXJQhOhj5L+jvKD3qaO9YzFb8ZgUO37UuDzOo1kQFLVUaOGbt+y7VBHybxGTr5gy9ZDJ044JwBi&#10;9Y55/WZN08nDg1/xvr+/6ab3ejcXrNajj20eNKj3r9/8/BMn94nVvzNmzBBOHDlypFgIIIYCNzy7&#10;RawIOnXqVG3Ty7Y+cu65o2fPGzPmucfPP2/EkMbGUc3NPaPbl2544MDBg46TG2MGtc+dOuaKGeeM&#10;HtLQ3V13wYgRF0w9994dQ44ccc4xjEanTZv2ik98otTdXX7ve0v33Tf3fe8TR/T+8pe/lIQvihkz&#10;AzeKYfEzLxEPiJFBFwn1e/5z9u7vX7z7f2cPmTLl16/6u1+//F133Pye21/xvjtf/aEvjV10/9eX&#10;vP7y0rkT7YuxBbeOU13Pf9v3p9/4gQc3Nt+xovSnp0s7Tow9Nfdf72n85+Zme+Q2evixb7xj1a8/&#10;vvnKy+q+/fi8n71j5/QpR5b/vHPQpMbbvnVgeFN1aKPzdLot+r+tdJu4DpQOyAOJv6Q9Adh59Nlb&#10;e159y4EXVna96kMPz2jdet7vDjT+4Lz9F0xubxzS3dhUahpc6jzV07Pn/N6e0zMA5pixNRGP3xJb&#10;i+/9+rq1Hx9XqnZc/pP65/+26VPrh96xqOFHLf0r26od136h78ija5Y9sH//Ae+h0F11w3acaLz4&#10;yPoDp9pXb+ra+Kt7jz29ofd4R8ehk+2ddZunvXDl6i0dx48PbvSZ1hGB/q5dj4lG3/GONcaov3gj&#10;/lN86JsDiJtW5ADG6P7RY8f+9jcHP/r7nSd2PFM6tP2edQc/+pO1O/b23aidYimcMa4S9FU7/C//&#10;ZTqwTfGdLtTomwfo/343lDr9Xtzw1ns+qLJe9YKqHYUuscvs2L3t8Qce+smXz17/ed5DlksoNHtK&#10;ddiuT4ocwKac6AC2ETUP7c2S4WO42BlF22DPnq1NDaWJkyadP+7ubdvvrg4e0dR+4MLv/m3Hr746&#10;pK46fszw4UObxGR0tErEK923M0R3S9ZGq82L/vLQVX994OD+YaNOiASsu9r02MPLptQdEQnYuPrN&#10;27c8e+H0OWuffMQaExtRsvmvUoRdG1sb7MPH3FokGMqEtEj3w0b6fg/EMFC53Foui6lg8W+r+E9z&#10;fli+88oknx7ShgzqOtBeMq7dR0r72geV60Zt3rLNcbVMgNU7oulgtdZv2P/2t7/yU5/61Pjx42+7&#10;7bbXv/71F1xwQW9vdcKECWKBzeAhQzdufPbIkaO1ph1u2D1u3OhhwwaPbG4e0tAwpLfhwFMdw+8d&#10;O77nHBFCiECitkrzhLk/aVs3qKFu+oThL7hhXrlUbayvq6v2btu2zccRU6aUZs3qKzNx4vBrr508&#10;ebK844yS/U7ve/me59vQPHLmn62etWjNrJbVs1qemnXTh2e94J0zbnrjzOe+4pxZl/eW+3rUuYNL&#10;I8eMtOkwePDgha/5xsYDw398f+kXy0v3P116fFPpkWdLG/eU9vdeeMe+Vxg7JczXwpf/3f/dfqJU&#10;6vjHm3f++1vWlRrFKnEBTQT9HYObu58369DGY1O2Hpu05sB5G49NNGt9Y8H/mO8fLj1cKVV+uOKb&#10;4nrHitf/qPQjJSy2MUfvHm7+1dqE/PipPWzdcfL6H3T+0y1Dvj7thsr4a760dMpvb13wlq6To8dN&#10;aDrVdKxheE/P4O7D24fXn5rQ3DyAmqOFVj1qzTD/WmuwEi/Hwj97y/BStbvvKpXu+fMGEf0f7ii1&#10;d5W6hw+/9osHvvGmWd9f/aI3vHXUBd+p1IZBpsBfPNtxfOjkvxi6Z2P98Ds39+z77hcG3f39YW3f&#10;7Xp6RV13XbW9p9rbvPbEyDWb9h496ZCLm3Iee+w7RvQv4v5vf/uS1ta+MY+JE2eL/xRvxJ9EAV+T&#10;u/sXDf/bA4fv3dL5rcsP/eRvLvrEKy58/rknVh1rvOXJvqm9nv5lSIE3FuqL/oUWZsTf9/7MGE+5&#10;f7y/bwbA21gzDDU7hvHG+p+2Lm67DWwljeZqyzjeJ7V3VG03rtXfrZbjzezr61AF9pe2r1s+buar&#10;To/6v2WjbQbg2j9/l/jk8MmSmOy2fWs4RmmmCeKvjrG+9XPH7yPTdzYaNqf4+lTGNbUaejTqaE4o&#10;+KXS8ZOnBtU1NO08Nfm8i+ZM2Ljz1KSR81/+4nPbu9fvXLWzZ9CghjEjhgwd0iwm3H0bcvzq9+1p&#10;MrXcvo0dXeCrp8eXf+0t7O3EAG3VRskNh/cOqq9ecOG0UY23iARsz5GjEwfXnfuNN3Tf8c3eE4fm&#10;z5u3b+eGeZcNGKE32hU92fjmEkqGiZgNaWEkaKxrKBM+lwjgGvcqfb+AYsWH+LdarYjVH2f+U21b&#10;vHW0Qmns31Rs9NDy8I7SyJOl8V3d0wYdXjB85xe+8KFNW7Y/vX5DmPW04VlVqw333bdWjMFfeeWV&#10;y5Yte+qpp0qlur1794jh/9GjRwv5u3bvOea0pOfYsH2DBjWNGD6iXKrftvr4th9Xr1p+3YvHPv+N&#10;f/WaS2ZfvGnz1toRz3PGDps767xv3/7YT/+wcunTuzrrTokvp/a19+/d+mx3j/O2AaHAgQMHnvrX&#10;fxVj/9VXvlKMPu746EdXrlwp1imtXbv28ccfv/322zds2CDW1q9evfrpp592A2IMBRrRv08OUO1L&#10;XTrbd5469EjX3l927dzXvW19z6Zl1Wd+vW/l1w35zQ2lpqYBiyBEVn+0a+ix+gv+sKq0dmfpjx8/&#10;rUh3T0n8AvZ2d50csqD91AAbnzfl4I/vE+G+GG8VnxtvRHQntj6Lb+zqVbNXv+Tywy+8+uSrbzp8&#10;srN+3ptOryWZUJpg2vjb0m+tv6S3rvjRvtI+yS5h+0nyHo8zIyXbT7D8vTDgR6int2H99hmDuibP&#10;Gjd8xsSmweVhDScmNdddddP88Sc3jW98ctGp+2/q/PWNI5a/qL7cOHTYUKtJjj/8Vj3cFuo5GiwJ&#10;y6PYvAnd1eopcfV1GuHsjlJdufT676z/9zfOEtH/+v09b53z+4d+se2rE6/a6pLmHm3vOn6868WD&#10;tv7w2JhfdZx3cPXTPe3dP//ah3/Y+tfXNO1q2LeuXC13t/c0X3DpPcvXbt7u5WBj5Y8x5G97GR/a&#10;lgbZyohOLH6WRF5+6uSxO9d13DS280XXTP/TMyd/8si+v33u5POG9a4+Uu49dbLUvytD8gSDWk1q&#10;nRXCC8b3uKFL3wxA/7tq/90ecILC6OuGSrbhRsfbwFpSvLeWcRRiGls7lulLplZ4rUq1ZULg9ara&#10;29s353j+ZWIwpn8nQMOPrVsC+t5vfrq785viphDTX3p1cHOE1XduHc+sa3whOIrycI1HH3C00XfE&#10;OjCZQc1Du0ae2DX0Dw9suaPr2PGunuYth+p7nly5v2PooGuvb6ivF6cANTTUS2bqbiab3/hKoKy/&#10;E76SzRstGAo3wt73V4C2bLHyeVMvqXZ1iwTsnLFT5opdnacmjVrwF1c3bxUJ2Iot7eMnTDx1bO/l&#10;V163fvVj1pjYaNf4xJoDCLzG+hlzFY3xifm50bpt9sCQZpY0NXSs6/hXMwOpnZewfuKolS17MZSp&#10;1Vk1xwjgGvcq5k4wUcT4XTBeAX8dAugm4vun128cO27oRRMP7Nt8+/5t96578t61q1euWbOm5abn&#10;Dxsx9vGVaw8dOiwjeebM55qXTHmjjHctcS5NW9tDYpH6wYMH77vvvmeffbaubpKoJWYAjBHrjg6x&#10;EsNhOL9zc/OqVTsHNTWNGTPy0OOly7oXfPTDH3jfe/5u9OhRX/3Go088ufvZTZttuc3gxvohjXWX&#10;XTpj6swp554z8uThE4986zPXHN7WveeAWFbgZtGDDz5Y+cEPfjt79m/f+tbftrT8dP36P/zhD2Kp&#10;/fe//30xdfCd73znK1/5ishb/uVf/uVzn/vcM8/YZ5sNscZooLES2G09sLVn1PXsEVe5d29d9WCp&#10;erhcOtRb9hp7FYuiG2e9ecOe0rN7S2LX9PWzSr0/Lt1vHExo9LWejuWbhlijppdc3Xvrn2Zu3Spm&#10;aIVkEf0bmYC4RAXx4cnGIasaBj1RKj84sn5Tqcu+6Pqh0kO142jvXCF7NqPbTKn1N9QWM1sd5P1T&#10;W+vKAQlAV3d5x8EhgxpKo0eIlV2l3Xt7O08cqmv8v5amP71z7sabp234y6m73zX/8Tkj2y+cMn3Y&#10;0NP7J2wauynnmCEIheSTFflbq9+7XaevUulge98Hv/jqW0X0/9Cmk+/+wfqv/nbjw5uPfXbE3Cnn&#10;T57iclBUR1fPWy4dfvfBQY+Wz92/s706+dLGV3zk1Q9MfO19E54e+9zSqIsbquXGat2wCRfs33to&#10;zwExZ+TzEkP+tSUcP6wtJpYTi2RarASq72rvS1h7q01dx99y+fDzJ44uiymuIdWuzi6xrTDM+h8/&#10;9ZX+btxbfWP/xqi/eN/WZgz89+UEvpMAtY15LyFw6122e0PGBhlRMnKSKrPj2afqBzU3j5wsfiIc&#10;r93tHU/d99CQDucNYarkfc1U/UoyBao6QrW8r+bBCnS0n7jo0obSFT9d1f6LPTs6D3cM27t5f8eW&#10;fXWLFu+aOLmxuXnQ4KbaU/aCtWXUkjFcpoyMDm5yzM/N+1RXi75a2ca2Nz27vn5i1UjAOsURFj3N&#10;mw/WGQnY4BtuPH700CVz5m9cv3LOwDF+oxUzJjb+01z3YsQHxl+NWQLDTDM3EO/Nz81atvkE45fR&#10;Vtca/Vv/arRuZCM2OYZuNjlWrcy61qOZ3dqVnxnwdYRKgT6eVbEStu+Q6LI4Elr8Z//ab7UZAJUW&#10;7WXXrNs0e84CsYz+nnvuESfDiHX2z3ve8xYuXDhv3jyxlEVsups2febv/7h0n+VIHMfmPlW+7fuj&#10;V31h8p5Zk6Y/+uhd4gzQYXUNs3/520t++HMP9XxrPee68x977GGhxqpVW3fv7iqXp+3Zs+Jtb3ub&#10;8KPICs477zw34V99yZeuePRlP/nyk+ue3j/vZRPf/553itD/45/8r+/9z4NXXDFFDA09vW7L7j17&#10;rYcI/c3ffP5zP1h+1/0b/vv/HvnON3/+rbdc9qWTq8d8tzL4VI/bvmHR+v/+4DufXrHsZb/5zcvE&#10;64tf/MHkyVdffbU4GFSQ/OlvfvOGf/3apl/u+t8tW/63//Xxj7zPUWEz9/OO/gM7WnzT7i/P3by/&#10;dNJyPMp1/WnAQ32dTgT2xw83zLZ9Ib/xTTP+609ib4AY/hf5jwj9jX+FCBFKikuMtIrcoPH/Vo56&#10;ziun2XTbW9obWFstFZW+eAckAEdONNaXusUUyvnnlo51lPbtrg6qX3/eqC2DmgaVSwcvGrtm2sQ1&#10;Yp3JlkMzhw0fZt1vah3dd7TB+O6LKtZ3avLQiQ6x2Vdcxh/nT6771Of/+30/XP+T+7eL/3zg/X15&#10;rTgf/fLL5l980UxHncePaF657eAvq7P27Tp16sipxi37GvYerd93uHTgSMfBk70H9nTu23V05+a9&#10;m7b1dIvfd9lwymhLrAIyLhmXi3teTF90dnc3D2684dzuP27q+vGy3VdeMGLa2MHfEtN0x5sXjjjZ&#10;2Fh/5iir+AZR3JU/PQNgGfUvn7nV+8Z7PLYBmAPA5hsZRN4zZWbfM+4ND4HW8VSZdlNY5sChbSMm&#10;XtD3PTVgK/CZbcGHDzd3H+549u5bNz9v3DivE810mWYddVaS6etTmzTV8krKKBSu9gzdPewV57z7&#10;hue8/dCEl0657PqXXdU1+oLmIddcs+6ZjUNGDm8a3Fyuqws8U1eria/hGnu121e97XONLfqSt88A&#10;nH/hBTM7HROw7eMmTph8wa5dm21j5Objq8xo2GjU/NyIno2/mqP4tjJu8wlGMWsuYX4FWTU3pZkl&#10;bXMLNjnGX621DN3EJ0JbGckpmAHo+5nofx6MGP1t6U8G4vvx6uzqO1pDrLC/+OKLxRZbEc+IUXax&#10;XkXMABj5wIgRIw4fPfbIY4+3t3udobx09JXdhw5MOLj15ftvX3j5wmGNTed/83ti+fxBscrE/eVb&#10;a9bM817y4ovEyf3Tpk146qnHH330d9ddd6PQSpy0I15/+P3vhosYrHHQw4/1hXC79k61NvVnL3nR&#10;LW/4yUt637lhxdFbnrir9Z+/1dvbI8487O7uKJd7Lpl749PrNlj3D/z93139zctLn5p06FcX7n34&#10;2r41LWK47qovf/nZ71bczhoymzNvfAFTTCz88u67X/e1r/22p+cHXaO+d/0vL/rhD+uvunZhqe9Y&#10;cEcY8kOB5VJd18mvlnoOlXoOlnsOlroP1/UcKHUf7Tx1do6iQZy6NvB0SjFJsm7Dpp2H7B3r+krp&#10;WtHdRHx4cvuwk4/ZjgH9yPUrWm8dXyqJLaPCicbwv2jFmA0Qob/IAY5tPFC37sB5771pp+8XVPgC&#10;tkE078FQpcntAQnAjv2DO071NnYd2/XswadXdR470NtRfuzKSZuGD20Y0iSeD1xfEgPQpxrae88R&#10;8WjKN7Gt3GEkbX2ru3YcLd21tldcYvFPw7FjD7xf+K/v8yGDh4gYyO1BYJ3dPXd2TGlvL/Wc6Kp2&#10;9Bzfterwrf/UsPzfhz72raYVPy6tvat37Z11z94zZtcfx0wQz/rx3xGxe/fa2q7g+KGtWN/6n7JA&#10;Xj3W3vP2haMvHXrkffcOeulPT/zZrZ3/snLo8Y7SU4cHHz3R3n/wjrHvNvFX/57fMxuSjfNAz+h0&#10;+hQgjzvfN6DxMM87vve+c1SpebclL80qx+29vLT2juOT5l7XV77jlOMljrxYu7Xvp9eW+rpF6r5m&#10;+o7xB84BDKt9FbDBUS1f20oYL4wYNqSn41Rje/3hI3v2bnq8sfHYFR1/HHFs054plx87enzEyOHN&#10;g5v7n8ij/z4NZrh810pnSdsY9sZ1KyeenOyYgInzWDu6Ts6+9Mp1ax4XTylxi5Kt+YBhsvc4va2M&#10;LS43/2q8MUf0zYzCOk5ve29kieYMgKGJIae2lmP071Fefuzf2pamPmCMEPXdAiL6F9eZ4SGpETEt&#10;Oqxbt048nUoQFqG/OF1HxDPiqE2xv1YMjYu17L/5zW/+967viqPut23b0dV1NsS0rtsx3t998Lw9&#10;N97YtX79vO79rdNOnPvv365bt659375jbzu76iNALbHH8uorrxg8uHns2FFvf/trP/WpD1122Vyx&#10;tGbs2LH79+8fMrhp6gVTRo0eWa4b31OdtGuXw/Hf10+7/vWD3/rgTx58/vOf093dLi5h7KJFYsR6&#10;/6HDx8RTAsyFQCJ2/9UvflpuaiqPGCEo9PWugwenfuADl5RKj/7wX0Xy4A38jW95549/dptYEfSl&#10;T35p7dPdbzl27D8PHPjI4ZV7P7Hy81t3Xfel+2+ffrubBPnjQMqljp7Ooxvveff6ez++7k9fXbfs&#10;h08/8vu1jz+x4amzi4s6ukp7dh+ytiVsHLP3fw4c7qieObTmio+X6l5fekhUEjHJ8S2lY+sXnOc0&#10;ets7ZtdegULYbvRJ8UZ0g/YTPce3HD28u7PrC7dc/eTOIZeM07yMVkvflhcyIAFYt+3Hze0fHdbz&#10;/1aseMf6VZ84cuz+seKsy6EdI4f3DhtSKjdXSw3Vg4ebSuWhYmFV3zLW/pc542AO8xvfWeafav/T&#10;UT9bFXkbHEuKJTPVaqe4xF+7+s8rev83HhOXUfjnT0/1lf/o7uqWIdPELEJDSTwAr37w9KuHz7jy&#10;R599+/c+/eY3ve5lg+a/bMwr3tvyD+97zste1NhUP+dCr8FU4/h/sf1X/Gse/G+8MT60PR/Appv4&#10;ShJTVGJf/sn2jjGjR3z/Vee8d8b++vYjDcf3f2jm7kXjdh4/1S5WANWLEmLvfiqez9D3y9Wfj9Q+&#10;BcxnBsDXL9YuZ/QZI740LmuIb35eW8XxE5soQxOrEOt7q55WBWy1TJVqy8hYGqCMGF0eed6FpadX&#10;Os8AdBzesmtnc8cxI/u1ybcq6RhNWkP5WuZujjAxykPwEGXq7Oia2mxEvtEAtB2rnDh54uipyeW6&#10;3k17e/ceLA1a+9j20oylmw4OGzpYpAdNgwaJO9WbvEemasOuBEopQ3Dr7TKU5JmHacXQxDaSfe31&#10;Nx3eu8cxAdu/b99Fl8zduX2DLfq3RcnWSNpoonZmwBrl28q4xdyO2spLNluxyjHf10b/xkyFWzZi&#10;/tXYG2DObHhkBTJ+ly5jZL8DFgL1f6I/K3ZT6brrrhUnaz/00ENihb3YaytWq//f//3fr3/9a5EV&#10;iJ9RsZpl4qy+r0dr9H/TuXVjxhybO/ca42pouORd77rxHe8Yf+qGm7Y+76XdW7ac/8yauidXnmxo&#10;OPDpT57oPb21NFgt4Rcxxn/VFfPFRIR4cJUI/cXAv4j+ly9fftedv7nwwqnXXnv1pi1Djh092NM7&#10;trNzQNQr1K585ovbt28XBk6YMH7p0j+JxU1///d/NWvWqK1bNz1w/32bNm08JrYnWRKbWW9904Ft&#10;2+qGDq2/pC8g6d2xY+sHPyjenVy2bPBx1y28cxe85TOf+93ttz/2kX/+521Hqj239Uz9+/3ffOSR&#10;Dz3+uBh6bz/aPmll49cXrbrtY7eJzcGOjpCfAdi6bsTvPv/9lXdvXXX/odWPNrzyvjtfef8fX/Xg&#10;va9e3vaSOx788P7fCfk/WVW653ePWBsSsdOC8bvqjq0pte8udbfX/VX1iS39f+/tKp3cWtp9d2Pv&#10;oQnjx9YOm44fW/fzR4XOfauX+6P/vvU/BztOPnuw/Xj38V/9ad5P7j/vwfcMOEXDaPcvSn9R+zX7&#10;zQU/lL417AVrf9GUvsa92y0bvzTGbX+i/eTBo4dPnuroPNV95PCB9s4Ty7YtvWHKwevP2T17yqFT&#10;jc3V3rq7Hr2uY9DLpl04ZfSokRpnsR21tD343VrGUNj6ZG/rX5/7hYO/+PDoG6f3Bf43fvb02Hzb&#10;h07v0/3F5mtf/6kHxJ/eOOxHN//Fn82aOcOx9X9eM2L1sabubRuHX3JN14lTPR3d5Z5S+8ZH6xsH&#10;NU2fN3ryiEumN13ccOoHH/vopIljXv+Sqy+54JxaObfc2jfzJQJ96zGgxrp/MfZvRP+TJl3x9rc/&#10;aiwHWnyzwxnGH//kv7z//R+YOXNG/97BuqZBDUPqe44dEc9hKI8YOeJE+6mTHV1NQ4eK3f3/8z8/&#10;uP32R77/nTN73QN3Os+KjvAdR4mMh/xZhVlveJH9i/8Ue//1DsxHY3SKpNruCyt58YSv/ff+ta+u&#10;Yv2P2Pryohc8TzxY3rewrYDveL+qwGyV94BvGrJz//HlJ+pX7f2v6TsfXHjuZS/esObXw97yyKCR&#10;h7dtbLlu/swLzxs8WCyq5KVMwAb/PR/4mPj2EN8wthygNHTiPTu237Pm3553+P7mc1/5ooP7yluP&#10;/u45H3zonvsWLpj2qle+cve2dbYcwPZbZq6iMcfgzcjYsaT1J7l/wvb0yL2xP1jYaYz3u7Virvax&#10;EjF0sP3Ymxm49a9mi2Z1qw61EqxamZlDraV2qgOnHWqd5/2jbJQXzZlnQxufiANAxb9iP4DxX8aJ&#10;EWJV0OKbF1mbMH5KzOTK/FOtdR69yhowHDzSfs2114sfTRFY33333Xv37p04caJYWy9WvYt9t2Lk&#10;WMTH69evq6+rvvmNfzViRN/p8o+uONTePnj27KmNjaeefLJ9+/bukSOPDR/e599zBpee/9CPyvc/&#10;WGoe2Tnjgr3/+AFTjWC1jOoiTL/jt78fPnLMjh19B5cfPnRw394906df+LrXLj7Vffn69SdvuO7Q&#10;6qcnz7lIPPxxwOvb3/2fhsbm1772tStWrBD5zNSpU4VFIvR/6qmVI0eOmDVjxqWXzhEbIK0LuZ/5&#10;3R//4qrrquPHd/zwh01ve9uGiy4Sq6XFY3Vf+r1vzr/iquO9w5vKpxrLnQ1id+VpV4px/c+It69+&#10;dfXaz5V+d1/pS788uP+Dq0Q2tWHbtlEzZ276yX0v+++XXVO6RsyuvPvd7377W//K5tBKZYmxMsCM&#10;CvqfAyA+qPiGBOJJwF97zbgP3VUSOyJHN5cG1Zee2d+96o93b1n6i0d/9rdGQyILElYL87fsPvZE&#10;4/tLjUNLgyeWGoaVek6Vjj9bOvioSANePmOlWDUhdH7vx++5aPzDpobP7B7ybOfgD/75qv5PxJqR&#10;jl3HO3afOFltaF+5cvbHfnD1N15xcPbUs2vDPrygVax0MqofLx1/84rFpqh/XvDVi0oXmf/5mdJn&#10;Vqy43+Yv8z/N/mwScEwArH816np8UtuWGTMMGIgaOnjI+RPOvWjKtHkzZz3nqmvnz77s1Tf89bjx&#10;73lgx1v/+6G3/eedr/6PO//ucO8Lz500fnBzc9TRvxsgyc9f/YVDK7aJGYBTbR/Z13d9aN9Vnx9i&#10;XJ//+cqZe39+U/t3RXLstv5HtHKwaeSI9ff3PvSLI4/f19jTPaR5cFNT86h5zxl71bUXXjz6qumD&#10;ppw89KNPt3Yd3d+y8OKJY1wfmGcoLEJ8EeiLN8YxoOKyRv/eRtXXNRw5euCh5Xc/sfKBxx5buvzh&#10;tnuXP7hiw9onNqy55+EHlj/58FPrHn/0sT89+NAfT548Xi7vkUSUSDFzA4D83F8iema0UbGtpXTp&#10;lx/v+evf73mZxyWif7H7pa8wrwgIDG6qn1rXVd8wbM+Q80bWje881nNi+txnVz814ZzRw4cNFTN1&#10;Kf/yjABJhCJr17Lv3LLh2PHepsahu7uGT+jaP3HP2uVjX/Ts5p0NdT1zL71s0zNPzRm4/se619ZY&#10;b2PKtK7+t+3KtZY03pufWGvVvreWtI64W/f7Cl62PcemnNp2HfW3lTc1tFoh3jvq7DgPoNWF1hmA&#10;Sn/0f3ZRkFJD1kjRN2q0Sn5m3RpxXo1Y/D1p0qRXvepVYu+veC+eYyXO3BRZgXiw5pvf/OaXv/wv&#10;TnWcEitYjYrt7ZPe8IYrLr98zKRJg2bPHjpzZknEQTdc2yyuG3c/dPz+h07U15/oOnF0z+4hfUdG&#10;nn4Fq2VUHjp0yPNvukEswO7t7jhyaP/g5kYx8C+i/+3bm48cKU8av+fIsVn79vRta7S+xLC3GNzZ&#10;8Mwz4lieIUOGz50796knV377W98Qw/8L5s97wfNahJDzJ59ne2zo9Bc+b/3991fFcUPnnFM/c+bQ&#10;ujpxzqNILB5+5DER9A8t1x5zIlbOiBXwh3/xi/IHp5d/9/PSGz9bPrq/cUTXiN7p09/W1PSZ//6M&#10;iP6FU1Y+9oAt+je17Vsj0Noq0njjJVICSe//w8Ub3/uz/fff/seHfn3nbT+67Rf/c9vjt/3aGv2b&#10;cgSNCyYO/7OR32vef2dp+x2lTT8pbf7f0v6HhnetXXzxmr41006rpusGlTu7hRPFI+HE1b7r+Mnd&#10;x4/2lE+1PbjgY1+68Kdv3G2N/kVbd4r/nXkNKw27ZcFd31/wc3H9dMEd1ujf1zqBy7jMkrW92vbX&#10;2vK2Tzwa9TqLeuzI0TMnTps66YJp0y8794LnTr7w+osumj1r5rTx54wTS4B8LUm2wNGD7S/8yO6r&#10;/qX+qs8N6bs+P6R631cnPfWlSzZ/fd72b75w/qAX37jg6quuGDvWNQbq6ql7yexhX/zwq547+Nkj&#10;d/9X59YnG3sOjRrRNWF475iTu9f9+pf/808fPrVn24tfftP8CycMG+z/CF6RA9iW+oj/FB/6gjrV&#10;2SGW4U2aeOG5E8XT9+acO2napPFTxo0+99zxU84df8EFk2ddcvFlM2fMmzVrQV1dQ1dXHDs7fXU2&#10;CxjP/XV7ycuhpAwBkdCKlf3i219MbXlcooAo5pH9erSl9Csro3P+yowePnhkXedFDdMmzXt37+wP&#10;rL76w8tWrBjS1HDuxHFiCZA4CdT2GOD8EYjTotpodf6CK6ZUO2wJ2DNPrpgzZ87BvdvnLrh6zZMP&#10;q66Aj6G8eVKnoGfMGKju0420vBafCruMvWq2BaLG4h/j09rhf++mjW8k1e8lMQLSUO5673vedccd&#10;d4iD9EQ03NExdNasF73whYte97rXdXS0/9073v61r/5bU3OT+cxT0crOnXsPHjx0/Lh4nlDd8OGn&#10;2tvFPHxp5IHDB3/4g+O9PZtHjttWrevdtavn7/9BnAVkqh2slqguRq/FQs3LL1/wkhe/UHyf/9lL&#10;X/zcG65fs25CtXx+XfXZcybMXrVqV8tz7XuURa1JE8+ZOXNaT8+gI4ePfemLn3/k4WWXzpsjQn9R&#10;fd7cSyZNPH2WqBVs30j5rKniUEGxDeDUz37WdN55Yph6U9MgMVEgijWWTg3qWwZz9rVqxetKJXEY&#10;0YfEYGnfqPdvy0/MGfb5xRefWnzqwy95iTjV3zsM7Z/hKZcqxlk8wvvGJf7Tf/jfUELkAD99+/Bb&#10;3j3mtr+fuGPZ7bse/a059m/rMH2LqOtLL5u1+S8vevzyQbdeM/zuv7r0mRfObu/sFCfFO686W3t0&#10;+t+/UKwZEdH/scNdx490H9h+aOiX//ulrT+79r/e1zN+3OnH4JoNCWMfLD1obXdEaYS4Gvp2Eqf3&#10;NWAJUNrUDLwE6Lt/2HH7fbsGHVkzqvHo5JHHxbMh6urqxczXhRdeMHHCBHGrNzc1if8Ue18aG13d&#10;86V1o+u3rvzAC8XJWaXWPx4+sGXL3mfXdHYcryv11nedFOt4L7ho6vOunjNv6vgRg4cManQe1TOW&#10;AMm/HJcAvemt77rwwgtHj+r7n9iuJHLmur6nCJXFUKJYaSe+McUUm5grPHRITF0eXLbs6V//8j/k&#10;WwxQUmkJkPuTva1fJQ4LnwIoVpAqMqtQCoIifjMl4R84dGzj1l3iqMEdu/aJ52+OHjl81vTzL545&#10;ZdL4MYObxWBBfGud40cUXYuOS4BEJFEbK3c3jrnt8V93nTPleSMuG7z+T/+9Zl9jteeSGRP/4uUv&#10;379zw6WXh3rOV6Rxdtri/lp93PwrswTIqCv8aBMifiZEJCbGg92if7clQEqdzbZmWDzud9++ffc9&#10;sGzjpq3i/MquzlPDR4y79NIFTzz+kDhzY9KkCZctuHT27ItFuGy2ct9DA6JtMfY/qqPnwLve27Vv&#10;X13Lc4d85AP1XT1H3vZ31QMHh11ySc/nKkbFYLU8TOupnr//4Kj167aLJUCOxURcu3XbdvGox927&#10;94hjQ6dPE7sGpohcwvbU29q6X7jhhW975zv3b9jw2TvuODJq5Itf/crXv+7VIlIySvaWGur6D1Cx&#10;vvpXrbymVPp+qfT7UukV4k/yyVjtcnb5uqIhYyFQ24r27ceqk4eXxw0uVcc13XT9241M4BWvfqN4&#10;LoFMDxEZwj//+xpzCdBDey68dHrn1dPFweWn9p/o3Nfecd+qS/7nT3NKT9Z/5xPGHgLn14IFz/mn&#10;0j95t+i9BEhG2/BlzCVA+UwADh85snbtul279oj0fczoUWIBn+gHouuPHjVq2DAxteX/DE6B+NEt&#10;J27fN+5kd2lcfdclgw9cdV7Tzn2Hd+w9WipXBzU1nH/O8LHDmgcPbmoe1DCoQWQRzr/oWhIAoczL&#10;bn6tmKAUmouxCjEtKBYjGacwiY4rTjJub28/efKkeN84aNBtt6g9dzpAZ5JPAAIIp4ovAckY1FcO&#10;BQIQAH4AaLqqSO4BEF9Qf2r7Y2fdsN/97vfHO6r79uyZNm36OaOaXvrSl7Qf2XXF1c9Z82TfGZoF&#10;j+NVCQgnOm70Mp0rnwA49gfrISK1BaJIAIxWxBbbLVu3PfLI413d3ZPPO/fQ4cNiNE0Mk8+YPk2M&#10;EtrWydQqduzt7+vYs6f5OdeP+dgHu/qfm9vcU9352jf1dneP+9VP3Hp+sFqGtHUbZ/R0nxw9cvek&#10;ifZxaGtzIr0RA4JHjx4TMcPoMaOGDB4ss/Jw/4EDv//DvTt27BRPDxD5z7y5cySXe3i7T9c3gE3O&#10;q77tEHdtuee7RgKwft/pRfmSrc86p++Ira5qQ+UP85vLh8eNFmevDNqwTSyrLs2cPORtC1bLyDE4&#10;iKOtzMLW98aHSkmOTKOqZRwSAONhHGl7iU0hX//K52q1CvldkzYzs6WPWwKQzi6ULbaS2lrvC+EO&#10;yEty01IM+FowBhNihS82ATv+OgSTTC1fApEmAN6tR5cA+FpNAQjkjIA9ARDfpKm10PEr3pxDtJ0V&#10;kFor8qSYI/w0d6E8wTdtMe8LyMfvX+DHz7y254ufsQTVKGbTtefwmBwi/VEmAShmf8PqKAjYE4Ao&#10;2kAmBCAAAQhAAAIQCEmABCAkQKpDwCRAAkBngAAEIAABCEAgAwS0JABMGWXA06gYCwFjKu/0JuBY&#10;WqQRCEAAAhCAAAQgAAEIQCBhAlLn4SSsI81DAAIQgAAEIAABCEAAApoI/H+FYC5BO7yElwAAAABJ&#10;RU5ErkJgglBLAQItABQABgAIAAAAIQCxgme2CgEAABMCAAATAAAAAAAAAAAAAAAAAAAAAABbQ29u&#10;dGVudF9UeXBlc10ueG1sUEsBAi0AFAAGAAgAAAAhADj9If/WAAAAlAEAAAsAAAAAAAAAAAAAAAAA&#10;OwEAAF9yZWxzLy5yZWxzUEsBAi0AFAAGAAgAAAAhANDJSvd3BAAAzwsAAA4AAAAAAAAAAAAAAAAA&#10;OgIAAGRycy9lMm9Eb2MueG1sUEsBAi0AFAAGAAgAAAAhAKomDr68AAAAIQEAABkAAAAAAAAAAAAA&#10;AAAA3QYAAGRycy9fcmVscy9lMm9Eb2MueG1sLnJlbHNQSwECLQAUAAYACAAAACEAqA/Glt4AAAAI&#10;AQAADwAAAAAAAAAAAAAAAADQBwAAZHJzL2Rvd25yZXYueG1sUEsBAi0ACgAAAAAAAAAhAOVgYtEo&#10;xQAAKMUAABQAAAAAAAAAAAAAAAAA2wgAAGRycy9tZWRpYS9pbWFnZTEucG5nUEsFBgAAAAAGAAYA&#10;fAEAADXOAAAAAA==&#10;">
                      <v:shape id="Picture 221" o:spid="_x0000_s1027" type="#_x0000_t75" style="position:absolute;left:4221;top:4319;width:5868;height:3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3sDzEAAAA2gAAAA8AAABkcnMvZG93bnJldi54bWxEj0FrwkAUhO8F/8PyBG91o1Cx0U0QoUXx&#10;FC2tx9fsa7KYfZtmV037612h0OMwM98wy7y3jbhQ541jBZNxAoK4dNpwpeDt8PI4B+EDssbGMSn4&#10;IQ95NnhYYqrdlQu67EMlIoR9igrqENpUSl/WZNGPXUscvS/XWQxRdpXUHV4j3DZymiQzadFwXKix&#10;pXVN5Wl/tgqKT/v7XnwcN8lubqbb120w+P2s1GjYrxYgAvXhP/zX3mgFT3C/Em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3sDzEAAAA2gAAAA8AAAAAAAAAAAAAAAAA&#10;nwIAAGRycy9kb3ducmV2LnhtbFBLBQYAAAAABAAEAPcAAACQAwAAAAA=&#10;">
                        <v:imagedata r:id="rId20" o:title="" croptop="4279f" cropbottom="17001f" cropleft="3806f" cropright="10269f"/>
                      </v:shape>
                      <v:oval id="Oval 222" o:spid="_x0000_s1028" style="position:absolute;left:6561;top:4855;width:3708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3isIA&#10;AADaAAAADwAAAGRycy9kb3ducmV2LnhtbESPQYvCMBSE78L+h/CEvWmqB9GuUXRRWPSi3WXB27N5&#10;psXmpTRR6783guBxmJlvmOm8tZW4UuNLxwoG/QQEce50yUbB3++6NwbhA7LGyjEpuJOH+eyjM8VU&#10;uxvv6ZoFIyKEfYoKihDqVEqfF2TR911NHL2TayyGKBsjdYO3CLeVHCbJSFosOS4UWNN3Qfk5u1gF&#10;K+MX20xv8v/jwejlTvvjbjJW6rPbLr5ABGrDO/xq/2gFI3hei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DeKwgAAANoAAAAPAAAAAAAAAAAAAAAAAJgCAABkcnMvZG93&#10;bnJldi54bWxQSwUGAAAAAAQABAD1AAAAhwMAAAAA&#10;" filled="f" strokecolor="red" strokeweight="3pt"/>
                    </v:group>
                  </w:pict>
                </mc:Fallback>
              </mc:AlternateContent>
            </w: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</w:p>
          <w:p w:rsidR="00EE10A1" w:rsidRPr="00F1261E" w:rsidRDefault="00883CB4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  <w:r w:rsidRPr="00F1261E">
              <w:rPr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213995</wp:posOffset>
                      </wp:positionV>
                      <wp:extent cx="759460" cy="10160"/>
                      <wp:effectExtent l="0" t="0" r="0" b="0"/>
                      <wp:wrapNone/>
                      <wp:docPr id="3" name="Lin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9460" cy="101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4AB1E7" id="Line 2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8pt,16.85pt" to="150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R3KwIAAFAEAAAOAAAAZHJzL2Uyb0RvYy54bWysVM2O2jAQvlfqO1i+QxIILESEVUWgF9pF&#10;2u0DGNshVh3bsg0BVX33jh2gpb1UVTmYsWfmm2/+sng+txKduHVCqxJnwxQjrqhmQh1K/OVtM5hh&#10;5DxRjEiteIkv3OHn5ft3i84UfKQbLRm3CECUKzpT4sZ7UySJow1viRtqwxUoa21b4uFqDwmzpAP0&#10;ViajNJ0mnbbMWE25c/Ba9Uq8jPh1zal/qWvHPZIlBm4+njae+3AmywUpDpaYRtArDfIPLFoiFAS9&#10;Q1XEE3S04g+oVlCrna79kOo20XUtKI85QDZZ+ls2rw0xPOYCxXHmXib3/2Dp59POIsFKPMZIkRZa&#10;tBWKo9FoHGrTGVeAyUrtbMiOntWr2Wr61SGlVw1RBx45vl0MOGbBI3lwCRdnIMK++6QZ2JCj17FQ&#10;59q2ARJKgM6xH5d7P/jZIwqPT5N5PoWuUVBlaQZiCECKm6+xzn/kukVBKLEE4hGbnLbO96Y3kxBK&#10;6Y2QEt5JIRXqAHOeTtLo4bQULGiD0tnDfiUtOpEwNPF3DfxgZvVRsYjWcMLWV9kTIUFGPpbEWwFF&#10;khyHcC1nGEkOexKknp9UISIkDIyvUj833+bpfD1bz/JBPpquB3laVYMPm1U+mG6yp0k1rlarKvse&#10;yGd50QjGuAr8bzOc5X83I9dt6qfvPsX3SiWP6LH6QPb2H0nHjocm9+Oy1+yysyG70HwY22h8XbGw&#10;F7/eo9XPD8HyBwAAAP//AwBQSwMEFAAGAAgAAAAhAJPS6M3cAAAACQEAAA8AAABkcnMvZG93bnJl&#10;di54bWxMj01PwzAMhu9I/IfISNxY+iG2qjSdAIkzo0zimjamrZY4VZOthV+POcHNr/zo9eNqvzor&#10;LjiH0ZOCdJOAQOq8GalXcHx/uStAhKjJaOsJFXxhgH19fVXp0viF3vDSxF5wCYVSKxhinEopQzeg&#10;02HjJyTeffrZ6chx7qWZ9cLlzsosSbbS6ZH4wqAnfB6wOzVnp+B71wV5aBcrT6/N4eMps8e+sErd&#10;3qyPDyAirvEPhl99VoeanVp/JhOE5VykW0YV5PkOBAN5kmYgWh7uc5B1Jf9/UP8AAAD//wMAUEsB&#10;Ai0AFAAGAAgAAAAhALaDOJL+AAAA4QEAABMAAAAAAAAAAAAAAAAAAAAAAFtDb250ZW50X1R5cGVz&#10;XS54bWxQSwECLQAUAAYACAAAACEAOP0h/9YAAACUAQAACwAAAAAAAAAAAAAAAAAvAQAAX3JlbHMv&#10;LnJlbHNQSwECLQAUAAYACAAAACEA75s0dysCAABQBAAADgAAAAAAAAAAAAAAAAAuAgAAZHJzL2Uy&#10;b0RvYy54bWxQSwECLQAUAAYACAAAACEAk9Lozd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  <w:tab w:val="left" w:pos="3032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>7.</w:t>
            </w:r>
          </w:p>
        </w:tc>
        <w:tc>
          <w:tcPr>
            <w:tcW w:w="5953" w:type="dxa"/>
          </w:tcPr>
          <w:p w:rsidR="00EE10A1" w:rsidRPr="00F1261E" w:rsidRDefault="00EE10A1" w:rsidP="00D80322">
            <w:pPr>
              <w:tabs>
                <w:tab w:val="clear" w:pos="426"/>
                <w:tab w:val="left" w:pos="0"/>
              </w:tabs>
              <w:spacing w:after="120"/>
              <w:rPr>
                <w:sz w:val="20"/>
              </w:rPr>
            </w:pPr>
            <w:r w:rsidRPr="00A7556A">
              <w:t xml:space="preserve">Wiederhole </w:t>
            </w:r>
            <w:r w:rsidR="008C50D8" w:rsidRPr="00A7556A">
              <w:t xml:space="preserve">die </w:t>
            </w:r>
            <w:r w:rsidRPr="00A7556A">
              <w:t>Punkt</w:t>
            </w:r>
            <w:r w:rsidR="00D60E32" w:rsidRPr="00A7556A">
              <w:t>e</w:t>
            </w:r>
            <w:r w:rsidRPr="00A7556A">
              <w:t xml:space="preserve"> 5 und 6 </w:t>
            </w:r>
            <w:r w:rsidR="008C50D8" w:rsidRPr="00A7556A">
              <w:t xml:space="preserve">so viele </w:t>
            </w:r>
            <w:r w:rsidR="00D80322" w:rsidRPr="00A7556A">
              <w:t>M</w:t>
            </w:r>
            <w:r w:rsidR="008C50D8" w:rsidRPr="00A7556A">
              <w:t>ale,</w:t>
            </w:r>
            <w:r w:rsidRPr="00A7556A">
              <w:t xml:space="preserve"> bis zirka vier bis fünf fehlende Teile im Bild entstanden sind.</w:t>
            </w:r>
          </w:p>
        </w:tc>
        <w:tc>
          <w:tcPr>
            <w:tcW w:w="354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>8.</w:t>
            </w:r>
          </w:p>
        </w:tc>
        <w:tc>
          <w:tcPr>
            <w:tcW w:w="5953" w:type="dxa"/>
          </w:tcPr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Speich</w:t>
            </w:r>
            <w:r w:rsidR="008C50D8" w:rsidRPr="00A7556A">
              <w:t>ere das Bild unter einem neuen Datein</w:t>
            </w:r>
            <w:r w:rsidRPr="00A7556A">
              <w:t xml:space="preserve">amen wiederum im Ordner </w:t>
            </w:r>
            <w:r w:rsidR="006A4555" w:rsidRPr="00A7556A">
              <w:rPr>
                <w:b/>
              </w:rPr>
              <w:t>Bilder</w:t>
            </w:r>
            <w:r w:rsidRPr="00A7556A">
              <w:t xml:space="preserve"> ab.</w:t>
            </w:r>
          </w:p>
        </w:tc>
        <w:tc>
          <w:tcPr>
            <w:tcW w:w="354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>9.</w:t>
            </w:r>
          </w:p>
        </w:tc>
        <w:tc>
          <w:tcPr>
            <w:tcW w:w="5953" w:type="dxa"/>
          </w:tcPr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 xml:space="preserve">Drucke beide Bilder </w:t>
            </w:r>
            <w:r w:rsidR="00920C71" w:rsidRPr="00A7556A">
              <w:t xml:space="preserve">farbig </w:t>
            </w:r>
            <w:r w:rsidRPr="00A7556A">
              <w:t>aus und laminiere sie.</w:t>
            </w:r>
          </w:p>
        </w:tc>
        <w:tc>
          <w:tcPr>
            <w:tcW w:w="354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</w:p>
        </w:tc>
        <w:tc>
          <w:tcPr>
            <w:tcW w:w="5953" w:type="dxa"/>
          </w:tcPr>
          <w:p w:rsidR="00EE10A1" w:rsidRPr="00F1261E" w:rsidRDefault="00EE10A1" w:rsidP="00F1261E">
            <w:pPr>
              <w:tabs>
                <w:tab w:val="clear" w:pos="426"/>
                <w:tab w:val="left" w:pos="0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left" w:pos="0"/>
              </w:tabs>
              <w:spacing w:after="120"/>
              <w:rPr>
                <w:b/>
                <w:sz w:val="8"/>
                <w:szCs w:val="8"/>
              </w:rPr>
            </w:pPr>
            <w:r w:rsidRPr="00F1261E">
              <w:rPr>
                <w:b/>
                <w:szCs w:val="22"/>
              </w:rPr>
              <w:t>Vorlage für die Kinder zur Bearbeitung richten</w:t>
            </w:r>
            <w:r w:rsidR="002D0E7F" w:rsidRPr="00F1261E">
              <w:rPr>
                <w:b/>
                <w:szCs w:val="22"/>
              </w:rPr>
              <w:t>:</w:t>
            </w:r>
            <w:r w:rsidR="002D0E7F" w:rsidRPr="00F1261E">
              <w:rPr>
                <w:b/>
                <w:szCs w:val="22"/>
              </w:rPr>
              <w:br/>
            </w:r>
          </w:p>
        </w:tc>
        <w:tc>
          <w:tcPr>
            <w:tcW w:w="354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>10.</w:t>
            </w:r>
          </w:p>
        </w:tc>
        <w:tc>
          <w:tcPr>
            <w:tcW w:w="5953" w:type="dxa"/>
          </w:tcPr>
          <w:p w:rsidR="00EE10A1" w:rsidRPr="00F1261E" w:rsidRDefault="00EE10A1" w:rsidP="00F1261E">
            <w:pPr>
              <w:tabs>
                <w:tab w:val="clear" w:pos="426"/>
                <w:tab w:val="left" w:pos="0"/>
              </w:tabs>
              <w:spacing w:after="120"/>
              <w:rPr>
                <w:sz w:val="20"/>
              </w:rPr>
            </w:pPr>
            <w:r w:rsidRPr="00A7556A">
              <w:t xml:space="preserve">Öffne den Ordner </w:t>
            </w:r>
            <w:r w:rsidR="00290A4D" w:rsidRPr="00A7556A">
              <w:rPr>
                <w:b/>
              </w:rPr>
              <w:t>Bilder</w:t>
            </w:r>
            <w:r w:rsidRPr="00A7556A">
              <w:t xml:space="preserve"> und anschliessend das abgespeicherte Bild mit den fehlenden Teilen.</w:t>
            </w:r>
          </w:p>
        </w:tc>
        <w:tc>
          <w:tcPr>
            <w:tcW w:w="354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 xml:space="preserve">11. </w:t>
            </w:r>
          </w:p>
        </w:tc>
        <w:tc>
          <w:tcPr>
            <w:tcW w:w="5953" w:type="dxa"/>
          </w:tcPr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 xml:space="preserve">Klicke mit der rechten Maustaste </w:t>
            </w:r>
            <w:r w:rsidR="009147C4" w:rsidRPr="00A7556A">
              <w:t>auf das Dateisymbol</w:t>
            </w:r>
            <w:r w:rsidRPr="00A7556A">
              <w:t xml:space="preserve"> und wähle im Kontextmenü </w:t>
            </w:r>
            <w:r w:rsidR="00290A4D" w:rsidRPr="00A7556A">
              <w:t>–</w:t>
            </w:r>
            <w:r w:rsidRPr="00A7556A">
              <w:t xml:space="preserve"> </w:t>
            </w:r>
            <w:r w:rsidR="00290A4D" w:rsidRPr="00A7556A">
              <w:rPr>
                <w:b/>
              </w:rPr>
              <w:t xml:space="preserve">Öffnen mit… - </w:t>
            </w:r>
            <w:proofErr w:type="gramStart"/>
            <w:r w:rsidR="00290A4D" w:rsidRPr="00A7556A">
              <w:rPr>
                <w:b/>
              </w:rPr>
              <w:t xml:space="preserve">Paint </w:t>
            </w:r>
            <w:r w:rsidRPr="00A7556A">
              <w:t>.</w:t>
            </w:r>
            <w:proofErr w:type="gramEnd"/>
          </w:p>
          <w:p w:rsidR="00EE10A1" w:rsidRPr="00F1261E" w:rsidRDefault="00A7556A" w:rsidP="00F1261E">
            <w:pPr>
              <w:tabs>
                <w:tab w:val="clear" w:pos="426"/>
                <w:tab w:val="left" w:pos="0"/>
              </w:tabs>
              <w:spacing w:after="120"/>
              <w:rPr>
                <w:sz w:val="20"/>
              </w:rPr>
            </w:pP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 w:rsidR="00290A4D" w:rsidRPr="00F1261E">
              <w:rPr>
                <w:sz w:val="20"/>
              </w:rPr>
              <w:br/>
            </w:r>
            <w:r w:rsidR="00290A4D" w:rsidRPr="00F1261E">
              <w:rPr>
                <w:sz w:val="20"/>
              </w:rPr>
              <w:br/>
            </w:r>
            <w:r>
              <w:rPr>
                <w:sz w:val="20"/>
              </w:rPr>
              <w:br/>
            </w:r>
            <w:r w:rsidR="00290A4D" w:rsidRPr="00F1261E">
              <w:rPr>
                <w:sz w:val="20"/>
              </w:rPr>
              <w:br/>
            </w:r>
            <w:r w:rsidR="00290A4D" w:rsidRPr="00F1261E">
              <w:rPr>
                <w:sz w:val="20"/>
              </w:rPr>
              <w:br/>
            </w:r>
            <w:r w:rsidR="00EE10A1" w:rsidRPr="00A7556A">
              <w:t>Das Bild wird nun im Paint geöffnet und ist für die Kinder zur Bearbeitung bereit.</w:t>
            </w:r>
          </w:p>
        </w:tc>
        <w:tc>
          <w:tcPr>
            <w:tcW w:w="3544" w:type="dxa"/>
          </w:tcPr>
          <w:p w:rsidR="00EE10A1" w:rsidRPr="00F1261E" w:rsidRDefault="00A7556A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45EBF9DE" wp14:editId="08DD8E65">
                      <wp:simplePos x="0" y="0"/>
                      <wp:positionH relativeFrom="column">
                        <wp:posOffset>-375475</wp:posOffset>
                      </wp:positionH>
                      <wp:positionV relativeFrom="paragraph">
                        <wp:posOffset>-50762</wp:posOffset>
                      </wp:positionV>
                      <wp:extent cx="2548890" cy="2226945"/>
                      <wp:effectExtent l="0" t="0" r="22860" b="1905"/>
                      <wp:wrapNone/>
                      <wp:docPr id="44" name="Gruppieren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8890" cy="2226945"/>
                                <a:chOff x="0" y="0"/>
                                <a:chExt cx="2548990" cy="2226956"/>
                              </a:xfrm>
                            </wpg:grpSpPr>
                            <wpg:grpSp>
                              <wpg:cNvPr id="29" name="Gruppieren 29"/>
                              <wpg:cNvGrpSpPr/>
                              <wpg:grpSpPr>
                                <a:xfrm>
                                  <a:off x="65315" y="0"/>
                                  <a:ext cx="2483675" cy="2226956"/>
                                  <a:chOff x="0" y="0"/>
                                  <a:chExt cx="3335503" cy="2989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" name="Grafik 3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527" t="25908" r="27359" b="303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91840" cy="298958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" name="Rechteck 31"/>
                                <wps:cNvSpPr/>
                                <wps:spPr>
                                  <a:xfrm>
                                    <a:off x="1741018" y="0"/>
                                    <a:ext cx="1594485" cy="155046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Rechteck 32"/>
                                <wps:cNvSpPr/>
                                <wps:spPr>
                                  <a:xfrm>
                                    <a:off x="1697127" y="2333548"/>
                                    <a:ext cx="1594714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" name="Ellipse 33"/>
                              <wps:cNvSpPr/>
                              <wps:spPr bwMode="auto">
                                <a:xfrm>
                                  <a:off x="0" y="1116281"/>
                                  <a:ext cx="1199408" cy="1781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Ellipse 34"/>
                              <wps:cNvSpPr/>
                              <wps:spPr bwMode="auto">
                                <a:xfrm>
                                  <a:off x="1187533" y="1330037"/>
                                  <a:ext cx="1199408" cy="1781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BEFE9" id="Gruppieren 44" o:spid="_x0000_s1026" style="position:absolute;margin-left:-29.55pt;margin-top:-4pt;width:200.7pt;height:175.35pt;z-index:251660800" coordsize="25489,22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mxg/gUAAAkXAAAOAAAAZHJzL2Uyb0RvYy54bWzsWFtv2zYYfR+w/yDo&#10;3bWu1gV1CteXoEDWBmuHPtMSbQmVRI2k42TD/vsOSUlxbGfJWqAoihiIwotIftfzHer1m9u6sm4o&#10;FyVrprb7yrEt2mQsL5vt1P7j02oU25aQpMlJxRo6te+osN9c/PrL632bUo8VrMopt7BJI9J9O7UL&#10;Kdt0PBZZQWsiXrGWNpjcMF4TiS7fjnNO9ti9rsae40zGe8bzlrOMCoHRhZm0L/T+mw3N5IfNRlBp&#10;VVMbskn95Pq5Vs/xxWuSbjlpizLrxCBfIUVNygaHDlstiCTWjpcnW9VlxplgG/kqY/WYbTZlRrUO&#10;0MZ1jrS55GzXal226X7bDmaCaY/s9NXbZu9vrrlV5lM7CGyrITV8dMl3bVtSThsLg7DQvt2mePGS&#10;tx/ba27URPOKZV8EpsfH86q/vX/5dsNrtQjaWrfa9HeD6emttDIMemEQxwk8lGHO87xJEoTGOVkB&#10;D56sy4rlwcrkwcpwolaOSWoO1uIN4gyyDWp1+nvJGf0xeKJ/NzDs2J8zKDgJfTe0rTNKBrE/iTA1&#10;KGlEJelTSvq+H4aO361M4iSMdew+omRbZin+uoBB6yRgnk4srJI7Tu1uk/pZe9SEf9m1I8R2S2S5&#10;LqtS3uk8RRQroZqb6zJTIaQ697Hnw/F97JFN+cXCAMzcv2SWEKWSjjmrYfOCNFs6Ey0yHLijHf7w&#10;9bHqPjhvXZXtqqwqizP5uZTFx4K0CHcXspFUTXaqAh6O0uuMtUzqLli2q2kjDRZxWkFr1oiibIVt&#10;8ZTWa4rU4u9yF64DDkqc1/KykfpMBP+VkOp0lQYaLv724pnjJN7b0Tx05qPAiZajWRJEo8hZRoET&#10;xO7cnf+jVrtBuhMU9iDVoi070TF6IvxZbOhQ1KCORi/rhmiMNKkDgXQK9SIi0JSFlKyCZ7/D6gpR&#10;gzD0Io2qXpg4gHqYzov8EKkEdPUd3+kQVkhOZVaovZVbek8YFwuAirXe/8ZyWIfsJNPGeQ5q+F7i&#10;xkGPGmfSAjHDhbykrLZUA66A5Hp7cgPTG137V5RyVaOeDVNxYmbNSG+HQ1eF/iSAqyaj2WwRjYJg&#10;EY/evkVrPl8mge9OgnA5uEoUJGf7D2uRIafyb/fWI15SxlXm7OyMroI5lFbRBzd6z4sQVVjPFSWd&#10;NTCh2vYggxHgJoMRG4WkGXJYZ2X3miockFn1jHwnqOlGgeu4iKFT3HTDJAjiDjddAGEweQjx/9vN&#10;glVlrnysA/pOzCtu4h/UAn6yrYoIicGpvdI/jS8I/cNlVWPtgR5ehCC3MgLyskH6o1m3yHnRbG2L&#10;VFuwokxyHXIPVouvO1TF6oKIwkird1SykbQuJYhUVdZTO3bUrxO5C19NhbqIv3eCaq1Zfof8Aybq&#10;0izabFXikCsY4JpwkCFoB4InP+CxqRhUZl3LtgrG/zo3rt5HlGHWtvYgVzDHnzuiikn1rkH8JW6g&#10;slbqThBGHjr8cGZ9ONPs6jkD2iDEIJ1uqvdl1Tc3nNWfEa4zdSqmSJPhbGP4rjOX6GMKTDKjs5lu&#10;myp11XxsUdtMFVDm/XT7mfC2wwuJxH/P+pgn6RFsmHcNZMyAXJtSY8q9XZGIqoP8+16J6J0moqdi&#10;QYmBfH1GIk6SCFGtE9FTxCOITYjBFJqrqXSMXNBFRWPc2IuPuMhLNr5k44+fjffXgu+VmaDvpkQu&#10;K1ApQS3ffzwxn0mIXNedeLGutIaaqMuU6yZJoOiYTtAodg2dHi4LJwlKjUD/RYwGSqQ4kip8uLGh&#10;yOj6eVgVBd+uh2q6Wh1UIl2s+pqLm22T68JVUJIvu7YkZWXakPVx4pU4yTJexsEo8CZLcOTFYjRb&#10;zYPRZOVG4cJfzOcLt+fIRZnntNG033xl+AaK/JSyiip0ZfdA2bGi6vdi9LS6/69vALpIGGJ0Xzt+&#10;ypoMgmTK87mKvMPdaFugiKvrkr5D/mzVefjIMmBA94XlXHF+EgNcN45CoIjizK6P25YfHZXqFyR4&#10;QYJj1v6DsPMfFgk0M8D3Vo3Q3bdh9UH3sI/24Rfsi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La8DO4AAAAAoBAAAPAAAAZHJzL2Rvd25yZXYueG1sTI9BT8JAEIXvJv6HzZh4&#10;g22pKNRuCSHqiZgIJobb0h3ahu5s013a8u8dvejtvcyXN+9lq9E2osfO144UxNMIBFLhTE2lgs/9&#10;62QBwgdNRjeOUMEVPazy25tMp8YN9IH9LpSCQ8inWkEVQptK6YsKrfZT1yLx7eQ6qwPbrpSm0wOH&#10;20bOouhRWl0Tf6h0i5sKi/PuYhW8DXpYJ/FLvz2fNtfDfv7+tY1Rqfu7cf0MIuAY/mD4qc/VIedO&#10;R3ch40WjYDJfxoyyWPAmBpKHWQLi+CueQOaZ/D8h/wYAAP//AwBQSwMECgAAAAAAAAAhAP4JhRhS&#10;FQYAUhUGABQAAABkcnMvbWVkaWEvaW1hZ2UxLnBuZ4lQTkcNChoKAAAADUlIRFIAAAeAAAAEOAgC&#10;AAAAZ7FWFAAAAAFzUkdCAK7OHOkAAP/KSURBVHhe7F0HYBTV1t5N7w2SUEIgCaEj0ov03myIICIW&#10;lGLn/Yq9gGLXJz4VEQQLioCIiIJ0KaH3XkISEiCU9J5s/b/Zu5lMZttsS3aTcx2XmTvnnnvOd+9M&#10;dr85c65cq9XKqBAChAAhQAgQAoQAIVAPECg6HFsPvKxHLgZ3y6hH3pKrhAAhQAgQAoQAIUAIEAKE&#10;gHsi4OGeZpPVhAAhQAgQAoQAIUAIEAKEACFACBAChAAhQAgQAoQAIUAIEAKujgAR0K4+QmQfIUAI&#10;EAKEACFACBAChAAhQAgQAoQAIUAIEAKEACFACBACboqAXEoKjgqFOuVa3pnU7IsZORfTuS2/qEym&#10;lZ37/Sk3dZvMdhICL7zwglHN06ZNa9OmjQM7VWnUG08fOpqRfL0gt3FoRJfYxJEdunt5eErsoqy0&#10;LPli8o0bN8rKyvz9/aOjo1u1buUf4C+xuRSxP9f8KUUMMnePu1uiJIkRAoQAIUAI2IkApeCwE0BX&#10;a04pOFxtRMgeQoAQIAQIAUKAECAECAFCwBABCwT0rM+3J1/JzbhRqNVqZOCqdUW3g0OZh5cXr9Hb&#10;y+OB4e1eeaSPdJRNkZWTJ0/u0qWLdD0WJbWqivyTP6pKbjJJv+hOwa3usthKKPDxg6slyr+0fLxE&#10;SV7sRGr2nF8OKJTq0ECfT6f1axIRaK0Gm+ULCwsvnL/QvUd3aPjzj2qEabv27RJbJVqrGWP62Wef&#10;iVqh0s/Pb8qUKXZy0GzChIeHP/+fWV/t+isj95awo+YRUS8Mv9/bs2pOmjI+61bWoQOHmjZp2qhR&#10;o+Dg4KKiIjDR1zKvde/ZPTIq0lqXTcmDgB4xbIRFbZu2bDJDQIsGxYy2u++tCRZ79SruQhg/wepJ&#10;zk0wyYw8hImUtzhzSIAQIARsREB13caG1Mw1EfBq7Jp2kVWEACFACBAChAAhQAgQAoQAIcAjYIGA&#10;7jj5exmYZo5zNkJACyOglSpN90eWHv/lCengmiIrQ0NDx4wZ07VrV+mqzEhqNarCM796+DcMbjmK&#10;iWXtfjey35tWKWcEtHlyWYqMYacXr+a99sO+MoXKy9Pj/Uf7tG8eYZVhNgtrNJpLyZfAPmOHcZeG&#10;XKcNnKapMUUE9LJly+zkoF9//fX33nsPpq47se+f0wd531s0aDSx+4CPNq4c1aHHXZ16W4VJeVE5&#10;k8/Nyz1+8vigwYMcFQdtioDOL8gH5R0SEhIaEop+zRPQVvlSA8J2EtBSGHm3w6QGYKcuCAFCwJEI&#10;EAHtSDRdQBcR0C4wCGQCIUAIEAKEACFACBAChAAhYB4Bh+WARgQ0OGiHwP3WW2+tX7/+0KFD1mor&#10;v3EsK+l98MvCLXvPBzJPn+CEkdZqqwH5yzcL31p2AOwz+vrPvbfXGPuM7k6fOn3u7DmEsie0TDD0&#10;NC4+zgb22QxiiH0G+/zzzz+fP3/efmAPXa5SEujjN63f6F0XT0GtsJ7vBcS6qU1oSUR4RLOYZsnJ&#10;yfabZ15DSUkJBIqLi6V0ZMZ40Skp2lxH5sy5M65jDFlCCBAChAAhQAgQAoQAIUAIEAKEACFACBAC&#10;dQmBfdWLPa6JVJk6tKcLJ7V1hqnQaWit0UqRmF0R0HwKjjMrp0Nv+4mL2I7EYipalm9umMzBvGbw&#10;ziFtx/s2bGtRzBUioDNzS15cvLugRGFobbC/T3R4APjosT3jnJGRIycnJ2lXklwu79O3T8OGDZkB&#10;LAL6jn537E3aC2K6b/++DRo0kDiUvJjRMWVn+Ywr1g4rr5yPgH7m1686xcT3jm/77a71YJ/zy4p/&#10;PfgvxJAD+stJz4hshl8jhhpJhbFp6yaQ7BUlFVqNljUpLS09dPTQiFGW82ZIgcVUBDTSnhQVFwUH&#10;BSMIGnpcPAKahTybKlbl4uABuXL1ytnzZ9u1aQfGH5ovJF8Q6m+d2NrFMZEy+iRDCBACrosARUC7&#10;7tjYZBlFQNsEGzUiBAgBQoAQIAQIAUKgDiNglA/t3du6N+Z5fKDNYlspMjUPuCle2KI7pkzlFQo1&#10;GK001GA5AtrDQ35q+VS0PL1i2vCecW1aNDj720ymCHQz2xwIIthJVmzTaZF9tk2tM1ppKnlPQ+VF&#10;ZYpLmfl/7kt98st/f9vt+Jjcy2mX0SlSPPPsM28DaljqZyZjc0Fmj507d37++eezZ8/GJ/Y/+eQT&#10;G4b1n3/+gQZGXpeXl2OnoKAgPCDw5NUUpHt+Y8zkEP+A3w7vYnaGBUhNny33kN91911Q5ePvg33W&#10;3NfPV6Ew8jzAZhCMNgTvjPTTjH22WPgwZ0hmZ2cf2Hdg0z+bsGEHh6gUCljU5iICYJ/xSACfzB4w&#10;zsLNRYwkMwgBQoAQIATqDALrBAVvYuXl5aECnzY4KFR1/PhxGzS4QhND96VjYjN0ho6LxsU2ZCTa&#10;I91B82Zg/qBHXmbXrl3MC9EbfqgX1kAgIyODtcIOzlplj0QfpQPIvEAxOodFPppXa9FT6VYxSYc7&#10;a60BJE8IEAKEACFQlxAASWoz0yrCwWIQtMvixkAQFntM5fHkSWeJ7DM6lRQBfeqXqT0e+/Hg94+s&#10;2Hz2+MUbHz4zuO34BcJFCB0YAc0DYSaW1hRYfHLn8htHiy5tlGnVZmD1iUgMbf+ARNyl5HeWIiPq&#10;DgmgX/5+L5YfRP0L93UZ3CmGCYCATr1euPFw+q7T13A456Ge3VtFi9q+8sorwpoPP/xQoi8Q27Rx&#10;U3lZ+bARwwICAvhW+Cq8a8cuBAUjEHjLpi1+/n4jRlodC8xGDezzwoULU1JSbr/99ujo6Js3b+IL&#10;bkJCwsyZM8EmW0VDQx7aYKSw1ZazR9YcS/L39pnRf+xP+7fklhQxL8Z17jusnTh1uGEENBhn8M5p&#10;aWmnTp7qeFvHuLg4RZkCcdCGEdDDhg0TorplyxbpIPMBv2qNGgk3sNqhh9zI8x6J0b7JF5LPntEz&#10;trwN3EKRrY0vFGmP5UIfRUmf7c8BzcKfWRcxTWPat21vCKlETFhDey4E6aNJkoQAIVB3EKjBCOhl&#10;Hw0tLcriobt72g+Nmne+kX7sz8WPsn126ts3OvEy3QbP7Dr4SVHlwHHvtO5yN8RErUwp4eUjm7Qb&#10;99SvTDmMGfbAJ1tWzDY06cj2bw5vX8jEmrcZMPKh//H2mDolMkYoJrSqJqaNhAhoUFr9+vXDIsb2&#10;2+NAVfYbY7MGe7ywp63IYIeocogSiUjieyACCPC19q679IuZg6tFljlwyviiy1dCG+oR5dCzZ0/s&#10;s7OxsbH4VoxDxvmyfYnF4T7yCg01G/po3kjHeoq+HO6sRJBJjBAgBAgBQqAOIyCdITUFgii6WalU&#10;Hj58GAvX+fj48E1cLQLaTOyz/aYaKpdC9FuOgAaamw9e7t+52eFz19u2aJDQNGLekiQGsTMioO2f&#10;9BpFsUX2Gb2oijhu16qya8VpU/IH/66WRkCi2lYx4XMm98Tyg5D//I9j+85dZw2RgqNTfMOXJ3Qd&#10;06MFDo0GQQsZZ6vYZyhUVHBxvn5+fkI78cOM5X1m9UzGtrJ9+3bQu0888QTyPg8fPhyf2EcN6q1i&#10;n9E7Y59RQG2zgnUI+8W3b92oWZlSMX/bGp59Rg3qLRrM2OfU1FRQurffdnvyxWQYxuKgb9y80bhx&#10;Y6EGIeNsFfvMKwH7DGYf1DY+NVqNX7CfaLt7HIe5qcLyoiDYGQm7sYP49KHDh2JjoeuoRDYV7Bgu&#10;IGm/5RaRtE0A7HPbNm0RAR3XIu7qtatQghQcws1atZj8wmJtc5InBAgBQsB5CEx5eeuMeSegH5ws&#10;dhjjfPHY3+CF8SnslwngkyeC+VaoB/ssxUimRChfUpR14Sj3d4QvhiYx7pg1xFZamLXx5+eYvJlT&#10;Qp2g1KGB750n1qXYTDKEgBshgKf7jFPmC9hn7INcFnmB8AukXGOVubm5wkPUR0TU0JLjRrHFN1J/&#10;f3/2PCYsLAwrYwvFDH00P0Cu7KkbTS0ylRAgBAgBQsB5CNjPPotsw3vzYJ+5r8pHjlRUVDjPclfW&#10;LKKbpbDPcEcSAX3+cu7I3glbD6Y3DAtIbB5x6tItBgSSPrPNpXBB+LP52GdmrXeI+MuiRS/2rzuP&#10;MGej247l3CJ4NhQQzVh+EHlOkJHjw1VHjqVUhUpB25Qh3Pfa5MwCo5oZ72wt+4wmPr7cUxpktDCq&#10;ltUzGdvKgQMHbrvttrZtq5JxYx+xHqi3TaGwFb7H//jjj0/2HTOx28CWkU2wCCE+sY8a1JvXz9hn&#10;hGZfunipa+eu0VHR3bp04zno9CvpLVu1FGlgTK5t7DMa4ls+Ho5hBzcp9rbv+r/WGy4tiEqjlrNH&#10;AufPnEdWbg8Pj67duwYGBWLDDg5RiVMQMLpipJ2W2z9SRjWAeo6N4S69Vi1bsdzclILDSVCTWkKA&#10;EHBNBNIv7ERUMj4NzSvIyQA37UCzewx79sz+FeYVnj30OyKmeZk+Y15KP78TnDJqzJwy1OlevDP/&#10;mj9LniBKR8DSI6BI+evPCwvzMGAf33lYrgaWfoEpRF/msx8YAgsb+GQO0MNMMrRQ2KNhXgi0Ygbw&#10;iSAQxivymsfEUDlfI8zYYNQGO8EUesGDhk7N2AY0jPpiaAmvRISP6NCq0Wfjhb7A5ArHjtG77Isf&#10;GOdWrVrl5+czAewwwlriJDSKOT/ZhBkw+PFlWT7QhdEMIULbeGNsvu1I8dTiNWJ0gtlsEjUkBAgB&#10;QoAQIAR4BBzOPkMzeGde/9GjR10Zbccm37DfU0kE9IX0nKHdm59Nzbp0LW9gl9jzl7nksyiuGAGt&#10;VZddr5oNZgDyDo+3Hz6HaBh4W8xfc+5c/85df749tnNCpKFOb12ItNFiA/sMPSx+9uoVLv7UsLB6&#10;w/TQ0p3FV+2YGH06Eb5VkyZN+GAQ6aqMSl68ePHTTz/1yyub3nvkp/fPwCf2UYN6M5p59jklOQXs&#10;c1BQEIQDAwK7d+l+KfkS4qBHjRklzEnCq5Ly+9NUv4x9ZoUlmFapVH379AX3ym+9e/ZGpVENLLSZ&#10;4Yav+MiLwsSww77x4wVPfBpGQDMxmy1Hqg22MT2iQzuHz7HNkYJDWByrnLQRAoQAIeBYBBCPHBjM&#10;/aGPbNpOGJuMpBxIarFjzVt8xgzu3q6rxMboYIvFUD60QWxASCQCmU21hWZk5BBGWINHDgiOBBVu&#10;5pRIG5q07TYedoqirS0aXJMCu3fvZnyrYernW7duIXkCHpPz5CyiWpCyA5XNmjUzfHbOq2LyEAa9&#10;CGE0wfcQXr+vry+fk+Hy5cusCwjgD7eoO/M4wAZYyGSuX7+OQ9apoYWsR5ChbAeFxeeChUTiCFbD&#10;x+oaes2bYaic91FoqlEbbAbTELcLFy4wYCV2CkAwIrweUw6K8DGEy/zoiwaLkePoq3///qJTLFkH&#10;KhEbhe9sYKhhHoqIqmatjOJm1H3RZIuKimJfBeEI4poRpYF9fKLe0DXewm7durFpbFUmEFMT1aKn&#10;Fq8RoxOsJu8P1BchQAgQAoQAIWAVAuyNqB49eljVypSwmezSDtEvUmIqNYdVfYmUSNQpiYA+m8Yx&#10;zufTc86kcDtKlT4rggtGQFdknUMKDinA+YRaHQENtS8tH290k9KjDTLLtnHxrR1aNLChrZkmLeJa&#10;4OzFCxfZ91RhwRd31KOGydhW8E0Uv5FEbVETGhpqm0LDVrD8t99+mzNnDpJy4BP7hr6IWnn7eefl&#10;5505fQYpIBj7zApI59s63IZ80HxwiqOMNKUHrLfwlL+fvylJFto8+s7RyNTRd0BfoRgOUYlTqDQa&#10;Ae1sL2zTL0q4YXhorVp7ctFY2xfJEwKEACFgJwJpZ7c1b8MRVZFN2mKf18an4BDSzdYmtTAqf3u/&#10;xxDIbKfZFpv3v+dNpO8AgY5M0xaFa0WA0bUohpmgO3bsCJMYM4tvQaAIy8rKGD0HvtjwzUpeFZow&#10;YcbzMpKRcY4ozZs35z1t0aIF3wUIRGF3vIwwSlTIkkM5vp/wsbQs47BRC1mP/NobTDMaorkocQTq&#10;RV7zZhgqZzw785HnK03ZYDOY/LgwL2zoVIS/KQdF+IgOLY6+aPYCEEwqjK/hsw186QU1DIVs3Wl8&#10;4psqitFlqA1xM4W5aLLxGTDQV+vWrVnIAj5RL3JNOMQgfNnlgEcjouUTTV2epuYn5M17avEaMTrW&#10;tXKXoE4JAUKAECAE6h4CfAiwA12DTryPDoWenp69evVyoOaaUWX/wozCuHLDNQnNeCGJgM7OL+sw&#10;6bvScuXXvx1uN+FbXp0LRkCXXT8kZcw8fII9A4zEGktpWwMyJeXKU5dzPlp1ZP3By8gQ/dDg1o7t&#10;tEGDBviurFark3YlgZBloRP4xP7unbtRj7OQsbnTLl26HDt2TBiPfO7cOdTg+hRlmrPYBbuw+YIU&#10;0qLCTrHU0t7e3kYVbtq6Cdtf6/5C0j0s3Hf+wvmS0hJeEilHTp853aFjB6MxKRYtdKqAYbIOUzWO&#10;NWP8hPFsY2r5Q2GlbT2KEm4YHtqg1uZcNDb0RU0IAUKAELAHAWS3QLpksMz4xL5IFR99bE8Xhjqb&#10;tx5gKgia5c0QRi7zgc9mTpkyDxw04rvNBFw70C+nqkIkKaPnUAwjW23oGgsRW2wF/pTvVMSSg+lO&#10;T08HURgZqf/uasZCpgfdCRNuWOxdKCDRfceKSbRQYqdmtInwMYTLhi4wQIbJlBk1DMaZhV/gKygO&#10;HZ4AGvYj4B3sMDSzhyiMz0W9qZkAk/iJxAdQW8TfzPysGU8tWkgChAAhQAgQAoSAIQJ8cLGTwJHL&#10;5fZrNkyU4Qze3H47mQbDrCbSOWhJBLSjDK0BPcpC42klRF17h1WFpdhgFUsDbUNDKU3APk94/59X&#10;lu7ZdfpaeJDvWw/2iG/ksMBh3oCOnTq2as3F4CD7xI7tO0Br4hP7qEE9zkox1ZTM0KFD8SX422+/&#10;XbZsGRYexOd3332H5QTxguEXX3yBJfWkK8ePKGG0sqmGiIOG2NixYw0FEB3Mbzib2CoxvmX8kWNH&#10;ED2EQ7DPh48ejkuIS2iZIN0q6ZKNGzUWbqxhcUm1IP2ycs4So0VovPl96SbVSUnbctHUSSjIKUKA&#10;EHBZBMDMNm8zgF/uD/sirpaRv8ib4VgXEJ4sXNtQpBzZMxC5zFduWTEbhrFDM6dMWYhlDx1rfM1r&#10;wxcYfEOQGBbKKD8mzGKNQcY53GYEBWdlZV25coVFB0uxEJG5EAPVCN4QjKowj7B58wyVsxpGa/Kw&#10;SLFBoqlG7bGqU7DzUAILpePP48N65w8l+sVa8Tlb2NCLHjOwpwgYODYloBnR9BJzLpty3+hkQ0j1&#10;qVOnGKeMfQQ1C4OsRZ5CBouNwyrmAr6Zg7/GjtHsNBJnsnlPLV4jRp2V2DWJEQKEACFACBACNYaA&#10;KFEG+jWsqTFjJHZkmNxDYkMzYoxuNroIocWlCOVYx8yM6o6Tv5fJtNx/Wg3+Z0W3g0PZud+f4tsi&#10;L0f3R5Ye/+UJ6f6ANGSBq0aL+bNGm2Ttfldi78Gt7vKL7iRRGGI83Yz8G/wh22dFJCBds6EkCOjH&#10;P9/WIjoY+aDv6h3v7+NljzbzbRH1jIQbOTk5FeUVvn6+iHoG+2xPogx+1EA379y5ExnZMzMzEV7R&#10;uXNnBEGzb+pIefHoo48mJFhN+BqdEjbME9jAJX1OTevYviNin53EPv+5hkvfLCpImvH3ur8RYy6q&#10;R2z42LuMsOemkjsb0axL1uHwwtJA86HQ9ug3CogphQDKnr6oLSFACBACJhFQiTNEORsrxDsjOQYC&#10;itcsmNS+1wN8wmXEHWOFQCR9hgBvA9YDZALCShDBIJH5GhDEIx/6n6lDtOXlWb+oAdMNDpo/5E1i&#10;/bKzbJ+15e0xdUrYe1y7ITyFzWxzNqTV9Hs1ttgdWwyQFbBdoORQg0waIM74HZzi9/F1hWdswR4K&#10;81cI5ZlCkI/I18H2GdknVCVx36ILyOMMopC3xNBC3jBwxPwraHwCZR4BZqFRr824z+tkWR0YdGZs&#10;kA6mqXFBvfROmVVogvQmLEOFGQchKcTHEC4zo8+shXIGrFCSH3rhUGIWgeodNmwYq2QLA/Ix9eYn&#10;oVH3jU42VskMYPtsgIzOBGYJMpszxBC4zewRTWzeR4szkwmY99TiNWLUWYldkxghQAgQAoQAIUAI&#10;uAsCFgjoWZ9vT76Sm3Gj0CgB7eFVxY16e3k8MLzdK4/0ke45qEPzwmboaem9OEQyafXZvWvOSlEl&#10;ZKWlyNcxGTN0MJbjW758+cmTJ+EyopXnzp1rre8OJKDRdcqllNOnuMwbTop9tugdI5fdKH2zRY9I&#10;gBAgBAgBN0CgxgloN8DErU2UQEC7tX9kPKMvRasREiyEACFACBAChAAhQAgQAu6FgAUCmjlToVBf&#10;vJJ7/nLO+cvZF9JzktNzCkvKRRHQ7uU2WeskBMw/VMAThU2bNm3evHny5MnIE22tDaaU2/ygAgHg&#10;9oR7W2s/L28Y10w0tM1gUkNCgBAgBKxDgAho6/ByeWkioF1+iOw0EOG6SF7hkGTcdlpCzQkBQoAQ&#10;IAQIAUKAECAEbEZAEgFts3ZqSAgQAoQAIUAIEAKEgAshQAS0Cw2GI0whAtoRKLqgji1btrDlOlAo&#10;/NkFB4hMIgQIAUKAECAECAFCwCoEiIC2Ci4SJgQIAUKAECAECAF3RoAIaHcePSO2EwFdxwaU3CEE&#10;CAFCgBAgBAgBQoAQqIsIeNRFp8gnQoAQIAQIAUKAECAECAFCgBAgBAgBQoAQIAQIAUKAECAECIHa&#10;R4AI6NofA7KAECAECAFCgBAgBAgBQoAQIAQIAUKAECAECAFCgBAgBAiBOokAEdB1cljJKUKAECAE&#10;CAFCgBAgBAgBQoAQIAQIAUKAECAECAFCgBAgBGofASKga38MyAJCgBAgBAgBQoAQIAQIAUKAECAE&#10;CAFCgBAgBAgBQoAQIATqJALy9hMXuZFjcrns1K/TeIPPnDnjRsYLTW3fvr2bWk5mEwKEACFACBAC&#10;bowALULoxoNnzHRahLCODSi5QwgQAoQAIUAIEAKEACHgSgisW7fOIebI2z+wWKbVOkRXzSg5vaIa&#10;Ae2OTC54c3c0u2bGl3ohBAgBQoAQIASciAAR0E4EtzZUEwFdG6hTn4QAIUAIEAKEACFACBAC9QQB&#10;RxHQlIKjnkwYcpMQIAQIAUKAECAECAFCgBAgBAgBQoAQIAQIAUKAECAECIGaRoAI6JpGnPojBAgB&#10;QoAQIAQIAUKAECAECAFCgBAgBAgBQoAQIAQIAULAfREIDg5u27Zt//79u3TpEhUVZd4RIqDdd6DJ&#10;ckKAECAECAFCgBAgBAgBQoAQIAQIAUKAECAECAFCgBAgBGoUATDOoJ4TExPDwsJiYmJ69erVqVMn&#10;MxYQAV2jw0OdEQKEACFACBAChAAhQAgQAoQAIUAIEAKEACFACBAChAAh4KYIBAQEdO/e3dPTU2h/&#10;8+bNY2NjTXlEBLSbjrXtZq9evfrBBx9MTk4eNmyY7VqoJSFACBACdQKB2r0l1m7vdWIAyQlCgBAg&#10;BAgBQoAQIAQIAUKAECAECIEaRSA+Pl7EPrPu27VrJ5fLjZoib//AYplWW6Nm2tfZ6RXTeAVnzpxp&#10;3769ffpqobWbml0LSFGXhAAhQAgQAoSAYxFQXXesPtJWywh4Na5lA6h7QoAQIAQIAUKAECAECAFC&#10;QDICs2bNguz8+fMlt5AqiDDTBQsWICeGsIHRSqkadXLr1q0zlEfyDWTeMKpn165d+fn5hqesIKCF&#10;zO+/R9Kf/WSzUN36+RNwOGbWKlaJw+aNQoUCrIlQyfJNZ97/fi9qOoAEl1xsI6AX/XHsfysPs06g&#10;4YHX155OyRL2OXFYuzcfv4PV4Cw+V7x3Dy8gtPC5id2m39vZvAbz3thAQAujlWfMmDF+/HjUbNmy&#10;BR1hZ8CAAW+88QbfKT+9hK3QBA1FM094iJjop556iimJjIxcvnw5U86r5fs11Z3kMbROULoNX3/9&#10;NbAVaofX586d69u3L3ZYPbS9+eabuFSwj6tizZo1uOxNwWLYtQgThqp1/kiWRmjkt99+y8T5sTYc&#10;DpzC/cvQcTbc0ofP1F1JdHPEIXLM817DyKSkJHbrBJ7vvvsu61GIjFF4jQ6Wk8CEzcI5wNtsFB8R&#10;YqK2puaP0XFBpZRBlDwjrBOU0rVVdw/+ChL+SRPebczcGVz59mLKHR5u/o4hZcKIbhG8clM3E4u9&#10;87du6deydRPFSmnDb0tmZpHRScjuZqzgdZysLO5vsfCPjug7E5tjjrxjSCagh416uAr2aZPGjxuF&#10;mgH9e77x6tN8PWoWfPnO198sO3M2WYglhM+dv9T3jm7Y0V87ox5+87Vn+vfrwd0tdx9cs3bT/M/e&#10;ZM0TW7bgZdihYdfc1BLYA7Uzpk2ycvSkious4pvNeoG7w8NsVoPDtm1a8masXvNP0p7D7CwcfPf9&#10;r5iY0FSj/hpFzwrviICWOrAkRwgQAoQAIUAIEAKEACFQywjgp/Hbb78NI+bOnStiiu23rCYJaPTl&#10;7+9v1OYDBw7cvHnT8JR1KTgemfMXqFhsnVtF//Lu3by6rm0ahQb6YsMOqwQTzSSxz1rxhDWvBOyz&#10;/fhK0XD84k2wzz+/cxeoZ3yu25UMchn7jMtm9Tz7DOFbuSXYsCNUzsTef2ogI7LNaJBikg0y+AWO&#10;3+0oPJfKK9m5cye4P6M6+VbmqT00B/sMnoV1gZh5Xpthv2a6s8EvKU0k2gAalNkPnawJvAbzeP78&#10;edYLQwmUNDvEDrhU8wYwPUCG54J55Uy/FPttkMFdCT2y3vHJj6/RaWDUcdapROhMWQgzbukKdpjM&#10;008/DVKJlweDP27cOByiEuwz3x0miRAxQ/1mbLYBLvNNMAfAkvMy2EeNKXxEIy5x/hgdF6sG0bFe&#10;S+9ayt0DMvPmzbNooSlVLn57MeUXPxP4xypGLygztwjcH9h3C+FkE91MzPcuvMnYeS1bHD4pAoY3&#10;BNbK6NCbmoSsCUsDhbsHu2nj65fwxlK7dwxh76CDt/zzEzaeR9656wDYVZGFYF2ZGDdJdE3An4J9&#10;Pn8hlUmyJufOp7BD7IC6NY850wPO+tvFv1bNokp7rOBnpQytBJnkS5dvZeVgww4Tf/rJKSCd+aag&#10;1MfdMwKHqAT7zEO3c/cBoQtGBtcYehIsIhFCgBAgBAgBQoAQIAQIAULAzRDYvn07IrdQsONmplc3&#10;t7y83JT9CoXC6CnrCGhexfOfbemUGMXTzY/eeduxizexYccFEcy4URgVHnB7q2jYhs+7+lcLRxcZ&#10;/NfuS4O6tcCGHUNfWFsRN13rLoPmWLhwoT1moDmUsLhgFGE8taFa+7uzx1TWVroNWIXz7NmzrBUY&#10;Z1znVhHQrCFDhidh7bffoobr168jJJA9EMMnPzQWG1oUkA4dVBneHGEMMGRUEYhFtuwp9sFEQzP/&#10;BM8inWTRTgcKYA4II8Sxb/gUR9QdP+L2zB/nDaJFcKR3LWU+YDTBMFqc/6ZUud3tRQivxGvfqBim&#10;GcJ7RbhJVGhxiK26DUrRJkXG1Lclo0NvfhIiopm9VcP6xa3D4lUpxcIakAHzu3Ax94aQxdLptrZn&#10;z+kf3YFxRug0YqJZK+y0bZNgUQMEWMQ0z/lKaeIkme3/7hvQryc27OhHrWULOMU4aDDsUZENmLVg&#10;ooESH9Y9961ZQp7aSeaRWkKAECAECAFCgBAgBAgBQsD1EcAv68GDByMUEju8tQjNAceCTxQ+kg/7&#10;oFxYJc4aCrCYHhS8VypynD8ljAs0lDfar0QMEadoVBLsc2FhodFTNhLQR87fyC8qb9OiIVOKgOgf&#10;/jq5/1QmdiTaWpNiYI1v5ZU+92m1nCGmDPj38OU7+7UEvY4dQxmk8uC57Jp0wXxf4MgQs2w+4NSM&#10;BsxCsCTSf/zb2Z1DcJNuA6NEGQcE6nnixIk8F4kdicQuLnWeDnaI/RaVwDAMipSwU4uqRALSoUND&#10;ozdH2Aa6GWf58GfDKQTYgZipwHxrbbZTHsYgWTwzBp9SEsfzI27P/HHeIFoERHrXUuYDG03wiTbc&#10;iNzx9iJ0EzMBT1wsvhsl/RYhXdLiKEsZO4tKrBIwekOABqOWmJmEmBVSngNZZVuNCYNWbtc20XxI&#10;LzOGMbCMOwbjPPH+MXyaDuwwrtZiAXUbGRnBk7kW5Z0ngEDmwYN6gzfHDt9L/77dQTdzfw4qw5/h&#10;b1ZWLh8wznCAC4Zh484zlTQTAoQAIUAIEAKEACFACBACLogAIyX4EEMhYYIXtdnL96I3zvk38vFm&#10;v0gAr9uy12TxXqmIO8IphPsIkx+iX6PyRvuVAl1KSkppaamh5MWLF9VqtVENNhLQQl2TR3bAISjp&#10;Xzaexg47NFN+nHMnS3/BB1BL8c1OGa7HlCxkAkH+DTOq2Fk+Sloo/NBb69B8++H07d9MttMY25oj&#10;RQZ7uGE0DhExy5imhqf4VmaoQBanxqwCiy3qxWi/prqzzTWLrey0Aez8iRMn0Ase0fBcpEQiknWN&#10;a5IlxWZFCqoWnbIogJsFYrfZUy/Dri2Go4pMFcpLHD5TN0fwSgh8Zjc4nsHnp5BFv2pFAA8YeQKa&#10;z78hHEoeH8MRlzJ/TF2eDhlE2xCT3rXE+SDFDENVrn97MeUXG1PcEoVvhBgOtNFbBH87xdMOnrw2&#10;I2log+FNxs7boJThMy9j5tsSGhqdRUYnIYSFs8KM7+yPkf2W26PhqWffQtpibMIYZOSABi8sJSoZ&#10;VPWJk1zSJ2SuAA/bvl0ieFhs2LFoFesaWZWX/zS/6k9ApT01zOey7uACn8OamYRDBD7P++Brts8q&#10;QTdb9I4ECAFCgBAgBAgBQoAQIAQIgfqGAH5SIbyJeY0dIdWDZKfcN+rqL9+zfKesEsGUQgG0Rcwi&#10;/6M1OzubB5OpZTGmfNpYU/JG+5UyLiqV6vDhwyIOOj09PS0tzVRzBxDQo+9IQPIN1gF2cGjeVj4H&#10;NDhrKV45SgbEMTI4v7ZghxkOeuvBNCTfYD1iB4d878gBzaWBrr50oaNsk6KHTwBqKhYPEwsvNYtU&#10;8a3MhPo2btyYLQPFZqfoIYmpfo12J8URG2TstKFNmzZ4WITrjeW2BheJUGgpCaAhjK5RREv8SUHV&#10;BjcNm4D1xhMwpKA1zAFtMSSTabMHOjM3R9wHEQspZHL5KeQQxx2uBC+5sEws+ES0Jq/fEB/DEZcy&#10;f8xcnvYPos1oSO/agZezSJXr315MwctnYBc+9pMyYaCQfQ/ANSJc2tjozcR877gb87due65lm6eQ&#10;sKGZGwL/58Pwb5DhJISwcFYY2sZ7yuf0d4j9tinhExmLYpCRYgJL51nU2aZ1PNJAg70FE8399WnT&#10;Erk4pCSA5u7eX76DTbS2IW+PxABqixZKFNiVdAjJN5gwdnDIN0TeZ+TFRsJrvgYR0BLVkhghQAgQ&#10;AoQAIUAIEAKEACFQfxDAL0Q+kwZ2hFk4jIKA301mwEEUIPvFhCL84WmqibXyZrr28fGJiYlBGmi4&#10;ALrs2rVrV65cAR+N0E9fX1+cMro+oY0ENMKcw4L9WMgzslUM6tqcBTVjB4cuO3uQi2PisHZCWllk&#10;KgKcV245y5ZPxA4OhQKIjEbzd5fscU0H2fMN8+s4Cd+jZyGf4DFty5YgpTtnAyXRBpbGF4wzmESY&#10;ZEhAG4WFN54lJ7U5w4mdIIB+Qu8Oz2UhBTozN0dGivFMruEUYokXmJh5eO3ER2Jzxtfj6kDstkXu&#10;XjTiFuePRRucNIgW+4WAxK7Nzwf2sFTiaIpUufjtxeLkZO9MmE8/YniLYBSq8LUJNlgiSYu9Sxli&#10;KdeyFD0WZSx+WzJlieEkZLPC/F8ri/bUrgBLMWExtTFLAw3GGUw099enTQJycQgTQCNY+Pp1ffY0&#10;FlItZLqxj46kpPtwNhqgmOEsCwbHDg75HhkVDk/1k9wg4QZLysHEzPvrbC9IPyFACBAChAAhQAgQ&#10;AoQAIVBbCODnD35a8pQxdnBo828ilvDQaHN2ipFIvIAZeasA8fT07NKly8iRI/GJOD9Q5MjFceTI&#10;kWPHjmVmZoJ6HjRoEE4hHqt3795+fn5C5bYQ0Eid8eqjvZdvOgNFrz3WJ/1GAWNs2YZDVFrlgLOF&#10;kbiZj3o+k5oVGR5otEeIdUiIZEw623CISqHwm4/fAWLa1RYh5C1E8Lx5nhQhwCx7L8rKlSv54H8E&#10;tCLM1tqBsNidtQptkJdiAyMcwZ4wwhQXHnJxCBNAm4KFtwdBnUYznNhgsMQm6I4nnUGdOyPBhXno&#10;rL05sikkTGTBZxW3CK9ETOwUw2zH5MfjByl6hCNucf6YUlgDg+jArk3NB4wpRpZ/c0fKaIpUufLt&#10;xaI7LFux+SfPGAXptwihpMXepcxVyEi5DUpUZWZGSfm2JLTE/PzHrMBfK/4uhx2bv3vZ6ZrNzZ9+&#10;copFapixyUiazPhZkLDIxSFMAI3IaJZDmfuj/Nt6rOknsgeh1hLTfdjsiMWGMAA5Q7b88xO/4dAM&#10;+Y6Y6Hff/4pPUYJcInxKaIv+WjSGBAgBQoAQIAQIAUKAECAECAF3RACZXYUvkcMFHKLSZl/wujyf&#10;RFeUAxq/OvErHiwwkgHw+s3IS7RBLpf36dMHLDOT9/Lyuv3224cMGQKqDWXo0KGgnr29vdlZsFjg&#10;oCHDK7eOgGbpm/H5wQ/73v9+L7Tc0Slmz4mrQltxiEoz1vM5oL+cPVyik3aKTb+38/xfDzJ+HKpA&#10;IhtViHjnwd2aC0/hUBQEjbMIgv6/z7faaZINzfkEoGYoZhZeZ0Y50nSCe2WJNREUzOc2RStMUFaP&#10;Ilx0y0y/FruzwU2jTey3gVHtfOgrwmCFK9GZgkVoDCBCynZHeWRRD7pbuHAhnwKVp/+kTAOhcqug&#10;44Vx87L25simEK8B+7zNUuC1CIj9AqCe8RgQz+gk4iMccfPzBwqN4uyoQbTBdxu6NrycmVP4xB8q&#10;/sYiZTRFqlz59mLGHaH7ojzOLDe0aFyk3yJ4SSlg8r1YdS3bMGfMN5F4QxAOvalJyDrCWcSJs29F&#10;KHg4JH0hXId7Z0YhnwPakGtm4ckWjWGZK/i4ZmRMFiaARjppUNIsshix0jg0VIhe3n5nvsWOHCvA&#10;O478zshDLcywgY5wiEpTPcJg8Oa8BuxjY8JS/HWsI6SNECAECAFCgBAgBAgBQoAQcAUEkCVD9JMH&#10;hyx1BqKh+Z+c/L7RSqEwYiv5eGpG7vFNoJmdQj1faUZeZIMpuJo0aRIeHi46GxgY2FxXAgICRKeC&#10;g4NRz1fK24OT1WpdYTAk2gAGnJdEYJqQRpSoodbF3NTsWseNDCAECAFCgBAgBOxFQHXdXg3U3qUQ&#10;8DKXGs+lLCVjCAFCgBAgBAgBQoAQIAQIAbdDYN26dczm2267rUWLFlbZjxDY/fv3sybWRUBb1Q0J&#10;EwKEACFACBAChAAhQAgQAoQAIUAIEAKEACFACBAChAAhQAi4NQIhISHW2h8UFMQ3IQLaWvRInhAg&#10;BAgBQoAQIAQIAUKAECAECAFCgBAgBAgBQoAQIAQIgfqCgGGSDYueC9ch9JC5U/oNi66RACFACBAC&#10;hAAhQAgQAoQAIUAIEAKEACFACBAChAAhQAgQAoSAYxDACoS+vr7W6vLw8PDx8WGtKALaWvRInhAg&#10;BAgBQoAQIAQIAUKAECAECAFCgBAgBAgBQoAQIAQIgXqBAHhkcNA2uOrt7U0EtA24URNCgBAgBAgB&#10;QoAQIAQIAUKAECAECAFCgBAgBAgBQoAQIATqCwL+/v62uUoEtG24UStCgBAgBAgBQoAQIAQIAUKA&#10;ECAECAFCgBAgBAgBQoAQIATqCwI25N9g0Hh6erIdefuJi9wILYR7r3ijj9Dg9u3bu5H9zNQzZ864&#10;nc1kMCFACBAChAAhQAgQAoQAIUAIEAKEACFACBAChAAhQAgQAtYiINdqaRVCa0EjeUKAECAECAFC&#10;gBAgBAgBQoAQIAQIAUKAECAECAFCgBAgBAgBywjQIoSWMSIJQoAQIAQIAUKAECAECAFCgBAgBAgB&#10;QoAQIAQIAUKAECAECAEbECAC2gbQqAkhQAgQAoQAIUAIEAKEACFACBAChAAhQAgQAoQAIUAIEAKE&#10;gGUEiIC2jBFJEAKEACFACBAChAAhQAgQAoQAIUAIEAKEACFACBAChAAhQAjYgAAR0DaAVt+bZGRk&#10;1HcIyH9CQDICdL1IhooEawcBmqK1gzv1SggQAoQAIUAIEAKEACFACLg2AvRLQeL4EFBSgCICWgpK&#10;JEMIEAKEACFACBAChAAhQAgQAoQAIUAIEAKEACFACBAChAAhYDUCcq1Wa3Uj12iQl5eXfSs7sXWi&#10;yJzkC8kNoxqGh4e7hpl10Ao824mNja2DjpFLhIATEKDrxQmgkkpHImA4RVev/cuRHZAuQoAQIAQI&#10;AUKAECAECAFCgBCoeQRUFdL7HD9+vKEw/ZiVCCABJQUoNyagM9Izjh893qdvn4aRDXlXs7Oz9+7e&#10;e3uX22ObE0MqZQLYIkOXli2oUZv6igBdL/V15N3Gb6ME9Ph77nQbB8hQQoAQIAQIAUKAECAECAFC&#10;gBAwQADf82NiYqQAs2bNGtsI6BdeeKGsrAxdLFiwAJ/YRw12/P39P/vsMyld1w0Z+tUvZRwdT0Bf&#10;Sr506eIlvu+WrVq2TGwpxRRrZXJycpJ2Jvn6+g4cPNDP3w/Ny8vKd2zfUVFR0XdA3wYNGlirkOQl&#10;IkCXlkSgSIwQAAJ0vdA0cHEEiIB28QGSYt7us0VSxNxOpl+7YLezmQwmBAgBQoAQIAQIAULARRCo&#10;GQL69ddff+ONN4QENKhn1BAB7SLTwHXMcHwOaCH7DD9Fhw70HBQzCujmQwcOaXQFOzhk9Q7siFQR&#10;AoQAIUAIEAKEACFACBAChAAhQAgQAoQAIUAIEAKEABBAsPNTTz2FT3DNOGSh0Cz8me3jLAFFCAgR&#10;cDwBzbSPHDMSm7Ox7tS5k5eXV25u7umTp7FhB4eoNN/v77ricNu+/fbbzMxMG9SildG2Niu0wQZq&#10;QggQAoQAIUAIEAKEACFACBAChAAhQAgQAoQAIUAISESABT6jCJeXM59/Y/Xq1cMqi8RemBgaJScn&#10;W9WEhF0KARtTcORm5xbmF6rVajiT0DpBlHYDlYx93rh+o9Bblo4j5UIKKj08PCIaRoSGh9oJx9Ur&#10;V48cOsIr6dq9a0wzczluwPZu27YN8kOGDGnSpImdvQubgy++8847HajT4Qod5azofW3cPhylmfTU&#10;GAJGEzzVWO+GHdVungqn9u5U5bU4ZDXftYsj6VTzRMrtz7cgzGxAKThqfjI7vEf7p4TDTXKIQkrB&#10;4RAYSQkhQAgQAoQAIUAI1E8EnJqCg493NoMtT0/zMmCQERmN+sTEROxfv369f//+EkcHBDRrKFG+&#10;JsWc+mOwJh1xal82EtCpF1P55xsgoEVEsxmLQUwzAhoFHHRcYpz97mEpwvTL6dCDhQc7d+1sXuG/&#10;//7LCwwaNMj+3nkNDueLHa7QUc4aEtCuxmba7ykyukhRglT9EHMd96Wb7To2M5xr937t1N6dqlzK&#10;LK0zMi6OpFPNIwK6zkxjJzkiJKDdnbStS744abhJLSFACBAChAAhQAgQAlIQcCoBzXhkfhFCQ3uM&#10;ZoLetWvXwoULly9fLsV+kQwR0DaA5lJNbEzBIYyut9kfiWSZef0KhSIrK4vJZGdn49C8/NWrV1u3&#10;bh0dHY0dXlKY7ILfR5oO7KMcOHAAkqJD1CxbtowJnD17lqm6cuUKq+FpbtZcVMlybqBAA2vId8qf&#10;EhLlRuUN1do8ENTQEAE8HZFSXA06KTZDxtXMJnsIAUKAECAECAFCgBAgBAgBQoAQIAQIAULATREw&#10;n3aDdwrxzmDw5s2bJ3RTmFtDuP/ggw+yXB2grZn8iRMnWA04NFaDMGpWA2FWg30+ywcvZgbVV6oX&#10;N8XfLcx2eyrq6OGjpSWlPj4+vr6+2BGm4zAcAMYUI0tGu3btsMMTx4aSoHdx/czQlZ49e4oOIQ8+&#10;GksdMgGmDQWkNg779et38eJFXqdhJXKAIFkHJFu1arVhwwZh7zh1++2345So0lDeaF9uMefISHdE&#10;QKWWFBLujq5JtLm0tPT8+fP4lCgvRWzlzot3zvnrhy3npAjbLPPb7uQxb62zubmUhjtOXnV2F1LM&#10;cHGZojLFve+un/D+Pwoll71KWNhiHVQIAUKAECAECAFCgBAgBAgBQoAQcH0E2AKDbBFCZq1hRg7h&#10;soRCj7Zs2QIuTkgrG/V31qxZoNogjMKn6UhKSsLhm2++yWeCffvttxGIjcpx48bxvLahmBlIP/zw&#10;Q/6scN/1R8HtLHQAAY2UGmzJQSkbn3/DHqQQOn3u7LlNGzdt3LCRC3+Wy5D6uUu3LthBEDQqcQoC&#10;hhHWly9fjonRZ4jGDg5NmdGsWTOEM/NhyKJDhCSjo9GjR4ua9+7dGzWMj+YXJBRV4koDh/XXX3/h&#10;Uczx48f5yxVNGCEOvhuffHoQU/JG+7IHVWpLCJhC4PLNwie//DensNwGiMBcv7J0D9hJtr32w14b&#10;lLhCk7Vr1+KvkW3vCpmy/8/9qRqN9o+9Kfhkf7+NFjvdFxHcpnqxZ5HiT1YfFRpppgt2yk6P3LT5&#10;vnM32jYLDw/yPXjxppu6QGYTAq6JAJ76y+Vy/BQpKCjADgp2HGjq9u3boROvkRrViUgc1umtW7dE&#10;Aqh0oBmkihAgBAgBQoAQIAQIAfsRYK/4219E+Z1xyIpQs2EOaHYWP6vxze3dd9/lQ5tF9iCu+cyZ&#10;M2+88Yao/umnn0YN46Mhg+agBPEDk8VEg6Zj8iIxi84y3pnYZ4tA2SngAAIaFoBWlrjZaS5rfv7c&#10;+dyc3B49e/Ts3TMsPKxp06ZR0VHYmjRtgkNU4hQEICbqDpwyfqWw9BfYwaEpexAlzcKQWYYN0aGd&#10;XgQEBLDQaZT77rvPojZr5S0qJAFCQDoCBSWKd5YfzMwteWvZ/pJypfSGTNLL0+PVid0jQ/2x3yI6&#10;5PUHulurwUXk8RC1TZs2R49WY1rttO3uXvEeHvJ7+yTgE6r4v9miHTt7Wf/OXUINpnox9eVASu/S&#10;uzD8UiJFf92Q2XXqWteWUb3bNt5x8pozPMq8fG7nusVrl8wx3JzRHekkBFwHAXZnxtoGoaGh7IfK&#10;uXPOfbNE6HunTp3YYWpqqutgQpYQAoQAIUAIEAKEACFgiABjnx3FQduDMEhkfHkzRUBL1xwZGcmi&#10;pFHmz58vvaFIkthnm6GT3tAxBLT0/hwimZGe0a17t3Bd6dGjB/+UIyc7B4esHgIQE3aHa6xhw4Y8&#10;84sdHLILDwwvI6NF1yHCkJEl4+ZNfbQafwg+Gk2EaZql+4X4aERAG73g2SkWB80LmJGX3ilJEgK2&#10;IYD45Q9WHrqZx+WdQBz0eysO2aAnNNDnrck9mkQEvjOlV6Cftw0a0OSTTz559NFH169fb1tzO1uB&#10;fca1+cQTT+AT+3ptWm3x7iOFm5K0KpVt+icOaPXXnDsfHdbWtuYSW7HkGE5NkVEDXVh0Vhh2DWEb&#10;Ar3t12DGyLziihNp2V0To7q3ij5y6RbScVj0yCoBsM8Ht63My9JT213633PP43Oggd+xShsJEwLu&#10;hQB7N4URwWPGjMHnjz/+KMUFxCxjcR5WDOOXpWgQyjg2R5O1vZM8IUAIEAKEACFACBAC5hEQ0lC1&#10;xUEjdQZPOiNiAPQxbMYnXinDDp9YIzExEZUWMzizjNJ8K5oALo6A3LblBCVm0khoneAM/5FkY+Cg&#10;gX7+flBeXla+498dI0ePxL6pemYDsjYj7QZLcMEKLjlkUkYMMnaQDQM1LNUGEi7jk9WggKrmBdgh&#10;q+cvBiR9Bk2MQzQEN81OsX2jlaCYd+/ezZSgR6Ty4MUMLYESM/LCvpwBtVGd+J0WGxvLn8LVjidX&#10;Qsl/ZshHyzZovx1lpPmlL+5IXDUhec/zLQ1Pot28dsZP1Zhz1nXE7nTV3Dd03hwc1nXnKGnDIRNq&#10;xqsuYHtRg0/298AhBVw2oqFNqRJNKpEY/qjMnj27RYsWJSUlzDbHFvO9o6///e9/eOYEAho7OHzu&#10;uedkWm3eH1vKz3Hxbj6xTSImjZZ7eUm5Xhxreb3SZnGYahcN8+b9dSBt4fpTvIXP33P78C5Vd1Hk&#10;RzP1dj9rIlK++2yRyNktv/2vpDCXr2TsM0Kh2Y5h6dcumK80tHz12r/G33Nn7eJJvVuFgHBKCAfX&#10;KiUuImytL/i5gsUzFi1aNG3aNOYCS3yB6IGoqCijTiFBB375LF68GPnQhAIzZ878z3/+g8gDUSuk&#10;4BgyZMinn35qKl0763Hfvn29evUStkW9bV+zXWQsyAxCgBAgBAgBQqDeIvDQd1xcoLuUn5/QL0sm&#10;Mhjf8/kktOZ9WbNmjYjVYfKmfuMgdgfvtgqTK/Iv1IoqDX/pYLVALpWuTNa+fXsWswyCgtFrAwYM&#10;2LlzJ1SBgMYhEmswM5CvA1wzDoWn2D6+1CGVBxNDc7wMZ1TM2UPp4r9Vne2+RP02fjOWTkBvXL/R&#10;lCnIlREeES7RUKHY2TNn8eOhS5cuqMR7lyEhIe07tMe+qXobuqAmZhCwQECDYn7kbAfZ6XY/GmWZ&#10;zSh2dwKaI9dndZg+fZHsHj37bljjEjPLPAH9ww8/gIPGn4T777+fhZLVQDF/v/7tt98OHjw4YcKE&#10;r7/+Gkw0/lDBJJDR+JMDU9mfLsRH20yXm+8d71i8+OKLIJ1xz0H48549e16aPTt/7VbGPrPiGxcT&#10;PmGkUQ66vv0pYtHQH069o2OLBo6dOWaQxLJ+b/y070x67qSBrR8a3Nq2fn/efuHXHRfaN4+YO6WX&#10;v4/xxwnSb4wiyRcW705oHPrU2NtQv+Dvk1ezi99/tA8vYycBrdVo/vz+HWGPREDbNgfct5W1pK0r&#10;e2qtL3h4g1s0ggb4VBhglqdPn/7rr78+8MADhp7iC+SUKVNAPSNQACUhgQuVwB8ULAq9cOFC7AtV&#10;sebmCWiETkdHR0PMkPImAtqVZxrZRggQAoQAIUAI1HkEnEpAi9AzSkBDxt/f33yoTd0Yhfr2q9+2&#10;UauJFBwD+w803GDusSPH8nLzbLC7Tds2wcHByICBgp227fQvsJuqt6ELamIzApfWr5JNmD17gmzV&#10;+ks2K3HPhi2f36PVfnuPwHjDGjfwDJQuUtmA0j10yJaEG+yXPOhglvjfIQXsM+zp3r07KGbeKlDk&#10;iIkGXT5nzhzY7LzsHCy7KGKf4dTGjRuffeYZEfuMsxVpV4t2HLTW2ZU7L9455y/RIoHWKrEoz5Z/&#10;dHYvvBnIB/3x432x8qRFwxwlYJR9tiEFB5hr8Ndgsd9etr9MobJBgymPsgrKzl/JG9szjgkMvb3Z&#10;qcs5SMrhKATkHh6BIRGO0kZ6CAE3QgBsMthnGMyzz9jHnzB8mlozlq1PuG3btnXr1iFoerCugIn+&#10;5ptvwFnjFEJsrEJg2bJlkEd8tKmAa6u0kTAhQAgQAoQAIUAIEAKuj4DhwkK8zaJT9YF9dv3xchEL&#10;ayICGuyzobc7du24vdPtZ8+d7dy1s21x0C6CYD00w2wENBf/LEPss0z/ry7TBhfaLJsuW7Sowwbt&#10;PWsr82xwqSkW6fCbzvJ1uGgE9CuvvCIcZWFyeiMpODgv1lZGQLN2hjU1MWvMm230/RqYBXqXRRlf&#10;vnwZccfgdkHyWmsuuGCEkoGGBgcN1lhKczMPDHmTwEGDbmaHIp2wEzXsky9mEBA1N/+4EuwGcs4M&#10;Hz7cy8ureWxs8d87hLHPvKrgQT2D+nQ2dNaM8gc/2og1HpGZ5I83x2AdQuHLSkI9ppYHlO4gtIGD&#10;ZksFmuoFp4x2ZFUvfEd8d0Z7FHYkXb8pJF9akgTWWIS8aF1E85PQMEG2DXHQ9jz0tjMCGt6xHNC8&#10;mxQBLeW24zwZ/V83/Z825/VTpdnaqOGasMnWPqzyZf/+/b179zYMdr7rrrsQ43zhwgXDfBrm7WLJ&#10;NNLT04WpxkxFQGM5a7DP8+bNw8ue/LufQv22REDrXp3ay2mRPoGq2oi8E6iQNitFmvrMd6u8aLbO&#10;OWpnFAGDr+lW4WRyUkJL9XlV2Y+0CV9lFWcOpbixalDqs/CeDwa/sVkrHz5v+6t31CUcjmw/+zle&#10;yIyP+XlwSF3yi3xxIALOi4B2oJF1Q5U9PwbrBgJSvKiJCGhTdoSFhrVr287mOGgp7pFMTSOgi38e&#10;A9a55ZjqMdB7kZID4cHCtNCjvsX3RpQN0xfN+8KFo6WFjLMbLY1qm9mINUaUMaheFkFmWxA0WoF3&#10;BnMNbfbPQKaELUK4Y8cO8Nr4RA12GEWOetDlhh3ZhoBID/6QIAVH375927Rp07Jly5L1O42yzwG3&#10;tzHKPpt3/+5e8eCd7+2TgE9IGj5GZjWmlEh3UEgHm+rFVEfSe+HtFPG5Zh6Po4kN+kWAqDVa+6eZ&#10;s3V+/OBqfvvfNC5LiWNLkxZte494KCK6mZePr2M110tt/3wh4W8SaJBq5Y6qNvjrljy/z/R7jC2E&#10;AEAFLWf8wx1ynyaKuBcdPWpVAQ0EOwXWmWnNZKuVKtu4k+bUVG8spcNqLaxyihdmiw2ynGzCgtyC&#10;OEQOQWvVIpAZTS5dMvKlBA8jReC0bt0a7DMyRz/77LPWdmRKHl+jdOwzyqK1pieGxO4WjZabmV0i&#10;Jdxk03PflWf2zkqUW6HB4tySMi2qXSECxAVt2WVhzjPrZ6P+UpMIrEhM351ErA2vM0FDC9dZ9TuC&#10;pA51TWzw65+1LEjEMVOxmgHcvJJke3WzdZ7oQ1dscKguN6nb93ndyO359dcrFocQLPMgQRk8rarN&#10;Ha9u/2l6y2H9TbDPez7g232AV/j2fMB9miiiXtDQomGmBQrXHbf8PhxYZiQjrtp+z7peqbHr4Haf&#10;dPPpE2+Cfb58lW+14DIWlL/KfZoo4l5sTX985ddpwGSwGQSFBkB6cPVREzTkTgoGUWy4YNTQo6QO&#10;dU1sG6/rxy9xYG4vlNQ8P+s14ZBVb8ipEgyiWKFg1NCjmSGraqhrIskwEiIEahuB2iSg4Ttx0LU9&#10;ARzcP88/MwZ61if8j6c+Olq6etF/jXaD75KMI3Mj9pkBba3ZoHSx4iXLsMxoaBsYZHDBKCxjBpho&#10;6LRnkjGTBg4ciNhnVvgsHKA1YR6yVKPSVJi2tQgYmoq1BxGiy7EbWq2mrKL8YroRmdvbhI4ZaIOb&#10;Ewe0+mvOnY8O0ycRskGDFAcZHWwY5Cu9Oym98NoQesw2J+k3VDvvkd5tmnHLCSCHBt+7YQINM/bw&#10;rVj+aGiDzhdmPSdSIt0jQ8mXlo/H9tziu8KiAkc8ISbL7NHMt42Oadl/7ONjp7zqEG0WlOh+7Erh&#10;D4wwmoxR0jfmz5tWVo1w0YmZ5oeFsrbiAJNGr5LQmLHMXJQqe5IKSkVA1q5f1cEY/6zzl1ulV1/w&#10;TpB89Ol23CIrxgt62TBdFzCob7FBgmlCEY7PRELkvYK/x+Y1VHXFHhBLYjA5v7gFhiv9Sp4vk8gw&#10;8d1Z6RcnjuTLyNqM7BmGYc6MkobjNqi1tglsQA5o0XqG1iqplNfzz336cDnirWWgq42dbnpySqQ9&#10;4ufmvY5v1M9oDKVegVQNZl3W+7XXjuxsuMKk8de62ciCyPXFRr5T6iBe+uKRWXu5ITt9UVI0RfLZ&#10;vQKYOZwXjeZvHtzJDq2MLNTNiPnRp/l7ARqeHm352dKli6dxA5HqS5WcgH+2fipK6E7ixOQ18TNU&#10;gu6aELm+7tXJCw7XRE8S+qjL93md++Ah39wuAQjGMiPMWZenc96wlMWPVLGSV5K2xxvjn3UM6Jsy&#10;1gal/y4cpraoWiha3DF6mTdcLm85/Sd9i3kSTDMqUrHu96v7JTRmLDMX5vxEu5+fiOmTlzW7igat&#10;OJTi17OFoRYoP/vQVtl/uCbc1jMVh+UxYSb7Qy//iZfJwiM/0TeJkWCagciVX99ZnIKQHVlqhuUn&#10;BmidcTlFNowH/9+fpidseZMfNO5kfGwzY3bgMQCGiR8DNEx90xxZzXRcyUjFwNniV37Wl4cVseE+&#10;srwKnv03pye/IkMWwoP/8/jI2NQq9j8zVyEL921srD33GGBr+YTx+lFDw6tbz75m6SnF9fxyDJwt&#10;flEbQqDGEahNAhpZOLAdP3FcoVAc2Hegxn2nDh2OwD+fzNqrC5fhCvft38yPJ+6bJPsRXvkTx+Hm&#10;OFSh27HPzHurzObjixFTjMKWIrQ2CBqtAgMDwT4zItva5qJBYyYJ83hALTOMUds4Bb6braJrtFiF&#10;gKGGhg0bIvYZ7HPeH1vU+YVh9wyRe1a7bSL22Tb22VHT06KDNjDChrZZ7MWoO8jOfCkzv6RcadFZ&#10;2/QztVgwEHwxkmawVQRZpfmwa6P2oC00MPYZOm3QYNHNA+suRMeFt+5p03d6i9prUIC710ujJHSJ&#10;8DkGtYpDZbd8Pa+J8+ys0cLo2kUC+pUjbOWm+WHuxRq9vqo1Hq0CRkclmeJ/RJp0v/n1NPOoe4Ru&#10;4IwR/ln3SroM9FHVy0CjvoW5JtgmfW86+qjqEa6JqGpTTnJDNf2e2e36WE1m6jSOmo3Rssiq/TND&#10;55dg4WGMK8eqSaM+rRogofCBA9xXRxbsLCqgpBGYjErk6LBZv6ghgqMrCfaqf5Gsg2WORtKPFStW&#10;2NuXnqed/saPE3SXiRjBao9jLNCxiAMwehUIngpVe2TCMbagsKtmZ8vnf8TwV8+WwDe2zlOdX9zz&#10;ACsY6Op0uu66ltKam42cKzyRXknEV3G8Zmy35b7BXWR95v/4RgfZ3rPJEnDhmN0+gqdOuoGqvMp0&#10;17uxR1I6/hVOVb/MuCdfVbEexjrXQd+hlQS7qovo+ec+06ez5xjGwvHFDxiNzsiqJxr6y6byW78x&#10;tAQTvLoydmfWFeHEkIJ3Nb8OL5iMIpk45lhmQZHcDn0Km766zixjJepFunmVrtXp+zycBKW56JLW&#10;BA8pmtpgmVMqw5zv6D9McNY4/wz2+ZHFsmk/ChJz3PHqu8NMsZ56faAxZQmD+1YSozbm9Lh+/Mqq&#10;PFlMmJQX18AyKyrDnEN6gibmS37h/vCQruIrHOxzyioZqOQY/lTXwTF9ZH5Nw8zcDCqu5cliE0Iq&#10;iVFbcnrs+XlxSsK0tx6Nl6VczpBw39mza4ssQcD2N+s7OIHnrnU4G3sUwD2R2DLs3e2LJ/HkdLNJ&#10;i9/FE4efzS5Bw00PjK0Eu8QiR45mZYRHPtvVDwR0poT2R1ILQTE34SXDQnqFy67ms2h3Hc4RRsYd&#10;kdGfp4K2bnkXP0xhke8PDck4nHXEXKfc9EB3EuwiEUKg9hFwOgHt6elp1EvRsoS1jwRZYD8C+LZa&#10;7fcC9/PT5AukiPFgX7EFr5vabwJpsAcBkMXgjvlYY2S9gDZrg6AZZQz+mmVktpOARnMWi837xcho&#10;FvtcWlqKjpCIAzL2OC5qa0gxFO09VnYuNW/ddu8mUaF3DdHK5Uj6gM2vY6uQ0QMM5amGIXAtp/j5&#10;hTvPZeQ6GxA/b8+Ppt7x99w7HxjQyua+0BYaPn2iL7TZrMRMw8unbp7Ynjr88c5CGWR/Ziks8cn2&#10;7S9MG6/WfoUGGjbo38xetJaP5DXfi/4SY0IJz73OuNrTF1nALDtrqCGZMQ595l9Mei5Bf3rkQo3m&#10;4vwORqSr2lfrzTr3k7/4RPY6R5BXb7ZBn21jxgbszah0Opnjn+8eyYkmc9xQn/kv6g5wCP75bq2+&#10;0R1fMDd17vSZ/wPvC5Nt2W4+08HU6DMO8J1wuvb2mTC6EgDr/NFyQ9WnXcuE0WC4qg1XVVdcj5U2&#10;srGo1oegRre7vjLzCN9G18n010V+YZyTNFUDJ+ivyjcj3Vnl3+LFi2FR587Vrilew6hRHFmPNQlM&#10;6bx58yaWIsTCOMLCsnYYNjE1S5s1azZx4sRjx45BYNKkSeCjhW2NqjLjIzfaaINppRsyHePKh5Vr&#10;MfuqvTKmCwkWXkTVDdcr42cPc2HRaEFwMPcciEUCsI7FM636IHITlG9s1Ujp1Pdp9+LdYKBnfSK4&#10;bVReWrp5XzWljF3DuroOiexK0A9HVXN+VrG7E+4aCysvKzixfnq1GuHsF3dqlV/sqp2Ha5+7rg0u&#10;HqF3gksaFDPvCOtOcJVd5AKgZev1d4KqVhu4R0nreacqzeTuiHyl0C++JacQ9wBr/dLf5ftMePFF&#10;9hwDD0OqpiKnDd6JErZgcPkZyQ+SkatJP7xVVukrMB0FE1wXti682+qkpq8X3Fbw58RKvw4d3BN7&#10;xx2xew4ektpQJoud8MnPXPlkQuyezxcIGpq5vA8tmPzivl6sHVr22ve/PzPN9VjVy88/z7pjz+eT&#10;pZqnk6vb93ltxq8/yx5BWLPovpyky7YxePAHSdj7IEmPWAbHP/frwx1lcBxlwrTJugMcIv65nxZR&#10;s1yrab9msEouWjdh2psPxFRDvFmLaUwHU6NPEMF3wulKSRh8R/VGVo0ZhPNu/aGNvD9MK/Lr8LYz&#10;D32H7crhtCsPbSvQa80r2J8X3KM5d5R5LPnzVO/7OwezU5lp+TFx2gVckzMPrb7F5lnmsYxVed73&#10;D27YqJpVPk27BnfR15T/uZp1dGZBWqUQ14t3z+Y+1rpSJZ/x6w/AnMPT4H6YVJXkpGq8tBmgmGXx&#10;zYRQCu6H6VwAtCyJ5egQtEoCyz3snVcqx6iy/z6vbNvGV1YNHDdJ9CKcwoQWzax2MO/W78Bch6f4&#10;loZhYuBj48dLW341VysL86mOPz/W5VfztDHagtfErQr+OFzRZ0jTyjGqNLN502WP85VVA8dNksrR&#10;hEJEZ1vtl5s00P+JoH/qCgJOJ6BtyztWV+CtX35w/HO1RBtcUIdJBhpxVdwbunL5I2c72BJxUr+w&#10;rQFvWeoMYawxWF2ktkAGDOlpNFhsMtYeZCz2/fffz2psth8sNuPB+cKWIgT7DFOxGiH2sWQixEQr&#10;ENrWo+EfYo2ueESE4lNxKyfr53VeTaNC7hyk9fby69w2ZMwAJmBbWbHj/J1vr/t+8xnbmktsNeat&#10;P9kmUd6BYrGRQQueHtimWZgDdZpSJUyXARnDFBx8jfM0mHGztKh843eHh0693cffSyiGKcd4Z/Yp&#10;ESjImdt0iriN3zGQN9+RBUs2XGhz/u9pjJKYf1GoasMMD77M2MCfYfxKpXcX58/Tvek/7bVn4jkR&#10;/dkL8+9gbSsbcoQLxHqPH6kTqyrxzyxgLTkuWt9I0K6SzZEIpkBsw4xHNP/3jPbM3t5tEvhqrot5&#10;bc6ruHLX2jGLpt01Qt/33yvxmg/WD0V5RLNUpdrFW4Uzi8asvYtrcv6/WhBunKmceKXP1bx5RqeQ&#10;66fVmddYm978XOCaGUJg4JtwPgg9Ahmnax0/cnxvjoHWn9swo9Ws9n/rfNJ1x5GC7BR+H1Ub0U9m&#10;af+7tNIxLQimlQwLzq9WbKguXjglEyJmCDx84/v7e9qiMVVzQ9QdM0GwmRnE8+fPs6wXV65cAY9s&#10;WIqLi3EWOZrz8vJEem7cuIFw5kaNGg0dOhSZnYWF6RRdAjhEpRljOnbs+PHHH0Nm48aNQjHzrQwU&#10;6iYJLg1ujumGDAz0yr/115j+wun9X/0AcGdle8/oz+qusb2zWlVdgR6tuAuoNz98laytXoGKXcP6&#10;i/jiGV10qdlb0MX5LAaVKbDm+tL5xU3EEXehU34eYl6M4bMMM/PZ1GCmVveGk5z29wJ29TGBRWOq&#10;muNK1LXlZqPhXWPEAsHlyc3Gqvwcok6l3oR597n7FLuuE9r0lp26wN8RcTccc4oNlgpgLxpzh/5u&#10;yWHN30Z0lz5wrbw16HjfRSu5Gwp3ZfIXC1cvbGQIP/prtXK8QX86QNq3FN1ELY6enn/mBk0/EwVT&#10;kd2w9PdxwX1EN2r8hOXuJmyYBJOS22XwV81M/XByspWTk5+dlTcL/QS1gIFFtw4dSGrW8667ejZL&#10;OnBIJHztTz7W+WvBOd3XQiYa3bVnM23GtWuVDbkT2kNf6wOkX/2TP6E59PXnSb2fnzc2Wi8aPXZe&#10;1YGxjgS9aDRdZvz0fG+LrggEuMFyu/u8ZAeT3n9HM2mCNvVSfGwM3yh9+bTBP8Qu3bp165YtfXe+&#10;uXlIXz1i6bu3JWs2vaFL5/yO5vUtWxZOaMpa4cylzW/u7Ltly9at3z+uXbQsSV+pHfJwpQyvv+mE&#10;CTqFXD+PpD6MJlu/fyKB++PE64of2FuvWbIr1QTzv96ques2zZVcryYh/ImyP1ef/j087sfH2vz4&#10;WND+Lfm9WgSxc9fS8tI1+Z8vPv3Q4tNfapv++Fj8WH2rsoOXyvdsye/ONYkbr725JhXiXKW2RcNK&#10;GV6/99jbdApzb762OPlKZzRp82GXqi+lXC+hwV2r7LHataRliy4xPGNi47Up6emVGpLeH/xmyhPf&#10;A0iUd4ZsfnPacnYuPfWSlh8+HeSIdq8ckqSdmzSazdu4gcQAxG9+831u1DSapJ2bqzUytBP9PbJt&#10;IDdDUOby/aWnp2i1LWKsHrnDR26mMzxDvJtpSq/mVvaYmvHQltLx93JI/vhYk14pGa8dK9OdK7uS&#10;q+GHjxvBY+mrcoPuvc2bO5mav0ej2XNJ8xRa3dugWUrG19yosfqg7rFmYM//enHy/ng2Q9o83yL/&#10;89U3uRtPbtkVjaZJiE65fUX6LxH7+rHc2vAnue4PCpW6gIDTCei6ABL5IA0BvPsseDOQa8O9fM29&#10;zCk8w+/r3sxG2fPtt3tYO0MF0jp2LSl4UW2tRZ1fohrXsphZw0KVRcmUQfLyi/5JMZopadeuHRNm&#10;kcvWxlBL6cgZMvyfOvxVxE8/pVKJ7ECseLRo4te3i1KtLruZfWPZWk1IQMSzk/0H9eAFzOwI9YjE&#10;1u5JRj9rki6Wl1fg1JMmipRezMj8/toIjVqFTyZjqhfU29mR0eYzvtjiKdOIuratIzNIQuF/BUV0&#10;KDyFfVO926nBvHl7/jjToFlQ3O1Rot7fe+89dWXBvinbRMqVmJ6mN+hjZ/kdQ2FhR4aWY/6bHqNz&#10;n69RD4sdPGYqdxXuW/XXOV703OfzEJA6dW3pqU96yWSLx07/W39KpdbJ/l8bL660+b99nFDpF4PZ&#10;aXZ28Sr1otLStdC6eGzfz6H07zVcdKtM1jY+1oQx5z7vC12cKtbhPK5ZpT6Z1tpp9vf0NWO2zYw9&#10;d+6UoM+/p7dZNe4UqnXamrfq1atVc6b43F+rdH2jnPpE+39tdEZXnmnL+xcb31am5uA8f3qfjG9s&#10;YNu5zx9FP3pMYmduqwSH66XXuGGmIOD1CIe4SjmH4dSXdcbHDhvXS7Z4DRuSc82fq8KfnTp1jjNf&#10;qdby46QbrLGLZftOn2cauZOV6hSxMxd90otBztWbHiU9VL0+eY6N9+AvqrrmWmrVVXdafT+CuW1m&#10;EJF7k/0hGGaigBdiApAU6rl27doTTzzx0ksvIb//iRMndENYVT744AM0EV9xSi6PEC4oM/Z06NAB&#10;MuvWrRPKoMZME/EpbrTRQj9NdOMiuMYwLTgzt81Uft6XXUZc0U0uNjZGy77/+1h/HbILjR9BxeDn&#10;uMsGHXADrD9pOBoCG7kpLFQg2TPml26O6G4clfNQ7xEDn7v2Zfp5qLfGwCH9vYE3t9cnpwRtdWqZ&#10;kWb80IOsv3Z1vbJ5zDq18r7x9/SxiyvnNnet81cLm+mVdw7u1lFpFHeHwV1Od33p74i4X+iveN3J&#10;qWtZO8GVydWbvn1AlhmySH+n0g0uuzubv/GYGkP97Zfde/QzsfrtvnLwdIbjXszPyOo3DBPTUjAP&#10;0bxyvIUOfMEmhH6y6HCpujYkTz2R4P59SU27dWrQoFO3pkm//ZEhOLv/qy9UM5Zw5b1xwnNKlRpf&#10;oNg9KmP/nstcc30z7lTSf39r9B5rpV7x4lf72amMjHRNz84djVq5/6sXV6jH6doseVqtN0LYi65V&#10;x85WuOie93mJDu5879/eX46LTk1N0cY2jtY32vneo9v6LUK17rhRTFxcTCN2KnXntkuD3/qHK4sf&#10;0yx+dNrPqfo2OBP75oYN/9eNO45uHMvuEakpl7R8YwOTUn9+B/1Uthn3JWvMeonr16PSHImuVBM7&#10;sDmny9jQBlnFGWrPqAD9qQObL+yNbfZWW7nuWN4oWN4okJ0q2n+htEf/lt9NafndXWHqAxdePVyk&#10;b5OVszco+rspUR10TaKCVDq/itOzVU2DmR7DUvTH5uyud7V8vAl3qkHbWLbDemka61c5w633a+d7&#10;b26Je3QCj/GllEr4Fd3+b8OGyhHjhkyrYZcVN7LazW8M5sujizFOeqRxUiYb/CZrF92jX5w2JZXT&#10;yDUyPWwQYIa8rJ8him4THo27tG0nmpofcFMeJ6f9N1l+bwc/7nyARyN1aXpWpWiTqO+mxI4IYIcY&#10;Moa/QsGNrGrP5pMPLdJvsw94Pq0fJkVGdpFG7f80JgCn0K9rsAo12OXqgz0amgb+wObLe4LDputn&#10;iKJDh7Cm2dn7YUxW8WU1P1uMtN+3bx9eF5ZSTH3/N/8bx/q5IqkFOmVPu/lf6Cb/otAJt0LAy62s&#10;JWMJAULAWQggWhlFpB2BxijSu2TJo3l50NmIUJbevBYl+b9toBgY+8z/zdNb1T5eVlpSvOeoLPNG&#10;+Y4DoSP7yqQtK48ovKKiIqOuDekQuXpPyvDOLUpK9JF6RsVMNZcO10+z+t/1xupfXh6BJogHNNXQ&#10;/o4MNasryni1fNe2dWQGSelQOE/SjHm3MvKT/jyBrk/t1a9Q9czCO3lLXn/99bfffnvu3LlmYBEp&#10;L9WFdpoqQ8Y/X1rMTTl+x1CyqKiKrzK0vKysatTEbdPWlg+dHlVUFDV0imzpMtn+2R+vffjTITqp&#10;qIf/vPmwTLZtRvRsXdpdZanepVJdFvDu7+7/e3qcTJa2aGyvN+8JWFpZwc5Oee5hXuv+k6dwzehT&#10;h/NaDC1ZhW66xzWCMaxnmYzrkOmTqa2aZjDqnqWHZEuX6tpO0Vuetui9U+9++QEM013CaWtXqcd8&#10;yY6wv3/Kf3rr9qMefm7K7AcrkcCZxKF/V/aedupU97jpRUUnT3EESnmJcau2fTw78bmblf1Uecr1&#10;0v2u+YYnxGAIpwQ/uNt+XyqbspzZKIvqN6a77M3f137Qe4gsKorTuO3F6AeXVSrqPoYzraRczY8T&#10;O8MJ3TMgjhs67uSUoXp1UNg0UaYbqXjUnzp1sqg3BtdoOXVyvyzxOSNOcBrVBpgY9cVQMV61QeWy&#10;ZcuwVKyJjmV4rQfvFiCouV+/frzM999/v2HDBrw0g6du+jkjaF9RwaVoFF0COEQlTpmZVGFhYZCB&#10;ZpGM9HnIjTZnyf7ZHQNmV5m0f9Xakw/zVw73kFdY2PXBIYlSeY3pBXSX2qGl+vHTX4bcBcP+InEj&#10;KEOPnIr4OCS3OmRkNAR96a8sk1ekqVHQ+7WUu+hZWcrmob4IJyKbDtXvGEyMOaMHQ3jTgDO92d2I&#10;m4XDdI4YzqrKzvTGVE7k3h/cvMk9ccCt45TuxmHVfQM3CO4S425dHKSN0Pc6wZXATOZhYdeYzoAp&#10;y2/q75rcWQAQMIDdHrlrZcpzlRdZ1QVi8hqqxFB3rVcawg0uuycWnVyLG0+bppZvIdVGj7t1cPNp&#10;TD9dQ93NY/8hGT8VhUNiMOyVE0Q/KU1MC0yHU/o/CZX3bFmi0E4OTUxJdm+RsQlufoKamoCV9Tc3&#10;rdoV3W1OIDxqfVv0r7uTLvUfEa0/mThpdqLu74cskDuXklxUFMidKi5TKFN/ffEhLs07Ssw9D6M5&#10;u364U52nzu6vqwjsP6zzr+tTLxUlQmNySqpSZvxefzxpl7LzDNZGxnfKqVKUCb8rYo0T498bDZ10&#10;0/u8pdHizl/74//e3JQm27QJ+3L5QP3f5Wt/LL046YWZofqBuLZ9i6LnC+wI+xfveKCDbj901Lg7&#10;Fn+4+Idto57voTvTuMt/K8fuWvLFmOg7i4rOJ19UqWTlJr6lH/xhceNxayr7qTKY6yWm37OGJ6T4&#10;xMncPJ323/MK2XmWGDxYP1UKclZe93uiq6KoSMFVF+TsLvN8wkNnMvZvyMdG6PY9fIdFF3+793JS&#10;XJNOUHU2s0FUXKVfFSnXFREti4qu5qSWF+umoE6VqFzJXOEbvIBpFhauF0W3bpUGSPWGl8PAbFbd&#10;8cooPTDh0TGq3cnnizo0ZRIYzWd+SuOl43pysHNYos0aboz05eAX44ZNm/Llf+9tKrtwESfHsfHE&#10;FVeuUCl0g8XVNx5negAObhMagqahoz5chXi4ovPbMeDNG1g3dBWb9l5XRjfpr0esIsK3+HBmdlFl&#10;BmeM5twTVTg3jeZgx7iklvvOmMyNkb5cyXxq4cm7x8aNCJVdupYHhRgonV8VZWXFFbrB4up9/flb&#10;jMEIFO0+X3x7/6ZVAh6+L94XBb8uZeYoy31DDce0UgW+w2C5ZilDiu9LRr+01PxPMLwkjxdm8JTW&#10;29sbn3xSX0quIGUcXVxGzt4rtLakXMAjKcsloXXC1k1b+/bpa1EUqxGOHDPSohgJuAICGRkZsbFV&#10;+ftXr149fvx4VzCs5m2A7+jU7dx3wSETTaoaHkrWO+OgwTtvuF/w27+GTaHuCAFCgBAgBAgBQoAQ&#10;IAQIAUKAECAECIF6j8Do3z4BB83WSHFxMGqX0HBxcHjz3I+A/nPNnyJw+w/qHx4e7i6I1wE7iYDm&#10;B5EIaEfN59q9X6N3LCTF8l7hpaDNk17t0Ui4wrSjvCQ9hAAhQAgQAoQAIUAIEAKEACFACBAChICr&#10;IJBxa4crmBIbNVBkxsEbqcN//cDHxwcB0a7PQdcuoeEKIyjFBrfMAT1i2Ah+g5MH9h7ACjNSvCUZ&#10;QoAQIATMIAACGsk3CCJCgBAgBAgBQoAQIAQIAUKAECAECAFCgBCoRQTw29y2nA21aDN1bQYBtySg&#10;hf6AiUbuDoqApllOCBAC9iPAUnDYr4c0EAKEACFACBAChAAhQAgQAoQAIUAIEAKEgM0IYH0mhIjZ&#10;3JwauhoCbpmCA6Tzpq3cigQjhnJram3awu0Li6mkHN9++y1SsDdp0gTCWLimQYMGo0ePljgkmZmZ&#10;yMvON5fYqk6KGabgqJNu1m2n3C5vtbOHgyWA5haBLira88Q8SsHhbMBJv/siEPhRgfsab5vlJS+H&#10;2taQWhEChAAhQAgQAoQAIUAIEAKujIArp+C447s3goODkYWDUnC48hSSbpuNBHRacpqUBxHOWIQQ&#10;OaBBQAs9BAEtrMGhr69vzz49DcOieQIay5T7+/sPGjRIOlIkySNA2W1oMtQ9BPgE0CCg9057jwjo&#10;ujfE5JGjECAC2lFIkh5CgBAgBAgBQoAQIAQIAUKgdhFwZQK6z+LXGQHN0kAzoIYNG7ZgwYLExMTa&#10;xU3UO7FkUobDxhQcEQ0jJC5DKVFMiq3VSOetmxAEzeKgDUv7du3NJIb+999/0YTYZ2sxJ3lCgBAg&#10;BAgBQoAQIAQIAUKAECAECAFCgBAgBAgBQoAQIASsQsDGCGjpfezYvqNX914W5Xfs2oFUzhbFIGAq&#10;AppPyiHMyHH3uLuFOhEBffvtt1+9evW+++7j61luDXaIsz179sQOkzx+/Dj2W7VqxdhqPoCabxIQ&#10;EDBlyhR2qlmzZleuXJkxY4bRs4bapDjrmjL0bMc1x4WssgcBiRHQvo+UamUyrZ9Kq1Fj03CbSqNW&#10;YUeLz0K5x6VQn+QoeyyhtoSAiyNAEdAuPkBkHiFACBAChAAhQAgQAoRAPURgyK6FZrze1n+m0bMu&#10;HgF969atWbNmIbA1MjJy+fLlCH9mXgwYMAA1q1ev5g/feOON5OTkp556CjVMGDuQB0cHvg77SEOK&#10;fSdNDGLJpADrdAJ64/qNUuyAjFUENB/7jDTQohQcfHeoNySgcbZfv37t2rXjxZAMGhQzeGdhlmdM&#10;0IYNG4KnFlWyHNBoMmTIEOwcOHAgJycHiaQhz/PURs8ybWfPnt29e7fzJr1EqO0Uo0vLTgCpuQsi&#10;IJGA9nuqzLdBVEV+tkat9g5tmFusjElo6+nlxTxSlhVc2bQuYGt7exxc0TDfTPPW5X6di/3M6/d4&#10;+IhM68HltNbo/ke+JA0+wZhjV61RaWVFQQG7uttjJLWtzwgQAV2fR598JwQIAUKAECAECAFCgBBw&#10;TQRqmIDu9ccfwGH/vffyaBjWSAcqNmqgSPjgjVSk4Hj22WffeecdsG2///77+fPnwTIbpuBAzZYt&#10;W9D8wQcfnDt3LrJzgJjmhdu3bz9//vxdu3a9++67TMwZhVgyKajamIJDimomA1pZ4iZdJyTBO7ON&#10;b8UycvCbKW1gn0EBg1ZmAmCES0tLWdQzCGXQxIhiZqd69+5tWMk3QdA0SGeESJeVlTH51q1bmznL&#10;tDHim+/dKpdJmBAgBFwBAd+G0SEt2wc1b6lWlWpvnEg+c7q4oECrVWvUFR6eXupA/Q3BqKm+t8V9&#10;cuFffJp35P/ee9vohlYX/MrPBlSYby731IQkdAxo1DywSYuwlr2V0X0b932m2eAXY4e+1GL46836&#10;z1D75zsWSYl+ObZT0kYIEAKEACFACBAChAAhQAgQAoQAIcAjgDBno5szIGLUMyOd+R0hH21/p/v2&#10;7cvOzn766aeHDx8O/g37hjoRH81CPEExZ2VlIQIafLRQGM1xtn///vhEiLT9VpEGmxFwOgFts2XW&#10;NuQpaRExLdITFhaGbBh8zg1re2HyyLyBKc6KMJuHlLO29UitCAFCwKUQ8PTxDWwUi/wbKqXiSspF&#10;jbJcoyxVK0sQaGzezsaBYVIc0UUvY9Nl+UDgsm4HDUFMnwwou+hvjoNGu4DImNC49kGNm8u0ueqr&#10;m5LPHC/Oz9FqK7TqUk/fAJlMJcUGq2Qk+mWVThImBAgBQoAQIAQIgZpE4I9rpxBAx2845Hv/PHnX&#10;xP3LCpXlqMG+8JTQQtTjbE3aTH0RAoQAIUAI1BYCPAdtT+yzeeMRJLpp06bNmzcjeBmBzCJhRDpD&#10;ALk1WD0yb0CMFUPh2kKJ+uURcEsCGrk1+M0vWP82usQIaHiOeGcWwI99FpKMTBr4RGAynqgglTND&#10;58KFC/hEiLSwkjVB0DRrYljMn6WZRwgQAm6NAJfXQgY+WJf3Wa3E5/GTZcdPKTduV27aId+y2ydZ&#10;O+nI2Hi2GfU02NtCAg3WCr3oP7gDLpUGq//v63PxedRsnLWsUtjTLygguiVaq5QVV1LPaxSlGmWx&#10;WlkMBxw+ChL9cni/pJAQIAQIAUKAECAEHIjA2MbtWPTc4i73f3/50KE8/buh/0nsv7LXlBBpX2Mc&#10;aA+pIgQIAUKAEHBlBPiQZ8fGPjOXkUgAdBzj7oTl+vXr7BCRzkjKwfYR44wIaD4rtCuDVm9tcz8C&#10;GmmdhRs/chIjoJk8W1QQyZrxibTOyKSBiYuwaCToQCIOJoPcGqhEvg5ETPOV7BTEWBOUDRs2iGaP&#10;+bP1dqqR44RAXUAAbC5HPevYZ5USUcldunbt0rULbiPCMnbsWHudBQOtZ51BPcs5Qlqrfe6d1yc9&#10;Pe2+aY9YUK7RxUdzTLlKq1YgXbVWpdAoK0A9qxRFKmWhMwhoe/2l9oQAIUAIEAKEACHgSgjEBzUY&#10;FNUyKTvNlYwiWwgBQoAQIARcCwFRCg6HG/fqq68uWrQIKTiQWGPevHnQj+UHkc0Z+0i+gUPUoyD7&#10;M/bffPNNcHSshglTcSkEnL4IYQ14++eaP0cMq0oGzfdouAihdGMwa9l6g9Kb1B9JSq9eZ8aahpIf&#10;SomLEPrMKAxq2VYfAa1SXj246bXDo/x9vS/79I6NkA3pKAv2kRWVlTzevS0eTXX9O1U0VZAredWW&#10;DROGja44afLnHBYhRJ4NrBUo18p1cdBcgXlyjlLmipeXN+KgH8gOMzUP1eP/ajbwCY595iK1lclb&#10;fy8P6+Uh1ya0bSFTq5DZ48quVWH/3uXAaSzFLwd2R6pqFwFahLB28afeCQFCgBBwHgJIoHG5NA/B&#10;zqwLJNNoERB+b9OOZvbZqb+vn8VOt7CYzuFNr5cX8Rqg8KuUPTgV6Okzv9PdILUVGtWbpzcOj269&#10;KG0/6hd3vZ+iqp03oKSZECAEXBwBU8sG4jUUGyyHNlMNzZzKuLXDhr5YE2HmDTuzcJhahDA4ONjH&#10;x8fDw0Muxw9i1y1ErUgZG/eLgDbqlTApB78vxX+SIQQIAUJAOgIaFC72Gb+euA3R0Le1imoXHzmo&#10;W9ywgXEDu8fFxsVdLQuAlHSdxiW1Mo0uBppL+cGl1EDodeWxTNZCk1MedETlrV9MVaRBly8a6UFg&#10;YYVWVa5RqbFeokZVpq4oVOk2n/Do3F7/mLGw6aJZhpu9HlH7eoxASYlq6tSksXduYdvx47kAA5Uv&#10;vXQYn9iee+7AlYwSIUJ8pdGzFrG0rZVFtSRACBAChED9QQDJN/bnpA+JSjTvMtjnG2WF//R9AqzH&#10;+GadFqdVZSkE+wwN7NSb7Ya9enoDSyGNsi0r+YMOoymnR/2ZTuQpIUAI1AwCwjz+wn1n9C5inEVr&#10;EjqjR9Lp7ggYJ6BZyDorSKGClSKxY2a9SMjwQe81j4goKYfRBB01bxX1SAgQAnUPAawKqFYpuA0Z&#10;LVQVIHrHJMp6NJMNSJQF+cjyy2UNAmWdwpHiwl4CWk88cyHQjIgGliwrtDZ30/LewVkNWmhVvvrU&#10;VyKcuZwb6gqwzxpVuRqrIyJhCNhnZZmqHOxzvqqiILRFosa71Mzo5P+533Cre6NJHtUkAkFB3t98&#10;3efvv4bhc+nSZBDEgYFeH3/cDZ81aQb1RQgQAoQAIWAeAcQyM87ilVPrX2w90Hx4MgjlM4U3ZsT3&#10;9vHgbubdw5shhTTTj1Prb5zjT3UKbYxg6gvFWewsJBENTWNBCBAChEA9R4Dl3DfcbIPFlDZWb5tO&#10;M63AOIvyPhvWOLxTUujWCJiMgF6wYAFbOxILSiYmJmIHn6ZcXbNmDZKtLF++nAkg/cquXbuQcsV9&#10;s67MmDGD8m+49cwm4x2CgEajLatQZReWXb5ZeP5K3sWreVeyivKLKyqUan5ZPId0BCX33nsv7iSO&#10;0uYkPVoNcmPoCGgdBw0C2t9DFhQga9FUNjZGFoX1BT1lsaGOIaBZ4DPPQLNo6LILR4t2/xEc5lmc&#10;XeZV0diom1o1cm9UaEA9c1sZIqBVCnyW6tjnIqSB9o6eZT4NdMn6/YabkyAltfUQgW7dGoB3NhX4&#10;zGKlv/zqHJCBzLPP7k9NK3zy6b0b/rnKapjApEk7+aBpo5U8sGgIebSCWD1Em1wmBAgBQsAqBPhF&#10;CBG5vPrKCQQ4m2meXcG9vNLQN5CXAcvM9sE1p5XkTjv6G6OzRyV9dzifu42zEhMQZpVVJEwIEAKE&#10;ACFACBAC7o6AY1JwYK3Jxo2rqBAw0ViAEotR8utRujtMZD8hUD8RUKk1xeXKjFtF3244/cLi3f9Z&#10;tBs7OUXlZQqc0acndioyWO1z3bp1ubncC/uuULgMHGxBPxU2BfjoV76b9/Wqr1//5oWHF78558ef&#10;Plu1QlGUpVQq7be2Mv0Gx0FXBkRriw9uC47wKssrVxRGeCmNJ6nn8oSAekbyDY59xoYI6FIVIqAV&#10;RWpu434rchk9zBZRCg773SEN9RyB4mIlSGQQwW/POXbffS1MofHTskvj72+BQOmRI5pmZZWDp/7y&#10;y17xcSGImx49KgateIGXX+64ZGmyUsm9bWC0knUB0nnHvzdWrhi0dGlfirau55OQ3CcECAGrEEBQ&#10;M+KXD+deSS3OMdUwR1lapNQtfWysNPQJ/KP3o8KIPAQ+W2UDCRMChAAhQAgQAoRAnUFAKgHNp+Bg&#10;STlYdg6s1AcgsIPPp556isU7C5N18PsIiOab8JUss4cwd4eh8joDNDlCCNQwAmPeWofthy1cFKFt&#10;BaRnhUqNeOf1By+3iglb/85d2IrKlIcv3iwsVSjVdmWZSElJefHFFxH1PGXKlM2bNzML9+7di0O+&#10;BvXLli3buXPnxo0bbXPBaKvZs2c/+uij69evt0EnQot1yTeqUnAEBA31kHcozevoU5qoKVUGamWH&#10;M245KAUHxzsrc27k//OzMvcGCOOCLSvkmSflCkVxkcZLYXKJVCw9yPHOSi7tho6JRtoQjo8G9axW&#10;cMmg4TiWIjTvPlJw8ALCfRtAoyaEABDgU3DMndP51VePGA1GRuW5swUd23PRc4mJIZGReKegWhEJ&#10;5OZW3LheZrSSb4Y1SwICvMBQ0ygQAoQAIUAI2ICAv5e3MMBZpKGBd4CX3IPFQbOCNQzZjuEpG3qn&#10;JoQAIUAIEAKEACFQZxAwSUCDUGbssGHq56SkJGTkQM4NMNEAAvv4RMoOM/HOCxcuRFILJsmXt99+&#10;myX6GDduHJ+sQ6S8zgBdPx1B/hZhsQqEmzdvMnaStWJkJehI6Uogj8JTgZMnT8ah9ObuLsn44t92&#10;J9vsCGKcyyrUuUXl567k9muvpzuxczj5FsvCgQQdNisPCgp68skn//jjj9tuu40f1ujoaOyjplGj&#10;RmCfN23axPSbyf9jrQGHDh3CGxtotWPHDmvbQh4B0Fzss56DVoDG9fMPCAqIbBqWGOqd0NC/U4Jf&#10;J7+KKAcQ0KCIsVWU3/ryBe+rSdlfvlhyaFvp3r/9vVTFBeqz8kaeKv0rroZeaJCCQ598g6OhkTVE&#10;q8Z6iUotF7KN0Gzt+6eLLEZAIwUH453xiX0bsKImhIBRBBo19o+I8E1OLqwZfLy9PebMub158yBK&#10;wVEzgFMvhAAhUGcQwFrG36buax/SyEwaaORx7hbRDGIQhuNYtxAppBkC7BS/8CAEfrx8iIlRIQQI&#10;AUKAECAECIF6iIDlHNCG1M/TTz8NpJBkA59mVibk0UT4M/ZBROITNDSrRyVoIEZzI5I6Ozub1Vur&#10;vB6OmRu5rK5erLL8xo0bkE9ISMDnnDlzEDA7fPhwno+WrsrDQ2qYv3SdhpIzZ87kw3jt0ePYtoiA&#10;Bgdts04wzMXlivNX8yJDA1o2CbuUmQ9VfTs0SbtZmFdcUYroaDsIaAwohhUDip3i4mJmJBvuhx56&#10;CKPPs88Y9+7du9vshajhwYMHUdOiRQvcf86cOWOtWuTcUCuRABoZlrlV/nD49KC4qf2bfTCh9XsT&#10;Wr82tsWkOyLvG5BoPwGtW3hQnwPay1seERNQuH5pgJ+moljh3arHBY9oM5aDcdbFPrPwZySq1oAo&#10;5xJ5yD3kXj5yD5/SwnIpKbwZB03ss7WThOTNI4CYZUQuI8DZUAzRyuCmT53houfAUCMFh0gGOTTa&#10;tgvlBSAMOttopajhsKFN2rULy80x+Z44jRohQAgQAoQAQ4BfhBBZmxv5h/wnkfvFZ6Y8ndAHZyGM&#10;RM9J2WnPJNzBC6NtrwbN7933A8sBDSKbrVVIhRAgBAgBQoAQIATqIQI1wc2ZgjUyMpKtc4gyf/78&#10;eoh+PXEZUa6sWOUveEnIg5FESOyJEyf69OmDgFmrNLi+8JIlSxCX/Z///AemlpSUTJ8+HYfbt2+X&#10;brkZDWCfoYd92lBAWiLGubBEcfpyDgt/3n0m83hKVqPwgK4to5CFo6hUgUTQHEdqUwFfHxgYiMFl&#10;pDMrbNBPnTolZJ9HjBhhUw/GG509exZ3noEDB+I09q3VjNwW5beul2XfLM/PUZQUgsZNTr6I//YZ&#10;FKOaVddzJwwbjU+L/XLxzxDy8gsedH92aoGisDwkUO1RUVqm9A7pbQEQENC67M869pljyWVyOV6Q&#10;9fH08ffwwub7coNPwUlbtIGbltJin6X7JaVTkqmTCPA5oF96+fDsFzsYTceMaOXHpyYu+ykFqaI3&#10;brrGUnAwfplfhPDhKS1X/3YZAh99dArCaAIZo5UMRrY+4b3jtgUGeTWLrVomq06CTE4RAoQAIWAn&#10;Avc27ShM2Sxkn7GPs0y/cB+c8ke3jWWtWL2oFa+QNWfylAzazpGi5oQAIUAIOAqB2KiBrrA5yh3S&#10;48oIOJ6ABrkDuhA+swQdKIiVRrAhi4MWVfKHrowR2VYrCDAuEp9r1qzp1KkT8vbWihlGO0XELkJ3&#10;WYoPPvAZprJKBPaiFa4ChEUzGVOWP/7441FRUbdu3VqxYsVff/0FDrpnz56DBw+W7qkZDSwFh80R&#10;0IhuLi1X5RZXIN4ZUc/FZcqNh9PBQcO2fh2aICw6v0SXhUMaj2noEZ4owF8ghlwr/NnRo0cLM28g&#10;9tmx7DPSbqBTsM8IqQb9zaKhrSpea+K8tjT12ttAe9JbcaZYWyFrc6Sg1yFZ179TDTdDzeqsgoqT&#10;afi02Kmfn7+/H/7zbzh8YoN7pxfmqStKlOUVcv9OfQPadDXfXKNU3zhxOif5clHmzfK8AmVFRdG1&#10;60XXMm+dOn/rxOkbR4/dOHncuzTCog3SBaT7JV0nSdYlBEAiYw1ALC2I7ddfBzAiGJX/+19P7PM7&#10;qMQhBCD2yssd2VlUPjmzDWrYIoS8Kl6P0UqhctY1lNQlSMkXQoAQIAQIAUKAECAECAFCgBAgBNwI&#10;Acs5oNlKg9ILEjqjCRJrnD9/nm+FzBvvvvuuqBJZpJkkCp8DWnpHJOkuCDASluVgkV54AhpNbMi8&#10;wTqyIf/GK9WLUYORvxihu4jpRlA2n78YBn/zzTdId44dsMmffvop+FOLod8PPPAAukDUMwrIaBDK&#10;0iFikvZrMOwRrDKim7HSICKdEe+MqOfjqVmMg8bn7fGROHU9pwQLEiINh6i5FADRBOAAOhQAxaLj&#10;8Xnt2jXpsc8SOxKahwTQOGzfvj0Yr3bt2uHBGKuRXjwU3t45IX5XmoSca9vgZJ+Yg3fHyGP8ZeKl&#10;0qQrNCr539fn8ttX73y48dSNjGY980Ja5jdIPJ0vwynz+kOP3ut7pIvqcHTRIVnWgQJ1hczzYofm&#10;50c1OjCp0cEHGx+a3PTw5Kizo+w0kpoTAoQAIUAIEAKEACFACBAChAAhQAgQAoQAISAFAeMENJ8Z&#10;AzssazN2WDJofsdUJXhG1hxrEvLCfOXEiRPRkKlCZDTfEVvA0KhyKW6IZJB5ePHixS+88IINbamJ&#10;wxGQy+Wenp6g/KRrRlQsCnherEeHVnv37pXelpf08uLSzPHZeLHDasyXDz/8kBcQ7gtbIQIaXDNo&#10;cXzy+YsR0guDsYwebN6/n1u0DQ9jLPUmQ8hzXFwcwnJROnTAa+lWoMSU26/B0EjENZcpVEj0fCY9&#10;d1S35hDYfZqLfUZJOpMZ5O89slvzQxdvFpZUKJTIwlEtmYMUAI3CUlFRkZ6ezk5JiX22tiOW9Bmv&#10;aCABNLoADY1PG9JAWxxTOwUeyA4TbuOu+fc9lN/qlG/Y5fiIywltT3qxs2Z68VKG+ObHhdzq0eDK&#10;qOi0+1ulTbtdfnu4zFwTO22m5oQAIUAIEAKEACFACBAChAAhQAgQAoQAIUAImELA8Sk4zGO9cuVK&#10;xvs4r4B9Xrp0KYu/Jg7aeThL14wcGsi18uOPP0pvwq9AyDhcpGXgeV7pSgICAkA6M4bx+vXr5eXl&#10;fn6SIlUZs2mKfcYpUM9CkxDfDbocwbws1ht0OZILw2B2aCYFB1QdOHAgLS2N8c7YRzoO6Q4ySfs1&#10;GPaIuGZEOl++WejlKb89IRICr07sxhJ6gHrGIbJCp9wozCsxvhShRQANe/znn3/w0GjSpElt2rSR&#10;wj4zDVZ1xBJugIZ+VFd++OEHHFobAW3t6JA8IUAIEAKEACFACBAChAAhQAgQAoQAIUAIEAL1HIEa&#10;IqAffPBBlmpj586dDl9vkI93xrv8GE4wWXz2j6ZNm9bzAXZT9/kVCLFCHRJAs4hja31p1qwZmiC7&#10;y4svvoh0Ddhv3pwjT6UUM+wzmoMhhVVIGYEdHGIHgc9svUQ2CZ9//nl8IkGH+RQciHpG9mdI3nnn&#10;nQhkxiEWFWTmYfFAbD9sOWfeWjMapLhpSgYEdLlCfeFqHrI/QwaZN5g9bLuRV9qySVhC49CLV/PL&#10;kQZaY2Q5O/MAivrFNbt161YQ8SCFQQ1blfdZekeMa0aGbvTCCpJBA0AkhrYHK2pLCBAChAAhQAgQ&#10;AoQAIUAIEAKEACFACBAChAAhYAaBGiKgly9fzmfbcPh4gPVjjDOiXBFmO2DAAPaKPdhnrAIn7I6R&#10;4KxYm9va4WZDIcxITk52hmZ318kIaLC6+GQkL8KKhavVSXHw6aef7tWrF+KgoQ3JoHv06IEaKQ0t&#10;ysAkFuAsNAn5NxAZDbIbZ8Fsgn0GaQ4ZMwmsQTcj5BkpOEBAo6Df06dPIxk0dli48W+7LUwPMxos&#10;emFGAJwyOGisNDiqG3cpYe3B3m0bPz6i/SND28Y1CknSpeNAEHRyZj7oZ+TgsKcvUM8oTAPCn729&#10;ve3RZqrtZV3h828wMfY2BgVBOwNw0kkIEAKEACFACBAChAAhQAgQAoQAIUAIOBYBEY0GSo2INcci&#10;7DxtclH+Vuf15AzNysIrXgENN2/bhXwIvH7QeY888sjGjRvHjBkD8lHYL+blggULWAZq5xVTvSAM&#10;HIT4rl270DXLeW2DPTY0cbinGRkZsbGxDldLCkUIINYYHLRTYTE1lEWlih0nr+2/cOO9R3oj3vn5&#10;hTufHNMxIthPpdaeTs85knzri5n9kaPjkc82/3d6/6gwf38fy8m1DRyRW+maTTS3XGov0I7lFBWl&#10;pUVFRXunvdejUbyV5pE4IVBfEAj8qKC+uFrpZ8nLofXNZfKXECAECAFCgBAgBAgBQoAQqEUEDt5I&#10;7bP49eDgYB8fHwQUYmkxZowrcGKGsBBLJmWq1FAEtBRTrJIB9Zx/8qf8Ez/knfhx2MBeLEiWFbzI&#10;//vvv99///0i9tkq/c4QRhg41l0E9czYZypOReAp08Wp/TpKOdhnqGKfNV+8PD26Jkb5eXvCgBcW&#10;7+7foSlybjSPCkH4MwKfw4N8Uf/oZ1v6tm8S4AtZd72N1Dyw1CMhQAgQAoQAIUAIEAKEACFACBAC&#10;hAAhQAgQAvUNAfeLgC6+tKHs+hHhOHn4BIW2m7ht7ylRHPQzzzwjGk7DRyUI1wdRycRmzJgxfvx4&#10;7EAMeTyQrhppQ7D/5ptvvvvuu0wAnyx3ByTZ4axZs9gyd2gCZhnyTBs75A0Qds3vYwdKRAp5k5Au&#10;AJy10B5eG98Xb6fIDEgi1JqZDVOxBiAL/Taq3NAG85cBPdupM7cJU0OpUCEHtKqsQoUUz3jQ6Oft&#10;5e/r6evthRcmynT1EPCQy/x9vRD77OvtCRLaekykxiZXaq7lCOjUgizrfaQWhEAdRKDDQqfkyXFl&#10;pE7PVLqyeWQbIUAIEAKEACFACBAChAAh4NYIxIdGiuxHBPSBdgFvvfUWIqBHjhwp5OgYu4UcA+3a&#10;tWMsnBm+i29oFRvGVhHji8Wlp4glkzL93I+Almm1BedWKXIuCt2Te3gFt75nx5EMnoNGAuj/+7//&#10;E0HAs8OoB62MeGRM2XHjxoGiZXORzVqI8fwy9pEoFgsnMj6XMb9sH/S0UL+QVjZM9GGKgGbKhb3D&#10;pLlz58IMsMbIbc0uJ6E9vHJhPW8J3xHvGghunoA2qlzooMgpo3OILi0pl5ZbyJgaSuSAViMNtAZF&#10;i1ddPD30G7I9o163aYT1/Osw1njtfgT0hPi7rXGw1mR3To2otb4tdZzYMsGSCJ13dQTwFxB/PV3d&#10;SsfZV9/8dRxypIkQIAQIAUKAECAECAFCgBCwjEDSA28YJaA/zz/+9ddft23bFgS0iBNDfd++ffkQ&#10;Up6SNkOmWcuG8Ry0RfYZHhJLZnmYZTIb4halqHWmjFwe0uY+r+Amwj60GlXhudX92gWxXByGyw/y&#10;wpiXbDlE/H7Gr8qsrCw2ZUH4goc9ceIEkxw8eDDfBAw19tnv7YkTJ/L7bP1AcLtsVUPsYxVEaz1n&#10;y+LxvTOTQIWzZRKzs7MN7RF2wdspMoNlmmausUhtFFPKmQ3MQVoU0doRrJPyyLDk7eWB6OZAP28k&#10;2WAxzmCZWb2fj6eo3iYQENFs1WZbJ1o8spK0aTQylcqmPlyxEe6BLlhcESmyyXoEPD09rW/kxi3q&#10;m79uPFRkOiFACBAChAAhQAgQAoRA3ULgxo0bhpwYY6UZ38UX82SaDWwY452lsM91C3IneuOGBLRM&#10;hnjn0PaTPP3FUX4ll7f3iav47NOPEfvswATQjRs3NjUCoGtBEzNGGxkzHDJQ0MMUoiA4WopO6WbY&#10;oFyKASRDCBAChAAhUE8QwEtw9cRT5mZ987deDS45SwgQAoQAIUAIEAKEACHgsgg0aNDAqG23bt1C&#10;4KbhKfN8lw1sGLHPjp0bjiegEaYuLI41l9fm4R0ADhqfIv0evqEyudTgLBbzi9hhfILDRSrnTp06&#10;WWUwQp4RN40m7HEK39YwFBpznYVXs+74sn37dtac9Q6ToEckIzLJULmhGUwPi4PmtUlRbpX7JEwI&#10;EAKEACFQ3xCob4RsffO3vs1n8pcQIAQIAUKAECAECAFCwDURyMnJMWoY8mygft68ecKz5vkuYsNc&#10;YYgdT0ALHxE49XEBIqDBQSMamscxILZ/YPMBVsGKjBwIYUa+C2S9QFZopMKwqjkmMZ69oPmaNWv4&#10;CGjkiUaGaNHFgDwerCOkdRZ2AZoYlZBHogzWO8xgkigiJThrVLlRM6AQakU9mldule8kXAcQiI2N&#10;rQNekAuEACFQkwjYlPO9Jg10cF/1zV8Hw0fqCAFCgBAgBAgBQoAQIATqHwL70oqm/nypyWuH+A2H&#10;qLQKCVMR0FCCxdLOnj2LtM5Cheb5LmLDrALfGcLOWoQQQdBOZZ95LLAaIdYkRI5XG9hnZwDqgjrZ&#10;CodSVheUaDylV5cIFIm5EQJarRZLLioUiqKior3T3uvRKF5kfGpBlhstQogE0C4I/rVr12gRQhcc&#10;F2tNOnny5G233WZtK/eVr2/+uu9IkeWEACFACBAChAAhQAgQAq6AwNvrMxbvucksad84INTf83Rm&#10;aWG5GocTujScPz5OZKSpRQj7LH49ODgY7yN6YDUqudwVXDNlA7FkUkbH8RHQrNeaYZ/RkU+DVkFx&#10;Q4l9NjPYK1euZHlCqBAChAAhQAgQAoQAIUAIEAKEACFACBAChAAhQAgQAhYRQJAWikUxocCs1WmM&#10;fQb1fP6tLluebb/6iTbYmTuGe/161dFs0NNWKSThOoOAswjomgTIv2kvazNv1KR5tdUXXkZgeTx2&#10;7twpcTHD2jKV+iUECAFCgBBwFwQQgOAupjrEzvrmr0NAIyWEACFACBAChAAhQAgQAm6NAF4RxvvB&#10;53QFOziU4g6SbIBiZpIIfP5s2zWk4Oj5yckz10un3RENShr1oKetzcUhpWuScX0E6tfPSNcfDwda&#10;uHz5cqTdYMWBakkVIUAISEAg4sf3u2fy20MRpptAsuNbjUydx9mEByT0RyKEQI0hUN8I2frmb41N&#10;JOqIECAECAFCgBAgBAgBQsA1EQDdrFQqkWT5iK5gB4dSOGg+8wb82ptaxA6v5FVsPJvPKGnmr1DM&#10;NREgq5yBABHQzkCVdBIChAAhUL7wf2zJhdMLIxMyzXHQZrDKfeS1lBVOxXLfRyOGD9NtM1de5b4n&#10;fKLfsdirdEmLqkwJJM3rV1Wm/mLxXS3Iz0uyojfIS9BqhUIHiWb8MtVqw0z5btRHuxyXTsiKbbKr&#10;W6PY8hodr5rvT7q/Dhp+UkMIEAKEACFACBAChAAhQAjUJgKMfcZSKIh9RsEO46At2rTxbJ6hTIif&#10;J8KfEQQNSpqdNSpmUTkJuDsCREC7+wiS/YQAIeDiCJS983nKlnZNdWHO/m/9Rx8ZnTTcXybjApyH&#10;yfxmPtddd4hSGTqtJ6zNx0fb7fjVFU+9nTZ16ZZNm7EtnBhjt0LHK0ic+ctuVpZO5rKGmS1939j9&#10;Rl9LQq5/PmP3tvgR8dt2WyTcha7UnO/SCdm+A0ds2lH1RCBpx6YRUy2PoqsNkKenPlLD1QwjewgB&#10;QoAQIAQIAUKAECAECAGHI6BWq5F2A6QzNHfQFewwDhqnrO2uWbgv0kAXlKmQG9ratiRfxxAgArqO&#10;DSi5QwgQAi6IQFlKll9CNAwDGc3ColNSBjZ5QMYFOG+RcbHSfTeX4fQDDyXIVrKgaUZY10CJi63i&#10;nRHU/PZWWcrSqcOe4sKhr658kgVHs0MULur5k49njnhy5lPVJGvATtYFF+g6bx4fH1wZIq2PexaG&#10;wepPTf3lF0GYs0hep3K3PsxaEDttTC3U6IrzQ6Y5/nngGwMFDLTOLwMDuDhprjDDjfheFQ5e6aPO&#10;eEi+ukmWvHCyjb74+vpKHe9qDDTHPw/UPx8wgjAbVsFoCTzSh1JXeiweBUOPHDmCWHdbqr8kRwgQ&#10;AoQAIUAIEAKEACFACLg5AiqVClwzEm507Nixs65gB4dgpXHKWufmj49Dk2FfnkEEtLVtSb6OIUAE&#10;dB0bUHKHECAEXBuBTgm63NAIfA5oJaaYI0a1kw2biLMdZkYywtrJJeaB1x5PmzN82Cf7WEd9Zm+e&#10;O1SWgJjoBVw4dMzEb1hw9Ny4Jb/oRWQpac3f2PTNwgXVJJ1nJ8eTslJJECenxs1h4dBJ816VfYDY&#10;6F9mpi4V5efAqVRd7PQc2bZNldYZk09emDaQi6/+YMSmV3ka21BtlVjywp+syfJhPTI6/rmvrO/A&#10;eGFPhgYk/bQwnvPeIOgbbm4aITwjaotY6Q9GyLjQcglB5UbstyYiWMBAC/hnowPBhrVfXGJymi70&#10;O2lHaqKMhYGjaWIcBjx28lIWDf9BNWxkYo/MD7S1I2iNv9YPN7UgBAgBQoAQIAQIAUKAECAEXAkB&#10;uVzu7e192223tW/fHqEYKNjBoZeXF05Za2nvuOBVR3MKy60Onba2I5J3fQSIgHb9MSILCQFCwM0R&#10;aBQxPDL3nxMyGdjnweWjdBHQJtYG5TNHH3oE8s4vMRMXgl+WvT1sxJMrWJBztaLPEI2w6LQM/emE&#10;AXfUZKqOqhQclck1Eof0Y7k4QEvKNr0KanrywmQ9aVlpPMdYMrHYyVNH6GuNyifOfFgXlAumVJaa&#10;rmc7DdUaijlrbDheWRcnXD1/haEBsXGJPGcuNIbzXe+UvtrBxltFyPJeCPlnYwNXOV79hiTq0naA&#10;fx4ydYiOgc5IT60cdH1kMyK42WAZLRIHWuoI4qu2VFGSIwQIAUKAECAECAFCgBAgBNwcAXzbZ+wz&#10;aGgwzoyPxmGnTp0s/hAY2S5c5P3b6zMMY58NxdwcMzJfEgJEQEuCiYQIAUKAELAVgYgfn2si25Gp&#10;X0swq4wjljuFDzOijsvUMfw2lgy6JgsCn7+fKlvya2WQs75vsM8/NV+ii4AeWpPmWNGXIT1tvrFE&#10;eYliVhgqWZQnT/txeTKEGZTFKrhw4F/illaFhkvuw05B6wjZvg/r4tPBJwtZcdMIx4KBBrnM8c/9&#10;+vYbgicfCAmX6Z4mgH1eGqdLCY4IbocMtCQkLH7PlqSFhAgBQoAQIAQIAUKAECAECAF3QAArvrRs&#10;2ZKxz8xexkGj0uJiMFhsUOTixrP5V/IqRJWGYu4ADNloLwJEQNuLILUnBAgBQsAYAtzSgizbBtI6&#10;sxTPshN5W9rpUnB0lFVGQOf+c5ZfhLDsnV8zZQM7sFYPuAKsLEH0vt1bXcEYsQ0IAU42sVKf4BTH&#10;6LJiVF6vIeOXpXzMtGm1zkeBixPWZc9gmSaqreFnpPfYyXNmcnSt8JQZWBxjv5WELBhl2bY5S8En&#10;Vy4iad5CoTz2U3f8lMb4Z67EN+d2qsbUqEcORsBKfx0DMmkhBAgBQoAQIAQIAUKAECAEagUB0M0g&#10;mkXZNoxWGpqHhBsichkrEGJr3ziAF4YAxGrFNeq0dhEgArp28afeCQFCoE4igNUF2WKD3CZIplFZ&#10;/3PKI6+deucG5/uKnzkZPUN941pffasUXcQ05PViToHp6oqndGsMjhj+2NK4ubN7o5M+fYdWLkLY&#10;u9/QrW9zZ3fLjEVACySdYpxFpRz7KtOniBasIMi1E5zaIauMljUqnxifNkeXxUM2cw6XV7pa26pV&#10;/Cwa4xgB4Tp90Fg9C4eoC5aNYvLC+KnM7sqCyGikSNZlzhahUiUDxbYvQmgtIcsxyslVHLJFhGOb&#10;xycnJzOqGfubNm1i+zo4uJQr/arGlHdJ6JGZiWHLMFnrry19UBtCgBAgBAgBQoAQIAQIAUKgTiAw&#10;d0yskINeeSR749k8PggapyBQJxwlJ6xGQI61LK1uRA3qNwIZGRmxsXTLqN+ToM55jzuhRqNRKBRF&#10;RUV7p73Xo1G8yMXUgqwJ8Xe7hd87p0Y0bdrUBU29du1aYsuEGjYs45epk7cN+cW25fZq2FY36a64&#10;uDgoKMhNjHWAmfXNXwdARioIAUKAECAECAFCgBAgBOo3AvvSihbvuQnqmYcBeZ9NxT4nPfBGfGik&#10;CLCDN1L7LH49ODgYqyAaRmS7GrrEkkkZEYqAloISyRAChAAhQAi4EwLgnblQ2Wqhze5kvyvbGhgY&#10;6MrmOdy2+uavwwEkhYQAIUAIEAKEACFACBAC9Q0BJNlY+lBLXW5J/YZDyrxR36aByF8ioOv5BCD3&#10;CQFCgBCogwhwK/TpCwU/O3h8RfngHKzd9dTVN39dbwTIIkKAECAECAFCgBAgBAgBQoAQcHsEXIKA&#10;/vnnn2cIytdff20eV8hKAR5ily5dkiIpRcaoNsd2IcUMknF3BP7++29+shudnxYnFT//caVgH5cP&#10;MLHYisdNuqS7Q032EwKEACFACBAChAAhQAgQAoQAIUAIEAKEgLsjIJHH4NkSifLuDot72e8SBPRD&#10;Dz30bWUBfE8//bR5ECHrXii7l7WvGBT3st+VrQXj/Ndff82ePZvN95YtW9pgLT//T548CVW4fGxQ&#10;Qk0IAUKAECAECAFCgBAgBAgBQoAQIAQIAUKAEKgzCBBbWMNDCfpQeo+ec+bMkS7tbElEdPbo0aNV&#10;q1bvv/9+QUEBdtAjHlw0aNCgWbNmCB1dvXo1cnqipm3bthEREYj9RBPU33nnncy2l156CTKnTp2C&#10;GOrR8LPPPsMOtN12221MBs1Rgxzh6Isd4gVbkRgMgHKhmFAbswdtUXnHHXfAEkN5YUdLlixhBhv2&#10;7mxIbdC/devWDz/8cKigiJQAzNDQUBs0U5Pc3Ny9e/c+8sgjIigszlvMUsxYzO1hw4ax+f/qq69C&#10;CbRhNs6bN4/ts3luOBv55tAglKQRESKAdQjVajXWIbzy1+6mQeEicPIqSn8Lb+MWiD3W2T8kJMQF&#10;TcUCjw10t0EqhAAhQAgQAoQAIUAIEAKEACFACBAChAAQyFi9PdxPvMzMteK8L3aty8zM/OOPP0CD&#10;GGXk0NaQ3xOyJTwTKIUGtGcs6idLxthnUIigD6WgJwfnIkWuBmRAn61du/bjjz9GX5hb6enpCIXG&#10;zq5du8CpIcwTXHPz5s3Hjh2LqYPAT0SPYkf4fIPl7uADqHEW8q+99ho0//jjj0wS3By0QQl2JkyY&#10;wJQYijF/Ea/6ySefsIa8GDOJ2clbYigP/bGxsTAb8izoFX0Z9l4DwFrbBeYQCGgzrWh9T2shFcrj&#10;wQYy04KD7tOnD6uXMm8x0/BMhQU7C+c/m1eGU9Fw9ho2t8eLutcWd0KNRgP2GSTp3mnv9WgUL/Ix&#10;tSAret5j7uJ406ZNXdDUa9euuaBVZBIhQAgQAoQAIUAIEAKEACFACBAChEBtIXDzje/jQyNFvR+8&#10;kbomNG/gwIEgTzw8PGbOnMmIOyEjZ5Tf49lCni2xiga0DYR6yJKJYp/Ns4gMVRcioBEEes899zBW&#10;jmd+wc117tx5x44dmGcQmD59OqOMeT4XobhCxpmfYSJKTsjZ8fOJkYBCEpnfZ6wxkzScvoYMoHR5&#10;Ue+2TW6ntuIJaMMd1m89vLQcDjimEKau0ccYRiek9EqYKnE2Otwpt1YohYDu8v0bbu0jGU8IEAKE&#10;ACFACBAChAAhQAgQAoQAIUAIuBQCRx+bZ4qAfvnll9u0acMIaMPwOz7jM9wR8XsiCkVExBklWOzB&#10;pL6xZDz7DN5ZuG8eQ5fIAQ0TERaKpxl8TChYZtBziFxGHDQq8/PzsQ8xUc5csNIQE845KTOGz8DL&#10;dydqhb4Q48yy9EpRaJW8xd6l9FgzMmwmWZXSpWYMqwO9YGqFhYWBKXa4L1bNRof3TgoJAUKAECAE&#10;CAFCgBAgBAgBQoAQIAQIAUKAEKgBBCQybBLFasDgOtCFiHHmY58tkocuQUAj3hlJCURrDyJRBgKf&#10;WeJm4b5otJCUAMw1o6exs3//fvPDKUUGiXpBDkKPiB9kylEJ1ltIhRuV5zsSKpHSex2YjuSCFATw&#10;WIWJOXZWmJq9UkwiGUKAECAEpCCQk5MjRYxkCIE6jwBdC3V+iCU6SDNBIlB1VYwmgGuOLI2La44L&#10;WUUI2IyAISMnkUuRKGazYfWtIWOchTk3DGuMYuISBPSqVatgHAKZWUF+FhzGx8cj/Bmfon2hG0we&#10;NSyWGQHRILJ5DUYdRt5nJmMmbhoZokEOQgAGCJUgrTgqkZoDmUCE9Ubl+Y6ESqT0XutzV/rji1o3&#10;1e0MwJMSfp6zhOYS561FT/GQBvnK8SaBqdnLa+AlLeokAUKAECAECAFCgBAgBAgBQoAQIAQIAUKA&#10;ECAEah0BQ0bODMMm5D3cgoirdXitMsAw47Ob5YC2yls3EhamSHcjs8lUQqBeIUA5oOvVcJOzdiKA&#10;kKIGDRrYqYSaEwJ1AAG6FurAIDrEBZoJDoHRfZXQBHDNsaNxcc1xIasIAUMETOWA7rP49eDgYB8f&#10;H+SAlsvlBJ27I+ASEdDuDqJR+7F8Iot1NYyYrpP+klOEACFACBAChAAhQAgQAoQAIUAIEAKEACFA&#10;CBAChAAhQAiIECAC2llTAimt2TKGKKK1E53VJeklBAgBQoAQIAQIAUKAECAECAFCgBAgBAgBQoAQ&#10;IAQIAULAlRCQ48VzV7KHbCEECAFCoBYQcFIKjrTU1KysW8wf/mbLdoSfUVHRLRMTa8FtS11evZF3&#10;I09RUFDUJq5hZESQj7eXpRY2nv9t3bb+vTtHR0aw9hcupW/aceC5JybYqI6aORkBZ7zTqiq9pi5J&#10;1qqKPIMSPXwaevo2dLITtqu3aOqepN1KpQpXOfuPXfDsmsdHYGBQb93CFVTqAAJWXQvKvKPKvAMa&#10;ZZ53aFfPoASvoJZOQuDNpOz8Csw1rnBzDp8arUZfwf1bWqb08ZKH+Xh8PjbOSTbUN7VWzYT6Bk59&#10;8NfUBHhmq590978aWi5dmCSlIEAXphSUSIYQcAUEKAWHK4xCDdggP3PmTA10Q10QAoQAIeDKCDAC&#10;WqVSFRcX53y6ukcjbvlTYUktyOry/RvWunDwwP6BAweab5WcnHzt2rWIiAauxkEfPZuZXVCiUpTf&#10;yskf0KfrraysDi0bBfr7WguCFPllq/6JCA8bM6w3E56/aGWFUvny0w9JaUsyNY+AM37RFZ+fV5F7&#10;VOvh6+kb4eXhoVaWePg19fSN9PBtJPeL8gpoBlbawye05p017NGiqUmHMkaPHmXU1D///BNkYMPI&#10;hl26dHUFX8gGOxGw6lrIPzRZrSiQeQbLPX09ZRVqRaHcI1DuHerhG+3p38QzpINXYJxXYDM7TULz&#10;Z7femtwxfOmxnMpnIPgLV0lAazgCWq1Sz+zdZPGejJ8mtra/O9IABKyaCXUSsZFfHWB++Xl7rJja&#10;xc/b09DNe789XKZUs/qNz/SsSziYIaBz8osLS8p4Z0MC/RuEBRmtJALa4VOCLkyHQ0oKCQEnIWCK&#10;gG44+/7AwEBvb28kgKYc0E4CvybVyjMzM+3sD5RNs2YO+LpspxnUnBAgBAgBmxFwUgS0FAJ6x44d&#10;IKnxGRkZFRcvJr5t9khiw7SrWWdTbuL3IIvS5P7XfXTr1OrylZu+vj4RYQh89s68kYOFH+KbN96e&#10;dJxFcvIR3F6eHu0Soju2aiqxR6Niew6eOpd8+a4R/aIahiH8edHP64b06zp6CEWJ2gOqE9s64xdd&#10;3oEJDVrfqawoK7pxvlztE916hFaZr1XgEUi+urxAXZqtVpRq1BqvgCZyvyaIj/bwjfIKjMGnh3eg&#10;E101ptqiqUdy7hw9ejQ4P11r3bXCrZrCkYF/rft7+IjhGzdubNKkacfbbrPNcmfgb5sl1Mqqscjd&#10;MzKyw0OK8lJ+ksuUeeqKAnVFrqosR1V8XV1eqFGWyb2DdY9bGnr4N/EOa+8d0tbTz7o1P5/ZcnPp&#10;Xc3Z6BSUVuDTx8vT30f8Cssrf118a2gsDaJDELBqJtjW45nTp69evWL4EpU+1F13r+HPsv0WLeI6&#10;d+liW3fWtgIB3TUm8lTmrXExJTH+HMssMgaH18s9194Ia9eo4fHMHEMCet/Hw5L6bem7m/ucrX8e&#10;ba0VtSZvhoBOu5a17OFI3rIpP2XFNY00WkkEtMPHrwYuTIfbTAoJgfqJAEVA15NxdwwBHRMTU0/w&#10;IjcJAUKgTiIgJKD3TX+/JiOgGQGtVCr37NlT8xz0n/+e9vfzBcXMcWPc70Xuw8fH+1LatbuG9/bz&#10;8+GHG2Fzv6/fnRjftLiYC+RhgXUoFUoVcnSMH9HZz9fb5rmRX1jyx4adzZpEDe3fDeHPV6/fen3W&#10;o+GhwTYrpIZORcAZv+jA6jbt8Yym4LI6IDo3ZV/uzWTfqNsbNor08grw8Ar08Ar19ArXar2UFTnK&#10;kmuqkluqimxVSZa6vMQnakBwy0ed6q9IuUVTtyRVjBkzRqNVc2t1V15aHAstk69b95c+L4JMO2rU&#10;aNvMloI/XunwUqnKN6+tOH/SQ6XwCW14o3kbr9bto+PisIy4pH6horxceTlNfnS/KvnM+Ytp54Mb&#10;dpz5ZMea4rMsGvn76jXhYWGBQYGeHh45uXnxCfEJCfFZt25dSr5UXlHu6+MXFBx46VLK+PvHW1Rl&#10;s4CUseCVg4CO6fOa+Ukuk3kry7MURemqkuvKshvKouuqkjyv4FYRPT6XbuRTm2/8cHcLyJ+4fGvr&#10;yastlGmYdUOHDt28eTN2RowY8c8//2B4i30jpowZJF0tSZpBwKqZYBuSmzb+c++990psm5KSUlRU&#10;hE8vb+9hw4ZLbGWPGAhoHw/tp/d3btM4lHviVlmwi1sOq8HTuOSbRc8tP1yh8ag/EdDgmr+fHJml&#10;i4GO9Jc99ouegDasJALanhlotG0NXJgOt5kUEgL1EwFTBHTvRa8FBwf7+Pjg6ytFQNeBuSHtR0gd&#10;cJRcIAQIAUKgxhFg4T8SS7du3ZAw+sL58xLlHSKmUWu9vbyE7DPoaLzX0jKuyZZdR3/+fduKtTuw&#10;Yeef7QcRAa1QKBtEhPDsM9zz9vKUe3jkFRbbY09YSGCLmEa3sguOnr54JfNWp3YtLbPPV1c8NXzm&#10;yqv2dCtqu/cT2xWi7Uf7xLbYo9CBfrmZKm9f76gODzRo1Ep561D6hYuFeXladYlGma0qv6xRXPby&#10;LAsIjwttMbJh2xmNur3VtO/75Znba8tDU6bq7dHKjqdm70vO2nnu5qaTt3TZoLVj7xzbq2fPrl06&#10;s3cNnFeupCZrl39dtGWtIiNFU1KkuH650YFNQSu+vbB5o6LE0tWK4O3y8vITJxS/r/D598/sU0fW&#10;JF/LmvDw3Z/Pdx32GdDl5eYm7dmze9fu4ydO+vv7bduydeM/G4uKiv0DgnJzcnclJR08eBAJjpwH&#10;ss2azUxydUWap2d5QINWofH3RHZ8oUmf/8YO+06RZ2W6PI1+dr20LGnqkHaYeOPHjwcaiYmJEydO&#10;PHbsWPv27UFA+5VknTh+vLoXuGsNG/Hx3spK593EdB1Vbp9wd0/n9eVs5TZPBOsa8t8odA+xMICG&#10;Rc2XkJCQtLS0++67r7ioaP36v63rySZpZN5A7DPY5z6fy8YvlY35Rnb3Ytm9S2RP/SlbfEG2O4/7&#10;fPWgLDE6eHT4rSAfg1+g+z7i58NTgj/tCItGPasR7ttkY601wntmZUpuq0xAwllitFJsovirDn+Z&#10;OPV6kQwURg23Cxj55Ard1zGjVrmGqZJ9IkFCgBAgBAgB5yFQ9ecfjINVxXk2kWZCgBAgBOoPAk2b&#10;NkUQNMKfDx8+jP3r1zPB/NS8+726tO3VtS0eLCcdPH36/OWjJy/l5hfiN65SpcKGnezcgmOnLp06&#10;f3n3gVN5BcX9enXExv8eVihZtgHbS/s2cZ5enqfPp0PF4L7dLCq6umdH3NC4nXscyUBb7NS0QJ/Z&#10;m192tzeG7XDXuU1VcllhVKdZ0S1H+1ZcuHX9xvVrtyrKSmQahVZToVWXqxVZ6tJLqpLTqrJkmT7N&#10;hXMNMq3duKn6F89l2k4tGvZs2bB/m6jhHaNY5hpskVGRzVu0sOrplA3uXTt9tiQl2dfHxzc8wsMv&#10;QObjp/LwDFCUtDy85epPi7NTLmnU+kysIuXIha+4fLn8j5W+O//0zU7feezc7ojmo75cMOLee5GD&#10;zwZLnNfkielPTHpwUmyL2MKCggMHDoSFhZaUlOTn523Y8HdKakpci2b9Bwx4ftbzzjPADs3OneQg&#10;JpltmGb7r5WzyYZlBlq0aIEdTL/Y2FjkhJ4w4f5z58+dFS8Gk5CQ9pNDn+2Zwilh6tItmzZzm9vl&#10;W7Bj6B3S1PD+wZY4rVIeERHBju+///78vLw1a353SMdmlKyd0b2Jr9LTU/bUaNkzY2SPD5bd2002&#10;tK2sTVNZdIAM946WobKYAE5BuEfZ6undhaqurpw54m3ZHN1k2LT5+wE7Hqt8CrI3aSs3TxZMxLu2&#10;wn1ne+Ng/Sq1LNKP27DDF6OVoo5d7KuOASy9X970Uh9ZzAMLvnmA3oZ28KQhdYQAIUAI1EUEqlJw&#10;gH1u3LixRB+vX7/u5aXPJYeGlIJDIm7OELt61UX4F2c4RzoJgRpCgEUTIQ8GFiFMn/ODo1JwHNi/&#10;b9Ag/QvOGTfzVBotfm8o1JoGIQHIaNG0gRE2Z/369e3ad4iOjq4Zz9dsPRUWGojMAGCf0eP1mzkS&#10;+20czeUk3bnvJKDLySu8o3OLuJiqFIcSlYjENmw7UK5QFhYUPvqAxdQEV1c++UvsN/2SnsyYpP/Z&#10;gxCbn2KXLuR+pXIxOPp9/Kx9fEmKTDZ0jo4gFh3qJN/eihZD5256Sca1ejxu6RKuIuHx79kvXmOV&#10;rAu+IXJVi3pnp4YO3ZomMMlAXtyXbbDVQitnvNPK57XwCG/EueTRQObdI3PfC7fyi3xCW/j7BwUE&#10;BwQh2QK+e2jxDp6HRib38Arz9G12ZddbUQN+qkkULJp6NKXpPeO4tA8nLmeXK7U3zu7TEUFYBo4L&#10;g+bWgAM/yC0Lx5VGjRr37mNdunMp+Gdeyzyz/u+4nCtNFYVenp7oG0WrVHqXlwRoVSe1AWWjJnTo&#10;P8DHt9qyouqCgvL9e+V7NgVriq+XaLYWqGMfmdp3wICahNe2vn7/bXVubm5Eg4iUlNTIhg0fe3yq&#10;bXqsbSVlLHidfAoOayf55U3TG4/cLN22GX9fWXZ/YlZR+YpDV4vy8lqq0yZMmCBq/sMPP+hmIrc8&#10;4eTJ/IqvulvZ3IE7f5K9xt1ajd7ZcLc0vOkJb7/Ce53hXZcZItRsWGPkBisbKtu6NQV35inpj83B&#10;HZa7abMLx9jduNrdNUN/u666sevB6NC+nRCW02fOSgdZJGnVTLCtl382rEdEM3crqXzAUKnHKB8t&#10;/+OPPxD5rlAoSktLf/rppw4dOvbq7dznpBv/2XD3vff+cbkgLCigWajPrUKkIOdyD/n7yHy9ZIFe&#10;HP3aNVz2/dIlkx6cLAABf9DnyV5nf751BRG1U9OnbO6XxP7OcqM9V/Y2v48nFtb8aTb7p9ZRc8A5&#10;ixCa+apj5to0ddFB22NL8YVI9A3H7Bcn2cfDljUXfB1iwgh83t1v00uxxhUa/R5V1UuNfheqgQvT&#10;tsuZWhEChIAIAUrBUU+mBKXgqAsDjYcBVFwBATaZsCan8wrrwn5na8BU54HgPM14loYYZAfeFIQ/&#10;CmOjw+MbR7SKiejQvGHj8ICsK8lrdOV3XVmtK7/99hsi+LB04bo/1/659o+1f6w5dvSoA+0xr4rj&#10;wqIioiNFW7iuBp/cFtVQv+E9X2irjPR0TDqB9KvXQSw2aybhUejVpJ1x/XrL+vSNW/KrQeYLgZt7&#10;f10SpwuqYuHJokO8z/v2VrAYENATGSlL0/txh3OHpiz5pVKxkUo0lM3lArWmGoQK4lTa499zSvrJ&#10;2C9nFGPyRvuqsdF2+Y40eUgaCp5FUa5QlJWr1ApFeVlRYVFFaZlWrdSoK2QapRYx0TIsoFnbvhiY&#10;qlRUFBXklZeVdoyN6J7QEOzzffeNu+++8UhGjGjEiRMmPIAyadKDDz4IB/EU+ejRIw73oUnTJsOm&#10;T8/uPeRfrwbZAeFeSoVXealHeWlFeXleVnanrNSEHz87s3olqCnWNQKfK5KTS76d7/39BwGpJw+c&#10;TNnuHTnovQ/dgn2G/ffdPz4wKAhkqkJRUWPss72j5rRJzj3rkMke+nJL06ZNXrq3G6bZgXPpoq1t&#10;z0Hteg3u0GeIkVj4Zg9MMbi1mrnpCXEwEBPfdQXCKUunsiwc4vxFRm+Yac3f2LT0cdmSx7BCHXYS&#10;tu5mt2gJd1e8oTJ3qIwPpK0yQcg428M+2zsT7GtvkM5Hf09s2LDBsmXLQD0vX768ZcuWaWmpzn6/&#10;iksAolIt/+nzg3tWXSvO8wmSxTSWdWgma9xQFhQsk/vIvP24ZNDs+0NVwR/0lLhYYQBtTN8BCVuT&#10;9lUN3Ozewn3WVOKfZgt/amtgDjQIC8Kqg/yGQ1hvtFI8EaR91ZF80cVM/IbFmM+Nq/qGYzj5ql2z&#10;zZonpKRn6K603WkJMvba2b7dWxOaY/1SowrNAS7harXvYqDWhAAhQAgQAq6NABHQrj0+ZJ1rIPDF&#10;F1/AEOGna9hlxAo3MtVlMXSSYYiATr2ee+Fqzun07Bt5pampqeN0BQFNKAhTQgE5hTg15OgEPdWj&#10;R4927dohI8eRw4edZBKnlmUFkGkzb+Zcv5WL7UaWaMvT1eCT225m81s+mugNcwQDuCyl4n8B/T+r&#10;aP18dsvlqRXmXd63fElcPy72rXe/oVt38+lKDRvFxiZsnVOVz1R0qHuf90Fh8GnlIfTK0jL0r5cY&#10;VqKhbOvb4E0QTJSScUXYL6dzwB26X9KcElaMyhvty4lD7Yaq5XjCoahQlpdXKCsq1GoNmDLw0BXl&#10;pXhdAWcQua/VKPVLZ9aye9VMhaHYFBXlRy5ePXApi+UJ0UU8Y+NOcfHIuh2WBuHixYunTp50hge9&#10;Bg4c8uLLFxrHJ6kCSlQyP63Wp6JMU1FxKzcn7NrFhCXvX/jlR3DQmrKyir27c99+3uvX+erk85sy&#10;S1PGTJzwwfvSX4xzhvE26PTw9PD2tn01VBt6tLuJtEluZcZwPkL2xKWrWy4V4Drq2ba5qc0gnFZ3&#10;93ppruwnltTVzE3M0HvDe53oritswqfgEOUvMn7D5O6rMbFxsoTYZiC+sMNu0fbeXRn/6Bbss4m8&#10;PaI/wNwhmy+dO3fu2/eOPn16jxo1Emsdo3lBQYHdM9acAjDLuLmlXNq/e99fy3/9374d64pzrpxJ&#10;z0q9Vp59SxHiqU/BISagjavUDbS5IvFPs+U/tc6eAzn5xViHkN9wCLeMVorclfZVx5qLTp9oGzHI&#10;/DccQ4irXbMxdwxkD3vAPw94eKBsR9JV2dWMtMrvOUYUmgHc3qvVqbOXlBMChAAhQAjUAAJEQNcA&#10;yLXZxZYtW57RlU8//bQ27bC+bxh8+fJl69s5voUhpctqXLDYbOorr7ySnJzsgh4ZNQlvlTLSFma7&#10;uM2GEdCtYxogArpRuC4Poi6CWM9KVV9TCNQUVhACSQ1WOj398qGDB53kqX75QZmsSXSDxlERjSJF&#10;W3ijSG6LbshvYdEN9Rua6FyonnjSJkPP5ms+OlYCrrGhj9ZDpn3/aMn5PIVpTfxvmGEj8DOqMg7O&#10;mDwXnrOk+U+VEXaiQ5ts1TeyNnuptfL22FY32mJilXDZATjSuUKlVKqVyAENxhYXB1J/KWQaxD6D&#10;2AWlW+v+ik3l7NSlfG7bNKxL8xBmou5aq7zgdOk3UAn/VqxYgaOTp5xCQKMLX1/fgZMmJ8x87mSz&#10;9nvzlZrSiqDyYu+iwuycPFlmesD3H2csW3rz12WZbz1bkfTvzXzln1G3ec1+a+KMmR5I5lrjpeUL&#10;f9m8MWORn0WkoaiwEOmVatwVKR1KnuRSlAlkcJXgaNaY25IOn27g72k0ApoPiDZBa/aZNHDH+yt1&#10;kY/W3fRE9zrb7rpW3TCtEjYCpVuwz8amgDjvM3srid0SsYek7XivCytP4jMgIAA1NRABjV6uX7lx&#10;JTnr5NEjf2xeNW/hvG+Wz1u64r3v1nzx35UL1+7dgC89YgK66nFCpZeGMdFSLwEbJ4NT50BhSdmy&#10;hyP5DYfwxmhldS+lf9WRdtGBLP6p+RJdBHTl03GjsFa/ZrlodLDVe5PSBt7Ru+8AWfoVjI5sIPec&#10;XapCYS82DpDU8Sc5QoAQIAQIAddGgAho1x4fu60bNmzYV7qSl5eHJc7s1ldDCsCYuwj7DIeff55b&#10;wsjws4awsKYb20wFk+tG7DPwuPfee1naCmR22717tzUI1aYsHwF9Jj37WGq24Dc/i1eqrOBXKouM&#10;ZFUIiL5w4fyepCSnWK//pSpjEdDGwp/Fgc83s/PZhiaMWONZbNsszFdqH/o3/+F4z2C1onmAvKGX&#10;ZnKc1/3rbuaVG18kjXv5k+XN0G1zhuJFXfSMmJ3KYGQICEyJmfjGVO7nk75KcMg1sWkZQzMNBaeq&#10;zLC5I9sQrSutNDm6sGHwzUqVQqFRq0A9I4IYFVo1GF61Ro7Z5xrEYnVTOQs5olxz+kruoUvZ+hht&#10;reyTvy6+9+fFt1ZfePHX87qXD7QPTXlo5IgRQ4cM5rJCO7PExMb2f+4/sodnbm3YMrWgwrMgH4T+&#10;dZVcdeum5qt3bn72WklKyg3vwM29RrZ67+MhoywmYXeirZkL7rdtw6v9mBEowuY4vHrtankZx/i4&#10;YnHOJGdBzaM6Nb+rS7OtB8/ZEAGN5jETH45bsgMv3euK4U3M6C3X+L1OdBO2NBBW3TCtErbUs2uf&#10;r/6ooIpr1llthIzW1eOa4G6UnITzH9aBWZbLPf3ChgeEDPDx6u0t7+al6OSn7uCvbRHq2ShIHnnz&#10;JpeL3iACus+kx2VLp/KZWK6ufG+J7PHJ1uerdt3JgOTX14u5TbQIoWFl1Rw0/lXHcI5ac9GxTCfV&#10;v5zo3+Iy+cUJMdCyne/9lDawL95BuGNgWtLydBm3rytiheYvIdcdINe+9Mk6QoAQIATqDgLmCOg3&#10;dKXu+Fq/PQkPD2/YsKHDMTgjXjzdMT2AMQ8NDXWMLgMt1tpsc1ixY+3fulVIqRnXbZupYHKxWrpj&#10;reW1STHb5q4bNGjQqJFuvTJXLUYjoNs3b9g5vvJihIRcppVzH+wHJPcrUf9/1UJDyBV79uyZgwcO&#10;OMNRZiTCmSvDn/VRzwaxzwiC1sc+RzUIw6aLgNa11v3ytdm2CVvyB0XKX+oSmptX2jHCO7tY8WrX&#10;kP7RXqN/Mh6Vz/0o0+XfYKUyCwfYkqG6tBjDRuzGalWsYJUeXaKMuIcrFycUHiLMB5kQH+OaVKXp&#10;kOJHzMTXuVSkxrKXCk5VmWFGXkp39UPGcAZpy3UPZrjMG6Bz1SqOesaBDBy0FgyvCskLZEgGbcfc&#10;sxFZS6ZyFIvO8nZNQ7vGheNId01rXxzT6tW7Eufe1+qTB9ro2SOtNjIqsnmLFjUTyN1nwIAhH36W&#10;NumZbc275XkFgpgq1Gjz84u8i0pKAgJPj7hv+LyPunTpYiMsrtCMMdDVS0FBoVKlcgXrjOQrlzbJ&#10;8RzGKvvDfTzGfX/83iXHtt/wCIyItCkCGh32mT03LkW3ZBlHR4tvekZvuYZiopuw0A8+B/Swp1YK&#10;19O26oYpUbhP36Fcd9U7sgrU2hcWPreufturSrtRaaWwBvvcheFsAvqubw5eLfPSyuS35I1zfBoX&#10;+jct9Wxc4RVdpGpQqony8ooJ9m4mK8dixfJctd+931aLiYmZuHDJ42lzuL/X3N/onQPZqnfWFomT&#10;wVq1DpBXqmVlSm7DDl+MVvJnTXzVMTRG8kXHfVt6u/p3JClfnLiENykp+izd2McXe33GbiMKzWPl&#10;ugPkgDEmFYQAIUAIEAISEJBnZmYyMbzRKkr2x9jnefPmGeq5fv06lkHjG+LdLgl9kYhTEMD6RfxY&#10;mOoAsc87dux48cUXpVgAfrZ9+/ZSJCHjPOHXX3992rRpLVq0kGKJ88xgmkHsIrhY+GnUKlxEqMcS&#10;eVJshgy+ww0davY1OIEiJnzlCpdu1syI22YqoH7ppZfwnqYUy20wW4paawFB7PP69es//PBDKcot&#10;2qxjuTRYLL6oqGjvtPd6NIoXqU0tyOryvdUP5PbuSeKHOP1mHpIjKtX6LeXoTqTX4F7El7MAYvYT&#10;sSoO2tPLC5dtRkZGRUUFDMO1gNv1fePv9/Pzk+KyRJnfNp0IDwuSy+UtmkVLbCIUO5/MTcis3IL+&#10;XeLiY6Ns0IAmiT9lHpoQHebn2ej9I0kzO4z8M+vSYzF5Zao2nx67+WZ323RSK6ci4Ixl5fP2TWja&#10;6xlNwWWPcPZUSS7zbHF511dpV66rfRqGhgYHhwT7B/n5+OD+h0y/Hr6+3p5+sR7eQdf2fBs95Gen&#10;+itSbtHUs9cTR425Syb3uHirTCXzunH2ALK6Y3Guz9YnK9TacqW2lNtkZQptuUr787Q23t4+3yz8&#10;5pFHHpPohf34px49dumt/8SdP4S7ksZTHqbVXg2M9H39k34TJ0q0wUliyJ6B+GUonzR/S2mFZdY4&#10;wNfr11nDmDFLliz18fFG5qK3336bN6/JU7/9fH9kq1atnPSc1aqxyNk9olnf122Y5Olb5ja90/JD&#10;aFOD8tuqlY888oips//73/+emDbdSQNaf9RaNRNsg+Xvv9ZhlQj2dUWgQUgsi5joqkMfH59vv/22&#10;/4CBzZs3t613i61GfnXAU679fMLtrRHrjFLZgNvh3k7gqmDQxZtFz/1yROvh/fdTdervu6kJ8MxW&#10;P2R/XnA/mHd9eeq3LCxIaLTyq6HlFnEmAasQqIEL0yp7SJgQIARMIXD0sXnxoVW3SiZ28EZq70Wv&#10;BQcH46+YB5KsVf1tISDdFQFKweGuIyfdbuSyQM5cieyzdLX1R9K2sOJawceNTLUTH+QMwcLuEtln&#10;O/uyp7nwd2Hz6PD4xhEsB3TneMHfV63s078vfLju4jtrzr/x2/nZv557dhnWROJ+N2IdwkGDBg0Y&#10;MOCuu+7CDrQ5YQUhff6MyghoU+HP1WKfBRHQuqS2doagVlQcu1G69MgtT6WqZYSvh0pxJLP0WGaJ&#10;p/BVVXuGgdq6AwLiScQ9nMFKg1q8CICQZxAuXP4N5FZG8g19ELRSoynTahR2zj4bsLFoKrsiYHyb&#10;JiFdYsNYeg0c/t/oli+PTXx7XOLHE1p9ObnVd4+1/nlaayYMz2ywxLYm2oL8RldSgpTFRZ6eoSHB&#10;0aEhXr6+jcpzYtb/cuOws9LN22Bq5559O/bs36rbHbGde0V26BHctqtXYidVXIfi2Pa5TdvcaNzq&#10;WpT4SaENvdRkE4szx0mT3NYI6JrEhvqyjIBBCLMo7YZJ9rkqBUfuzYL1P5QnH7fcmU0SrRoE/9+q&#10;Yx8vXPbdt98sWrjg22++XrjgqwVff7ngqy+/+vKL/30x/935i8E+J0ZF2Pu1wSbzaqtRSKA/SGd+&#10;wyEsMVpZWxZSv4QAIUAIEAKEQM0gQAR0zeBca72AfV68ePF7770n3QLp4c/SdTJJN9VsW2JlKeBI&#10;D3+Wog0yzjNVaIDDzeaVS9QM9vnjjz/GxJYIC8Qkapau0AZJRECnXs+9cDXnNJcDOov9kmTrkr04&#10;tvXLd7Z6897W745v/fEDbf73UBu8xIq8t97e3o2iG8XFtYiOjnbSCkL8akVI6KxLAM1lfOa3m9l5&#10;lZs+7/OtnHx+43JAO4J/fqZj0KTlF19bl/rmkKbA5LUeYXf/dHHiT+f+07+JDThTE3dFQEjO6RI9&#10;y9RF3BKDOhKaS/3Msj+DleaYaCxIqJRpKrSa8logMiyaqkvq7uPj64cVAP389IsQarX/3XDpo7+T&#10;56659PKq5Gd/vvDE0vOTF53XvwHBLahYE0V183re8qU3P3gx6kZaw0ZRJaFRKeHNPSMbx4UFhR7d&#10;mfbNf69V5lyoCWsc3QeiYxyt0qH6hJk0anCSg4Du2ba5qc3ZmRkcimC9VlZ9pMzQzbovF1VFvx9V&#10;cjNgw5e+1/aWrZ2fv/336mHUjgH2XHaxSuuxR9Ny6uNPPP7ENETWT5s+Y/qMmdhmzHxy5pNPHfBs&#10;r5R5nr1VgFu5Y7p0By0NwoIQ8sxvOITVRivdwRuykRAgBAgBQoAQsB0Byyk4hLr5dByUgsN2yB3d&#10;0nwKjt9++23nzp2sT8RR3n8/92arA4tVuS+k94tFCJnwo48+2q1bN+kNpUhaazMLKxYVRvWKirUp&#10;OKRYy8tIScFhm6lYhJD1MmvWrH79+llllUVhi7kvLGowFFiyZMmGDRtY/ejRox9//HEblIiaOCkF&#10;R9LuXcOHDzdq3qpVq/AurS5XrOyz9RcQ7It38yuwKWXlKk25Ulah0io0WtSvmtkG7696+/gsXLhw&#10;wMBBjn1/dtXG41wKDpn8jh7thT9HK38bVv1ENPy16OXluW33MXgHSnpgtwSbU3DYP3ykoYYRcMY7&#10;rTlJ9ze741lkJ5CHNkTIMwKftR7Bl3evSbt6Te3XICQkKDg4wC/AV5eCQ+blKfP18/b0CvXwjbp+&#10;YHWjYb/UJAIWTT13o62nl5/ci3tb0MPDU62RPfTQQ0olgrXxaKlySUIu/bueJQJL/eWXX4KvkeiF&#10;zfirrl3N/3nJjVXfVhTlN4ttIfML2dysU8xdd5fuS+p9YH1Y0a2bRWWnJzzf5z+zA4I4iqTmizAF&#10;R+vbe6lkHhVqdblaXabUcJ8qVbkKh1qFWq3gcoOrEgsyhCk4/Px8L1265LIpOLL+Hd584Bs2TPIr&#10;/34Vc/c2m4dj+S8/s7zkwk/dsx19ATlos3JqyBCw+aqUDuC6P9cimY9uHLlEwoI/ykbI6EoB/R9x&#10;L5n2yHvPtm6k8vGTK8tUt7K8wp79zN+fC8Wl4hAEamACOMTO+qaExqW+jTj5674IUAoO9x07qywn&#10;AtoquFxRWEoOaFe0uy7a5FQCmgFmMQe0RFxrwFSJlriImJMI6N27do4YMYL5mHEzTyXIAX3x0PaJ&#10;EyfiZyRbxI9FQVZfq16fHIP9g2jKb775ZuCgwY4noEO5dI1xzW1ZzvHcxQwYl5WdP7A7EdAuMpdr&#10;wgxn/KLL3jU+tu+zmsI0eXAE1hhETgqZPDBtz/q0a9c0PhFBIYEgoP0DQUB7enlqwUH7+XrtuNxg&#10;xcnGI0OSxk/+tCbcruzDWlM3HW03ZcrDCkXF/I2pSpW2TK0tVSABtAZpoMuVmh8fb43E7lbl4bUN&#10;f9WNzLwfF+Ws/k6RnxPZuJF/cMOtIS1av/JGx06dbty4ceabL/sc2RRacOOsR3DZ7I87jBlbK4n2&#10;6jYBfWvbsBaD3rBqkss9/ZDr/MqOb5vdYzsBXZNXR73ty7ar0iq4/lz7x6RJk8A/Y1lWQUNxDmic&#10;MuSmizf/oj6/LaSBr0apyrtedqt5n8ajHwwJCbXKABI2g0ANTADC3wYEaFxsAI2aEAK1ggAR0LUC&#10;e813ao6ANmMNRUDX/FCZ6hEEtOsYQ5YQAm6KACOglUplcXFx+pwfHLUIoZCAFiGzYsUK3bpkatDL&#10;n224CG5aoeainiuU3Lpk2LD+FmKiEQG9cmYb/JjEq/wLFiwYNHiIYwnolRuPRYQGg/nu26MDC8cW&#10;/qyt/ju2mgdAzNvbaysioLVaREAP6t6SIqDddPLbYLYzftFl7QQB/ZS28LIsKFTGJdlQcgT0vi1p&#10;V6+qfcODgwNDQgL8/PEmgIeXl9zLU/PHhSYfJLXsOqyP9sDyH1+a6uXlY4MjtjWx1tR/jnV69JFH&#10;KhTIFqLrUPfACa8dVD5i0vr5B8z/4ovp02dItMcG/JU5OcW/LM1as0iRdTMwMDg8KHh3YLPw51/p&#10;O3QI6zT75s0TC77suv+vJsqiA01vC37jwxat8e5FTZe6vQjhza0goF+VPsn9/LywlKV3QOKVXd83&#10;vWuDh0fNTfKaHnj378+Gq9Jap9f+sebBBx/UJcTnCWhh7LP+77foBSYclh7dUbxxSYNmgVhxvrRA&#10;maZt7DF8SvPmLZDay1obSN4UAjUwAQh8GxCgcbEBNGpCCNQKAkRA1wrsNd8pEdA1jzn1SAgQAi6H&#10;gDACet/09x1FQO/auWPkyJHM28oIaJlKrQGzfP7AVoQyqVUqFvZcGQPNMVRyLp6JZYjWfeje1Ec6&#10;2a+//nrwkKEOJqD/ORoeFgwuLL5FYxtG5eyFdLS6lZ0/qAcR0Dbg565NnPGL7ta/9zXvN0MDAjow&#10;WKZBomc8DtFcPngQKTg0vmEgoIOC/Pz9fXz8PDw9Nd8difk5pUPPkX19woI3L179z+AtCSM+9vDy&#10;qxlArTLV21P7z7Eujz32WEVF2RebLivV2jKlrFSJIGjscI+afpja0t8vYP7n86fPnCnRfmvx15SU&#10;5K78qei3b8tvXff18g729j4pD1E++fLIBx8U9njz+vXD8z8edXyLRlG2fez0vk8+W/P8FE9AS4RC&#10;KLZkyVIfH+/U1FSXTcFxY/PQuMEvSZzkmDl+fh4yBKJ7hxWmp+enp7W4Z6WnL4Ws2jA1aqKJtVel&#10;DTb9seb3yZMnCwhoSeyzVlGeOW9qw9hATw+tulyZc1OZ2WNc856DwsLCXD1nug0Y1V6TGpgAteec&#10;G/dM4+LGg0em1zMEiICuJwNebbUWxDVLLPUEHXKTECAECAFHIRAbHR7fOKJ1TET75g07x0fqX5qV&#10;c6uVfbYh+aO/L81bl/zmmosvrbzw3PKLM3668OiSC5MXXZi48AL3Ni1bsdAJi/bwPHeT6AbRDcN1&#10;WxjbohroP7HDb5ERofyGJowlr0drCTlqNpAeAwS0HOHMZd7QqhW6rayiKK/g5gXdOoRYuw3JarBs&#10;lQovKvxvT5O/bnTqf99QsM/lKk6Rf0P5lS3/ccYFYnSgpJuKUG4Nt14iF66Iy/fZ4S1eGBn3xp1x&#10;74+L+/yB+IVTEn54rCW7fkRvHzhwgiDhkmr39tI/vlfkZSNO3N/HK1PpeX3ovQPHjRP1Et24cfsZ&#10;z25P6B7i6xm/9bfko0cdaAap4uaA5EleOXOwzGaFRpEd3DSs0e0d09Y95IyF42ho3AUBwS1O/4fX&#10;MNhZ50u1FQgLt60KDPfx9MCtSFmQq7wR27lhhx7BwcHEPrvLuJOdhAAhQAgQAoRAnUGgioDGsj5W&#10;lToDATlCCBAChICTEDDDiOlPcT8f5f83uuXLY1q+fmfLd8clfjSh1fwHE799uPX3j7f6ZVqrlTNa&#10;8z8lncevIco682bOzew83ZbPNiTWYJ/CLSu3gN/QRLTykZNgJLX1AQGtBvScilt+UF2h5TZFQTbC&#10;9eQKjVwu02ADSZtR4PW/vU0PKHp0HdoLKWDAPldUcNzuwFVDh2wdnfji34ifxdbr7c3/23TReaBJ&#10;MVUmU2nVStDlMg0WE+UuFD8EcPvhP7YF+As2nanCpK6OtD39yGHt2l+UOTew6qGPl0e5Sn6mdc+h&#10;M2Yi8bRhNy3i46OnPn0gNP624pvZG/4oLChwpCnSdDV56jfbNl69sLm0PmtIyuqZwz2JqZB7BITE&#10;vy339PHw9KmefqGGzKZuXAwB/R9eIfvMvTZVmYGDWctqSk/uLT+yOTDYU1OB5BuqS95NfHuNadCg&#10;gbe3t4s5ReYQAoQAIUAIEAKEgKsj8OqrrxqaaLTSlCdVKThs9hWxNTExMTY3p4aEACFACNQ6Ak5K&#10;wbHj3+2jR4826t3PP//80EMPqVRKnP3vhkssB7QCC5Qh+7NCW4580EqtQoN8HdoV01tBxtfPH8uU&#10;DRs+wrEpOFZsYCk4ZP16deQSUlf+cDW02XCdIx9vry07j0CSS8HRMzEhNqrWx5EMqBkEnPFO6/XN&#10;97bo+5C26IrWzwsJoEFGZ14sTD2XVKAJDgoJCAr2P1cQ+en+tondOjdunVARFFGu9gD7zF25CDJG&#10;3LRKXa5QlZSrSiqUJUWlgWmnDszVZ79xOCYWTfUP8PHz9fT2knl7qgMCtGsP9tPoUoqAYmeZ1hEJ&#10;q0HQM2e+LuEOjmSyJ596WqKp0vFX37qV/uVHoSf+zcnJQwRkoIf8lE+U14tvDR4z1kxf+1evbvfV&#10;GxVqVcbchV0HD5VolUPEigoLr167WlBQaIO2tNRUloKjX/8BwuahoSExTWOCQ0Js0GmxifSxgKpr&#10;fw+OH/y0mUkumjkeHngso/XwjQpLfD/n7OvXT5yPHvGTj48P4kUofNXi0NSwgFUzwTbbfl/925Qp&#10;U/CXujIQXpj0Wau8nu7duDk0C5norCXvBJWneco1ynIVHiedbDeq+7CxISEhNH9sGwIzrWpgAjjc&#10;5vqgkMalPowy+Vg3EKAUHK4/jjzR/MEHH/DWGq004wsR0K4/0GQhIUAIOB0BJxHQF86fz8y8pvtB&#10;WC2NBg4KCwvxS1Kl5AhofZpnfTqMygzQlSmgmfMgoL/44ovhI0Y6loD+dcOR8NBgD7k8Ia6JDSif&#10;OX8ZVoOAHkwEtA3wuW0TZ/yiy9x4T4u+D8iKkPFZzq1AqFGnHU+7dDlF4RkYHBqYWhK94ORtbfv0&#10;DG0UXeEbWO4XzrPPFUpVUYW6oBRriKrUSpVGhU+l6vTRS5/d6SSAzZsaHIRYZy9fHw8Q0D4+6kA/&#10;NZc/RCbz9I0Kb/VJ9pm3rp8802TUL4xDZMVaOyXir8WCYxv+kq3/KfdKmqKszFtRUaj1OdHv3nFz&#10;5vj7+5vptLS0dP/7c8ZuW7F26IO9Xnw1JLTm8g5jFMvLypRIjm992bRxIyOgH39imrC1t5cXos6d&#10;FPIpcSyYPVfXDYofPMPUJDc/c3LOvJF58lz4wO+wIC3/wqJFkJA1GDLl5eVGJePi4nv17m1RCQlI&#10;QcCqmSBFoaHM6t9WPfzww5UEdBX7XH7haPGhrZqrpz2bdw7oMdQvvj1rW7hlperY+qAguUahKizU&#10;bikJib93apcuXTB/bDNASqtF3y40I9ax4229+/SRosftZGpgArgdJq5gMI2LK4wC2UAISEGACGgp&#10;KNW6jIhutpZ9hv3yjIwM+92gCGj7MSQNhAAhUIsIOImAZr/8CwoKDH//Hzp4AL8klUoFeObPN6Yo&#10;NVol8gmoteVKWblSW6HG+7IyxETrIqATsQ6hr7///PnzR4wc5WACev0RLgJaLu+vi4A2mmXaMPaZ&#10;GymtFlzPZl0E9M2svCG9WlEEdC1O4Bru2hm/6K79c3eLO8bLizPV3phxXDLoS4cuXLqWq/H2Dg7x&#10;//FcB3XrUcGNGiu8fCs8A8q9wyBUptDklCnLKtSVvLOefdaAhr5w0nkEtHlTg4ORaMPT20fu7Snz&#10;8VIHBOryisi4ONaINl9knXnz+vGzUcN/YByip67gArRqBCXir8rNLfz8fa+s5MLr11UlRZ7lFWfD&#10;48Jmz+nZv5/F7q5fuVb2wpNFN254fvpVhx49LMq7gsCvy5f7+fleunRp9ksv15g9EseC2XPlz4Hx&#10;gx43NcnNz5zsM69nHj/v2/MLPDzw8/X1RiC0j4/Fpxfbtm65807jT2LwSg1M6tqtW+fOXWoMrjrc&#10;kVUzwTYcflu18pFHHsH9Du9R6P4I69Vk//xxiDzDL8S3NLs053JB8N0zgjv3q0g5lfvzR+ENPGRK&#10;VXmZ5lpw4upc7/vvn9C6TRvbepfYCgT0rFmzjArjOwzqu3Xv3qVLV4na3EjM/AQ4c/r0lSv6X9zN&#10;msW279ABrhmtdCOX3cLUGrgw3QIHMpIQcH0EiICu4TEykzdDGOBsaJVhQ/PyIg0e4I7tLzUMFnVH&#10;CBAChIC7IIBEq9HR0WCNRUW4mtB/RsbPHpXw2p0Jc+9p+eH9CfMntfxmSquljyYuezyRy7+hlbOf&#10;mc7IAY3ga6ZZlwNanPGZZX8W5n3Ozi3Qb3mFaGKPVSevq2b9XTzmxyKLG8Qg7C4jTnbahoBXcHzB&#10;9TStXK3VKGRIwQEOmpuboG49ZXLvfi3yzh06nZOVjzQ1CoUaKWtulagzi42zz2qb4melm23eVFiL&#10;DQmXNVoEPiOFAlxgmz7LMy46hUKBUF8U3VMfZ63iqc2+Jcu9ofHw9PDwAogambykUbMOXSWxjY2b&#10;Nc2+b1KzkrKbR48g05p0cGpLEuxz9+7d0HtoaOiG9etrywzz/co9A8tyk01Ncikzp7SEK2Xl5UqF&#10;QsqChJGRkbq7NLf6oVaL1A1qXTYYbgf1zz333JHDh0+fOuWacJFVIgQq7xXc8ypBng2ttqIcz7C0&#10;arVfsHfD5sFFf35bdGJvycGtiH3Gk201sj+Xe2ja9goKCvLx9a0ZVE1NOXDThw8dOnXyZM2Y4Tq9&#10;gH0eV1l4JtpopevYTJYQAoQAIUAI1GEETLHGFtlkkYBFeRGGVr/4WYfHgFwjBAgBQqDGEKhchJDr&#10;8PONqZ/8k/L+3ylvr7306m8ps1ZcenJZ8tQfkh/+LvmBRRedxU7pXNXln+V6aBLdIKpBmOEWGRGK&#10;rWHlJ3b4DU1YW9sItI92lXVuHvzu2EiLG8QgXGNDQx3VCgIhLR8ovJGl4HIjq3SrEeryO2vkYKK1&#10;WmXH6LyZt585vfvQ9ZQMUGg3itVFFYh3NhL7DPZZU14eZmSBPYe5Zd5UDRJu4JKQg/L14T498ACJ&#10;y8BTVKH5YKsXt6vR4pWIiooKELs4sjb8WaIbYCdzc/L8fLzlnt6enrqUwR6eKk/PwMBAiRraj70r&#10;vW179aGDBTdvSmxSW2KMfd61a1daWhoo17Ky0g3r/64tY8z0G5ww8dala3jFhZ/kusd/+kluaeZw&#10;10RhUVFxcRFypODysBj+zCyRTzvjMf2cbjvvOeO85/Rz/DMPFgS9f/8+F8SKTDJEgB840XqDgT2G&#10;3rqQW5pTBrrZy1sWFuVTtOZrdeoRL7lKg5z45fJbzTpFdeyO5C0S54z94OuebbMH3PiXu5kznQiC&#10;bt++/aVLyfZ34Y4aEI1raLbRSnf0jmwmBAgBQsC5CBz+t+Ok7Ttksh1ffddxEjZuX18Ob9fV6LZX&#10;jqcL7cg8PmHS799nymRmZJxrt+tqN+SOrWWTbfCtGgF99erVG5YKZGzohpo4G4H9+/fjRywVQoAQ&#10;sB8BZ1+tTH/l7zHuZ9msEYiAjn9tTPzcexI+QAT0AwnfPNRyyaOJPyECeloiApu4H3LOiYAWGoN8&#10;AIabt7cXNqw3yD6Fm51A5ZfL2jf2xZvEFjeIQVhQ9n4yfNgI/TZzpe6P0r6PuZqn2IG5grb6JpVS&#10;hjWWdFSdR9uPiLyRjpcZSf9GPf0adstKzUecpm7Cc6StolRZXqBWlHipK7y6xxR9NuxQ6/yNl4+d&#10;Ka9Q8Oxz8d6dZYf2VBw7gLzPyLwhTzkbkZM6tn2EQ6wyqsSiqWoZFvxTamXgl9UgXzgl+Lalrrh6&#10;q0JRVqz1CmXsM1dtfQJoiX4hsXueXN4wwBf542WeWBHRU+3hK4uwYqVQUNUl4yZUFBRmpVf7Ji/R&#10;AGeLgWEHy3zu7JmTJ44j88bWrVuvZWaGR0Skp2cgtBwII/0xth9++N7ZlkjXH9r2YQ+v4BsXb3IB&#10;/rpJrlGrirNzirIKS/NVqjIEyZubORVlZcVFRRUVCvSIzC0S+9Uubq/+to3629b8J0cMarVPPf3U&#10;U089iSDo6nqEd9dhn3B3Nwt3Ocn3XqZKdPuV6ITs6sqZlfd83c3/471SW4rlqtwRWm6NF7b2bHc7&#10;9rWB5d/g36jAnn+HnqGTXsi5XFicXaZRKL08NMEh8gAfFVI/KxWafL8oj56jGjRo4Ly7jRHP2GM3&#10;7gQ+uG8xOHrm2Wew9IX811+Df/ihujGGs84GsCTOLn4CSJS3wRKTTTAKhueMVurEdLBUTXXeYFOX&#10;pFGPasFNzvZ9H3GWX13x1JMrdF/LXMk2Rw4p6SIECAGnIyD6e5/25+9bez1x6ldsgwfqOuf46M9k&#10;X3I13PZlzOGxQm5aJ5Oy5veO++OZwKlfh96dfnisiKd2uh8u2oGQcZbIPotScJhJ5WHUZ4qAdtGp&#10;QGYRAoRA3UaAvT2tX3dQxzFzhzraTV/LBVHqKiuBcMar+nxk0o69J/7dg+349iRu25Z0bNtubtuK&#10;bddRbFuw7TyCDXmfsW3acRgbb5ptg6XUyLD9+OX7oh12KNwM9CdMXbpl0+Ytm+bGLZ0KCnhv0lau&#10;ZsHEGNsssbVVn9mbX6Y1vGxFT9wurP0jHr6NczKK9Sc8vP2i+wTGDPIOaa9RRhRlloSVFDzWMqOP&#10;x56CwwdUZWW69QY5Gve7xG9+uNvvt4di/pnZZtcLXTfO6vXinbc5yiqjeiyaWnBNUZSFZf9CtbJQ&#10;uaeXHP9XFP0n7LG8lExVwjMgXxCNiGJDAmipfsnlYU2anC1RNQ4N9gsLCfIPuOYV1LDPHVKb6+S6&#10;jBwZ/Ohj/o0bO+PmY5UlhsK4hWZnZ2/YsOHff/+9fPkyHpENHjT4scemtmnT5uatWxcuXEy+dOn8&#10;+fNsoVfXKY0GzleWlpQW6B+p4fFEsTqqUNW4qNgrNzMn63xyTmpWwXWVojxAJudnTv7zgROyTp++&#10;HDwZecODg4KQZkRKAujA51J6LwlGBDQX+DzjAj7ZKy/caLLNeKm8u27eMpu7u5m/y9XQvTdm4kLu&#10;hs9tc4fKhs55yeaF7Hh3hJbXkBcOmYdYTlOXANzPx8eXbb6+/hG39W709IcljboVZVeAd/bCEw68&#10;C6JQlqu8y1t2ad68hfl1Rx1imFAJ9z2GC+1nc03/z/+zdx6AUVV527/TZ9IrJJAEktCLdJAmoCB2&#10;1w5WimJZ3133dXVX18+yq7vr6r7rNjv2AliwAgIqSJXeawqEQBLSJn36fM+5Z+ZmMpkk0zKZSf7X&#10;Id65c+4pv3Prc//3OXgZZA/sccrKLoiP++nGG1oW6tzq3lpc+FSnPtbtmrM2fJ8/d06Y5233uNAN&#10;S27he60erHdNE3zbSCb/7jvspBnzXn5lXogvy3yrJ6UmAkQg7Am8vabWpY4F/3dm3LPMcc057frh&#10;f7Yk/u/fHWI0ls588Mb/7Vfw8pd6l0TVXwrjDj7Y37mk/7N/Hz/0dP4PCIumSRC47uyr+oz00io+&#10;adAkQNNGRwSIABHoAgJc0GF3jxp+A6lVI4qPfXQYb1CjjdLqorRsXpzRRXVSFTUqudHE4ukcXhqO&#10;gCXHm7OSv0aLmZax2EYjfGxt0Lf8qKHZKpSVlLz1wh9q6+oxj5nSs+cw0/rTZuaTp88W1j996VPr&#10;hfy3FvF4veLl9zvio10Cop0BVn/b1HY9WRoxB0xSQJYUryfG7yx/nkfhuSRzTeAamsfSv/C3++Y2&#10;h/+4/yrl5kXgth90I3KVxAvubqzSN9QyWZl5n8tkqqjeUb3Hxw68MWXc79LH/7r3gDkPTTBfF725&#10;Yc9Oc20tNGikVA17OCNrYFZWVmZmZlpaGkwYYmJjO7v9HVY1NWeOUt63osBYka/Rn4vTF8v0qplN&#10;Ax6LSegFARF+rFyA7rx6JqWllU+9tPB4UbpCdbrWcmranCmzZ/tUXFRU1LTLLuubmdlJPiE+VcYt&#10;MaTYO+9a8PBvH/n1Q7/5zf8+fPfd90ydNg1pLrv88l//+qHfP/bYo4/+7rHH/3D3PUsCKaUz1u09&#10;9bnzR46ZjWJoPHvQKBPUvYTECfKMW2QDfhWTOy86LstcWXNub975I01Vp5WVeXXHS3sd196d1Ds3&#10;vU+f3mlpsbGxECA7rFvDv3K3La5DBLTl1cFmfF4Z5PRcwpNHpyzYYS7NoYstjoHiUQtLvD/2OmOY&#10;tjiOop6OzzyN28GzRRW3/e2pwsW3iY/9XGMq3eb5CzHLnAHXrhnylK41d2tFc3Ejhg9z/XSMqpNT&#10;5OYOePPNN994443XX3/9NXF69dVXX3nllZdffvm///3v21+vXVVuO2hOaai1Qnpm4c9m2XGTduXh&#10;M+++++4///nPmJhYDErRyXV0Zi/630sCtGjDIWz+14xldTvG/+1veU0GmehO7nmaPd35WFc6cfMN&#10;o/XJvdWm4ty6nOdovp20Ovm6bADO7dBTMucZP/BzNEYdvOzyK/iHj0CIyeNCNyYz7py58TkeRCxN&#10;Hrb25kDpFvtX87bNm+B8k8BN4vcM1il8NxfnujpeGnBB57wQ4oHPni/DBMHDvu/aKLpGCtHeScUQ&#10;gcgicGJXkWMIV1bvxP+9vr9r/TdsLxCmjlvYx3VZwsWTE49uO+X6+t61F7ZYS+jT//J+1at36iML&#10;RefV1g/1mVfGDw2aBOjO60fKmQgQASLQJoEBAwbye0jXG8j//Oc///73v+HLiXtFWCX+Q5z+7//+&#10;7+/iFBcXH/S7x4mj+hsNhvMYfrCiuqxcX8b+Oj6lmDlfVcI/ZezvOfwtqzxXWsm+llVhBp9qfc3Q&#10;nF7ROn+GNjJZhZjk9BGTZpaXlmH+kusXHNi1BTOtP21xLF7+3vrcxUtZTByLnxLj9TJuecURKJe9&#10;9EOuJ4uaxdssem66sN5zXrgBey/LkYNLekRYN9/75b91eroYdj17fasQLRQhPINy317UHK+UX9jv&#10;ie/E8B+Pv0q55TvrSTuMQhOfeMHimjKzxWw3NehVSo1aG4XHMImpaRnZg9JzJ/YadlPfyY8988v/&#10;fehCjfHIAUt15bAUWe8+/VJSUuLi4kJpcupNVdMm/b7vnDfjRj0qS71CfcH/Sxp0ZXrf/iGrKjTK&#10;EVdceeYXd/5Xnrz/ylsv++X/+HEAgc6LibbMIBJQx2fFDLimLL8c4c+GmnMKxLNGxeii4zP6Dxo7&#10;+ZJhU2/Pufi5/ld91PeabxQ599TbcxsyHkgd+8CQCyYOGjSob9++UJ877BHEPvMPj4BW3necGyI4&#10;VUG0hlv0egyCZg/zxCdtrQNRm4+B4lELkZgdH3vXz36GHTYdMctuOTiOz+0cPFuQL172fuHix9t9&#10;00U62j8ubHA52jcfjcUMXWvu1ormAg8dPiJ9cZ0P4sbgU1YTJk68/oYbZ8+5dPpFMy6aMROfGTNn&#10;zZyF0P9LLr5kNj4zLrsq/YZ7q/uMbTTKbWaLUdCYB0+4+pprr7jyKuies+fMwaMvn0r0O7Ez8rl5&#10;k9v675kX3XL1MzfcsujT56zXXz/9lVdbZu7c6hadvsMZ3t7qvOnh5I73qqXzLOZbn6M9nXxbbAD8&#10;xanwPUdnzrsje+nHbVh9odrt7l/N27bYzK0fL81+mr1G4PbmlkewrTu/xeqZ/XLzT4ui0LZNhbnC&#10;xi1M4N62aX1uP8R3e+6pdq55wpe/3/sArUgEiECwCBTrXaTkxOwWWvOp9VsEd3FZEPr1TRROVxU2&#10;VyAxt8VawapZj8vHY6y0TwHUQEYCdI/bbqjBRIAIhAOBiZMm3XjTzZfOvcz1BvKS2XNwbznn0rlY&#10;Pveyy3mwzOVXXIm7R3w64+6xX5/kGy8be9PcMdfMGnn1rOHXzBpxzcUjrr145LWXjPwFPrMvuH7O&#10;KHxuuBSf0TfOxWfMTZc5PjdfPlb8TJg0Klet9ieQ02gR8LluyR/+79G7MPOLJU98/uaLfKHbp1WX&#10;OW5WF+NuqvULnojBYeoJQvMKi9g9EXu9esZU8TVQFjHtYdr43MKiO191yhot0+dvEG+sMOUuulV8&#10;75tlwnOWJqwirH8KhS58Kz+/6IwjvaNQVgEPv7adWzhsoV1Wh+iMi6J6Tao4Xa9MHh6T3K//wJFD&#10;LpjUOz0LLwrwOiEaF9Lq/VdN+89tF1hP5d8+JRtRzwgoxpvpIQ7U9aaqqFVin+F9RlyfkT0yPT0d&#10;dp+hrKouOnr8jTcu/M9r8x76DQLDu6xTqeCWBJJH3adQpZQcP2tRJUcl9LtgwsUXX30bJOaoaEfk&#10;PkxaEH6edcFVQ+f+afTU60aNGjVw4MBevXphoTdOvoh95h8eAW16eaD4zk2zAu0ITW12eHKtn2TB&#10;0dpfqJ1joJiDp2Ov40DnKKF1Du0fPF0rVrz8uQ0z/tD+G/3NR++MW+50Odo7TwE+bopcdw4H9ZlX&#10;HM+Qevfu3a/tKWfQkMx5D1hGXFIrj9f3G50z8yqY0mRnZ2MNrOjHIygfgTmSO4KfnZvc1n/PGjZl&#10;kKzvZPupt2ae2iHPyuIuZC6TZMHR733Hkw9PG4b7BoYMXHvWy62rdZs6/Rx9+NChNatX8Q/meQ08&#10;LmxducmPPiO85xYEzVOJ1jH8sqTN/cs1v6ys3PVPe/RP9wC2dUVarJ4xdWbu+k0QxqE/I0xb2LC5&#10;WCguKnR2h6ee8vUKiq6R/Nv7aC0i0NMIfPl35/CD0jiEfy/oaRBC1l6PsdJeBlDzSpIAHbLOooKI&#10;ABEgAi0IdHgn6XaP2Ul3j0qFIkqnTkqITkmM9eODFbE6MvGjd41WAZ/UfsOO792CGWVUQt7BHTDl&#10;uHmYDF9d/7bKvG2JBLc97/Vb6rAK9bJS+biJdVOUvVyzxY0ft6V2GKe6ZeBmq+p79j1pjfih82Ky&#10;b86ceM/oi25OzxqoVHpwG4DWfNnojMN/vvTaCweETFVp3QneVLUndR211VsCaTOeVydPzp3x28vv&#10;+uOI8TO02mhv1/Ql3eHDh3lyyYyXDwfncEdoywXalyKa0/pz7OVre3V4LF7+7FvZd4ba5z+c1Gcv&#10;u0WpjU7+xT1xv32t1/X34bLBG7cWL3P2KZm0yW3798VQn1MnXla+/Z2Vr2361dt50mbpIcOMaTNy&#10;1292BPy23DD83MC82rq83Ah9IuCa+MyZouudE+b5Tx4XeipiyvyZG/683OUddD/rwQKTl/Z7z/3l&#10;Bm/Btlyd9RSum7ZuLpw5dfK0GcLpM8WbNwoz2bN+bzN0bYaX3eRny2k1IkAEIpfAxlenTW+39tc+&#10;7Bh+0DnGYIshCiO34d215iRAd9eepXYRASJABMKdAA9zjkruc/2Dz2FGFZuMGV1S+pt77fjq+te3&#10;lmRnia/UbnK+f42wnXz+fqjLwhZ3PjP+8Oodpxc6DQ2nTJvtkj5XvKFik2Oh6PshLeQ/uRThoa7t&#10;/+pb43pI6ujM6drEXJVGK5e392wDDuqw3ejQkaBToXlZ1U6tA2UeiQSSR98X128GzDc8PmIJYou4&#10;+wYPSnUOQci/BrEQMat2jr1tFuXd4bF42Z/xvkuLsQfZio7XTXw42ge7yWGZH8zl8aZFQkICHs6F&#10;+L0QzkPa5Lb95+JBF4xJvWBI+Y41H7+26d5XHU9E2sQGETN/9jTmpuVpw3DfwNyyaX2O9m7r6uAM&#10;HrQ+rqysbJ2Xx4VuyRDOn710A5wuWk5etq7FShm3PLGo9QN3T3tuq52L5eOyOmKghY3PvVc4c1qG&#10;gPnCzR+dFti8x0NB+wz9aUjQeoUyIgJEIIIJJOT2E06c1UdwC3pe1UmA7nl9Ti0mAkSACIQHAR4B&#10;jc8lCx53m5F+4jM+TPDHWP8Us+DYJDjfv8645Q+LhaULWy50z3Lyo2/P2LCQj+SDN16zefqnChc1&#10;v/Gdm336WSxcvFRwWcjzcSnCg3Fq+7/60DhKSgSIABHwlYBo9iwOLSvK0DL8x7VnuFB7mCQPaGmQ&#10;Me8K9HjsfcV5LPX44n/HB09H0ds+WprPxpt1DDArHqiZx4ZofOTz0d679lAq/wlIm5wq+cL0cXOK&#10;fzgtqs+H7La2TueSB/SGGW9x75dW500PG5hbDVufo9s5+bInzbA7Fx88h+gcDQum1kw9LmyVbMoj&#10;z2Tn42WtFhNCkjvcv1ybyQdaXOj+JoHHPdfDzuW+ekYWqpTPtWvMr1+/ns8zmzL3y7D2t6UQ8fd/&#10;g6Y1iQARCFMC4niDy/ZsCNPqUbU8EJC5mnAVFxd3GEZksVgyMhxPN4lo+BDYvn375MnOUaPDp1pU&#10;EyIQIQRwN46Doclkqqur23rPcxPTctwqXlBTPvbtJyKkNZFRzTtW1OWkxfeO9+Cu4NaAshpTQWnN&#10;+zc73FG7qHm49cIohZJPdBfVIjyKRcSWd/fM4VHdblcL4h8+XRrmffHxRx8uXrzYaGyC4CyTiYMO&#10;QhpkCjT+A0W7ThuFYW/vvmdJ+CANVk2Kl9+3eMPMpa0HCQhWAS3zCfMtoXMa7SHX11979aGHHuKb&#10;3Oplr87IPLs/v+ngtu/ufeWQTXwGgk0OYywvufe+kFUpNAW1vwHA7lly3sjMzBo+YgRq5XFhaGrb&#10;c0qhHbPn9DW1NNIJ7Fn4bE68+2glO0oLNv7y8eemxcJOSr5n4wX/J/z744tntmiq/u3ff/p/p3Nc&#10;lrMl+Tfe/ex4Md25fTc/nH/5329Y2GIcQpZm9eQbV1ybEOncIq7+HUdAw6irPa+uiGsxVZgIEAEi&#10;QATCgMCvp2rzSmq+3Vfe4QfJkDgMqkxVIAJEgAhEHgGNRqfV6vhfrU4HBVD8y2YirzEd1Ri6szgI&#10;rcdXVTpamX4PEgEx5F74YuPB7/MSJt/xwpJXDtoQbs+X9sgJijMfVhofrj5j8riwR+KhRhMBIkAE&#10;2iTw+1Htw0lY+Ne7v5lX/T/SCITzXdRn4hp+BCgCOvz6xK8aUQS0X9hoJSLgIEAR0LQpEAHvCVBI&#10;kfesOiMl8e8Mqv7lGeZ98eYbr3vTrm4ZAe1Nw4OYJsy3hCC2tP2seAR0+2l6YAR0yPhTQW4EaMek&#10;TYIIRAqBtiKgJ7/+eGysGAEtl3fJqAaRAjBS6kkCdKT0VAf1JAG6m3QkNaOLCJAA3UXgqdiIJEB3&#10;dF3bbcS/a/m7lk59ET590bU1oS2B84cA7U1H9DQLDm+YUJrOIEA7ZmdQpTyJQGcQIAG6M6iGYZ4d&#10;W3CEYaWpSkSACBCBcCIAd+D72DA2grDtb3P4KHZeT1j3+W1ep/YxYcH6V15+1flZX4C1sWRtYdu5&#10;FK5j6VfsruZJ8BVr8b80EYH2CWDjf8F1U972/Nz7l4m7hd9T857lkkU7u4zH9P6VHrY7dVvN8dB2&#10;3iPu/dImj06hJ5bmTc7epPGvK7t2LXHYruaTQndtZtdCDufS+bhtjo94hOzUkz5H4e1mxq5YLuWj&#10;8Hm7SoesoSx78+kwH0pABIgAESACRIAIdD8CJEB3vz6lFhEBItBFBLY9/7TwzHePTvGl+CmPrOUD&#10;vnfSlDRh3gP33c8+s9nAijmz7780u82iCvLzWPqbxyXyJNlz2Fr8L01EoH0CbNz7Tc1PX7ZtWj/7&#10;znmdMGZxZ+8yLVsZjju1t1vi5EfXPTJZ4H9p6joCubmF7/EnlDT1SAK5i95a991a9hH3xNAewdoj&#10;vnXzela3l2/phON0j+xpajQRIAJEgAgQASLQPgESoGkLIQJEgAgEhcDWF54Snm5Wn6W4J0dwtCPC&#10;aPnzPBjKGSvqGnbkXMURLsd+euFv9znDSD38utyZmxjB5M2ECOhlYnyzOLN7LY+PFkOesWRNnlC1&#10;cxmPd5ZStp7nq+xyZsUTiKHW63ikdOvMvakbpYlwAqIC7YyBhrQxe5pD92xvw3aOGCa9B+CWWBC2&#10;OHYZ50bezi4jAnSmdwnH9nvfiYiduq3NpvUhSPCdNjL3m17rijmPaWLQJY++bPHKiP99500lxS3H&#10;wzHTm3UD2jdn3Dlz43Ot3wbwVK7jQO79eSGgitHKXUHAQ+c+sHyZ9B6Vl3uc7/ty8fL7HYHYzpDn&#10;p9YL+W8twtUIquSYdznMuu6ebe07XcGPyiQCRIAIEAEiQAQilgAJ0BHbdVRxIkAEwonAxufey3qr&#10;OZZ529+eKlz8Ngt6eib7rWbpIf+t09PFhbPXP+XuvIFVhGcQJPX2ouZwufzCfk989woLI/X4q5Rb&#10;/tIP2/DxYIKyqDK3dt6o2lk1gAVHzx1QtWNnIQuOvmyAwCKg24l3Lly3pmrifKw1R8jLc/LHQmEu&#10;gqznT6ja4XTvcMs8nLqK6tJZBKZMm71+M98QWfzzdK4/t7thb/14afbTLDbQse8g8frZz7B9xPEs&#10;p3mXab2Rt79TSLuYv/uOEK47tVf95+kQ5A9tv+m1UUvxmPbWYmHpws3T12Emt/mhhYfDo5ele5lM&#10;gNzmPAJLm5PX63qF3XOizHl3ZC/9uOUx2lO5HtZu/7wQQJ1o1ZARYCKv+ODZw0mfXyc8LmxY76yO&#10;dxukH/tyxi2v8EDsZ7LZBQMCsZ+ZLbAI6EcmN8/zaGjv6hAygFQQESACRIAIEAEi0E0IkADdTTqS&#10;mkEEiECXEsjHtHGLFIbM3mydMVV8rRVhofkbnL/kLrpVNOjAQqGwqEXUMlYR1j+Fe9SFb+XnF53h&#10;rXFmInj+te3cJBiSBUdr542kCeNFZ42cAQOEqiqH7XP7FJlHR24OM+hIHDdxgCMtFgp530Hj/ngn&#10;snHk40fmXdqBVHgwCEguHKL+zL1o2t+ws7Jy1z/t4pDLXgnn+4hj8nmXabVT+L3vhO1O7U1XeTwE&#10;+UHbb3ptVVI8pmVkZQu5WZmCOCMdCVv3tZele5mMHVGDt3l40wvNaSY/+ozwnmsQtMc6t86z/d3H&#10;tzpQ6i4iIFlwuNltNe+kGbfcOdtROS83Zj/2ZejK/G0SBDu7XX64gfGyDl2Ek4olAkSACBABIkAE&#10;IpYACdAR23VUcSJABMKIAO4wEVX0rLdOGJ5r7uYU6Zao/V+7loWb03TXVoZK7zoCk28T4/e3bi5c&#10;PL/Zd7idTZcF5S3t917r2EDv2uDlTuFlstZ7XDfbqf2j7R897zqw41Relu5lMo/lBbJuxw1wppgy&#10;f+aGPy8vclnBy3K9TOZ9TShlmBPwpsd935ehPr/Xb6kYAe0Uu9vh4E0dwhwjVY8IEAEiQASIABEI&#10;OwIkQIddl1CFiAARiEwCUx5pdtuAF4EzIBqxoLkzeTA0XgDnUdLFy99zWch/QkCTawy1G4P2f+0M&#10;YImJSc5w5gLJbYMtzC8Qg5w9LuyMilCekUQgY+pM5lxROHOac1irjjfdjFueWJTLI/I6TuwCw2Pi&#10;1ruYT3m6sY7cnbqtQ5DgI23/6LHS3/rIMSKlp8Odx23a777zr5LeHHiDue8hyjV76YbC3LbKZa1w&#10;vPuCs4aj5ECaFszKU16dQMClc/3qcR/3ZQwrnCX6a0hbV1tt8nOra8j/b+WmuZUbL634cc759bPL&#10;vrvk3KpL9If+2QnoukOWD67Xevx0h7ZRG4gAESACRIAItEGABGjaNIgAESACQSIw+XdPZy9dfD97&#10;zxovXGcvXched32qcNEfmImzOOVmn34WCxcvFVwW8p8ybvkD80X16BTZ0a/t1F/ygOYjDXo/JY6b&#10;MEA01nj51XzB6baROO7SicKOj9tc6MFp2vsShaWfbf3o293vf73z9RWbfViNkoYTAaZA5wsO/5mO&#10;N2w+DtvCt7LvFK1HEdbn3HGafTnaap7HXab1Ltb+ntURu3Dcqduqs9NqVkTn6RDkB20/6U1+FF72&#10;T/EBVxfD5ls0su9o8rvv/KykFwfejqrs2+/seUZ+flsHfGbDILowzZm7SXDGqAbSNN8qR6k7jYDk&#10;Ac3G3nQpxaVzfe5x3/dlZpAk7pLNZbm2WHxotIjX0M+tznDuq4yLHs+Y8buMGf+bNePBrJlLsmfc&#10;0VD45b69e/in0wiHe8aHDx1as3oV/2Beqm6lvr7wbLn0wddwbwnVjwgQASJABIhAYARkNptNyqG4&#10;uFipVLafocViycjw4j4isGrR2r4S2L59++TJzS88+7o6pScCPZyA3W7HwdBkMtXV1W2957mJaaI5&#10;sstUUFM+9u0nAqOEO0YMVPiqKLRF/FS9e9nyvAG33DKeGUIHMK3+6UiTySoI9tz+few2e0pyPDIr&#10;K69Wq1UHjxaiX6K0iutmjwmgBFo1+AQqKyuTk5ODn2/k5dg1OzXxD58thfoifPqia2sSyJZQvPy+&#10;xRtmLvXqOU3XtrK90hH7DPXZbjMJVqPdZhSsBrvVUPjjxwNv2Y7Vtm7dOnrM2PCtfcA1a2cDgO58&#10;/fXX8xI+//zzyy6/AjMIf4b0/P6dqVLJd7xXnt039T+zDQHXhTJoJhDIjkkciQARCCWBPQufzYlv&#10;PiTyoneUFkx+/fHY2Fi1Wi2Xy2UyWSirRGV1BgGKgO4MqpQnESACRKB7EoDuzMKfX3l5+Q5hwqWB&#10;qs9g1GS0JsRHx8fFHM8v3rHv+Krvd+Cz+8DJvQfz+mX0TkmKr2+0dE+U1CoiQASIABHowQSgOzvf&#10;Emj9UlTkccEjZDf1GUp02uQ/4QFz5DWmE2oMJbR1rharUFLPPpihiQgQASJABIhAtydAAnS372Jq&#10;IBEgAmFCYMojayM+/Dlx3Lz77n9A/MwbF2Dws9gtdgFRzsLIIf1nTRl141XTb7r6InxuvnrGNXMn&#10;jxjcj0Wm25tf0+EdWbju5fUFLn1asPbV5bs6shcpWP/KMi89SHj+7qW02oiQAEK8j8Ymvm6KqPba&#10;wrZXcquDlzX3tRKUvm0C3WGnpv4lAkSgSwhk3PLqd2xUQHwi/toAAG1Wu2vsM+bNZtOk736d/kp6&#10;+itpN+y//oXPXv1p+666enejiW1/m/PCNpcewHiJopVZuxPePrnPp2GfUQrk/pYuKCHtdo+vDZmt&#10;QpOZfTDjeSpe9oCPLfWxVR5J+oy3VaHe5OBNGh9bQ8mJABEgAkQgvAmQAB3e/UO1IwJEgAh0bwJi&#10;aBTeqFIoHO9VyQT+H5sgQEOedpuycwfk5Tcr0IX5eQMmBCEWWyole84Ds3ME/rftqSA/L2nCvAdu&#10;DooM32YxObPvvzS7zV/d6+Bdzbv39kStIwJEgAgQgS4gYLfiibHDeQPq84GK82NXvxE1jD0dfnPG&#10;0q+nbr56/DV1BvMn364vPnvOtX7MnnqTY8xSLMcoibPv9MY13qc2bt28PnfRW+te7goTtMzMLDhv&#10;8AnzrvVG4HOqln3aioAu3rIhe3Y2H7+aJiJABIgAESACkU6gAwH6cMsp0ltL9ScCRIAIEIGwIoAA&#10;Z2jMXH3e/POh9z5Z9+4na99dsfadFWuxBOozfnevcM6AAXl5zrhgiLADch1KMeKFxVET13F5mkU9&#10;r1+3rGV8NEsjBlCLMdG713JHEWcgs2ugtDTfIqVz3TV5AhvgsTkrRwy257VcAqUdlVyxe5enoGwP&#10;TRADt1vXFks6rANfkTfQtThPpbijCKvNhCpDBIgAESACYU1AjIBmvs9Qn4vqKub+9Gb0CNPZA/aV&#10;c78cnzLtw2+/69MrYcSQAQMG5H63aVtNbW1zY0QF2hkDDaV49jTHoDZ8rMU5cx1j0rKA2Rf+dl/L&#10;+Oji5feLaZqjm13javk8/j61XmCjLLYItQ4VzuEjRsD3mX8wLxUbF6174JNy6YOvrWrE9Odpj07P&#10;3rDZqUC3bh1byWnn8jwwItbbGejtkhhx5Qxja1ximVueb8mwNRqP5Tp7RITPY8ydnSXlwDrRid2t&#10;Qz0W7dbLHraB5cs7rG2oupbKIQJEgAgQAR8JdCBAD285+Zg5JScCRIAIEAEi0B4BFuBsd0Q8T580&#10;8sJxw1xTixHQre0jc5pjoAvy8gYM4DHChevWCHPhDTJ/QtUOp9tGVVXS3PuaR0qs3r18R+I8KbS5&#10;amfVAGYnMndA1Y6d7ThdCNCanSnzvoMnBgKTLxsgsAjodqOkPeSPSlZNnI9C5wh5ea3AeGqClMgt&#10;N6/q4LE4j6C8RtG123PEvbEbcRXu2v7tXqVD8eHymVcv/tOm0r16v+e1hp2tRfXZZjNOWv9Wv9E6&#10;qM+PjvvtsNQLTBiZUCbgnjNWp+7XNy09PWPLjt0uhKZMm71+M1egWfzzdK4/b/vbU8Iz8Cd5e1Hh&#10;e063jfzCfk9812K0xoxbXuE2Js9kL/3Q1cnDNf9H1j4zW2AR0I+E03jtyQkxGHVQ+uCr+1ZTvHlj&#10;NmhMmZa99OM22iausvXjpdlPMwi/Q/sy++Xmny7iMAtzBR49Da65/RB87RFX/lunpzOGz8zOb5Nh&#10;Wxu02CNvLRaWLtw8fR1mcpufJWAV6N0YfNuB3WOHeiq6uZe9XqXn7W/UYiJABIhAZBIgC47I7Deq&#10;NREgAkSgWxAQPaC5Ai3btOPQ9t1HpGaxCGj+a6tJcuFg/huO+GeEQgt53yHa9+OdVVXVjnjkpNyc&#10;Zqfq/LUfV09wta5OmjBejJ1GSLWAddoB6n1K10xar8VMM3iVEsdNHOBeoMcmSIn8qIPH4jyD8hpF&#10;t9jsqBFEoJMJsIDEpwRREmIK2owNC1sFBnZyDSh7IhBiAjKNzdQgT7gKGrRSHHhQb6lYNHJJtE6T&#10;HB+Lr1YrYqQFnU6V0z/jfLVLBLQgSC4cov48Raw4QqGF9U/h+c3Ct/Lzi87wxuTOmJrh3izHkx7E&#10;OBcWhZ9TxYPrtR4//5lt8Phxbd22j5ZmizTcXEpadWxWVu76px1x4kLG1JlcBYb+POPOmQKLni4u&#10;KnSi84Ard9GtInMU4zNDMduMrGwhNysT+jZmmnth43MLi+6U/M09d6inoqVe9n6VEG/rVBwRIAJE&#10;gAj4SYAEaD/B0WpEgAgQASIQBAJMYGZ3qiXnqwpOn7tgWM7Vl05eNO8yR858jMLWU84EMcy5IL9q&#10;4rhmp2YWkszHSPQUmFwlCEmSMh2EmndKFu03IVhFhqaU9msrxnu6v0jr8e3gVi/ttvGy8Ijhw1w/&#10;wYLlzCfiKtwxgE4m1nEFum8KvDgvLHqLRSOKU8Ytf5ACA9t6wXxTu1safvTGjqD7EqWWtU0gTHbk&#10;qH7XGmyTot+8YMqZpX1HqVHf4WNTL9kzOOYVtdFkxnkeorO+rtFktMTE6GwyPtCDc5p8mxjmvHVz&#10;4eL5zUHKLGaZj9PYZuQy5NT3+i0VI6Bnh+tGUqmvLzxbLn3w1buaSvLrnLlQ11tEFrtlwOKal/Z7&#10;b+6lzIJDyJg2IxcqMGDOnDp52gzh9BlEUgszmXQfUlz5eGDQ8pmAFx3qjsaPVbyjS6mIABEgAkSg&#10;KwiQAN0V1KlMIkAEiAAREAk4LDhkstPFZfg6ZEBmalI8ZhbPvwz3p1CfYRHtCVVizgAhf+2OqgG5&#10;zgjnxMSkqvyCdsKYk3IvnTeh6mMXO+bWGbNMHNHTMPdo/t2Rc/XuHXlJA1yCqnmKttbynL+jki3y&#10;b86n3Sa0s9F4rIMLk+biOgQVsk2z9Wu/Ht4Oxhu462c/wzSIR3lYXJsvCx863Bw+7zofvPZEXIU7&#10;aHrnEwse+8jKCXJPfnaWa6Qmk4ScJgNCixfMCxe/zTbv6cL65jZ62Mi9syOILExU2+AQCJMdOWH4&#10;/crUqfUPGA/vKZcahvnSBTVP/vtti9X65opvX1/+9b/f/9xkMLeUn5EcYbvCxufeK5w5zbnfIKo3&#10;36vB9/iuhthpR6lsRUfEdPPC4KD2L5fahqb370yVPvjazOfQoTWrV/HP4UOHWuTPosHFc5/4edrh&#10;UtJm6zJueWKRQ+91hYn5ws0fnRYksO64vGyTH1RzZ/zh1TtOL3QaUnvdoc018mMVL5tDyYgAESAC&#10;RKBrCJAA3TXcqVQiQASIABEAAUliHpTTd9Tw3BVfbTyaVySFRjGDaI/6M0RfKNBVgovDRuK4SycK&#10;Oz4WBxWETbPnKXvO/Ny8j52jFLZOkzhuwgDRx+PlV/MFF4uMpKSq77Bw+Q5hwqXjm009HBm0tZan&#10;/KVKtsifp/SqCW20zGMdXDJsLi6QUoK7zXp67df97WCEgDmTOQpv72VhLsR0jvqMjCOuwh33VycT&#10;67gCPSmF+Io6m1xfMHfOs5ffpan1lua1HUFPAkptlQiEz46MYOfqJfVcg8bf8oV1Ffq6X95+nVql&#10;fP5397/0xK/+/cSvNGqVwm5z6z4mmuYLLg4b7L0BOAuLLupiYK/HiZlTPMXSbBKce1DGLXdimWi/&#10;3rywizcWi1UoqWcfzLhOZ84UXe+cMO/6k4sbCVvsdOHw2Dr+esTCt7LvvEXU7+GEkZ/veAiG+fXr&#10;1zseiHnA5SUZP6lOflQyIPKuQ1tUx49VvGwOJSMCRIAIEIGuISCz2ZqvAIqLi5VKZfsVsVgsGRmt&#10;7Le6pvJUajOB7du3T54cTiNrUOcQgYgiwGRQm81kMtXV1W2957mJac22DrwdBTXlY99+IqLaFBmV&#10;/eibXUmJcZPHD0M8FEyfUWmn+sy+fb9p77myqvvmTe/SxhSsfwVDF7qaRwehOtW7ly3PG3BL8wCJ&#10;QciznSyCW1xlZWVycnJgNcYNM8Ym4u6Qzvkz4svUbIAp6VfXZC4pXdcK0SVJGFU4GPwD6z1a20mg&#10;jb5w224xFteyBxadvoMNEeZpQ2qxPXtM0CrDFvlQf3Q9AdorXfvg5wP7r9gxtXRhTUVlnV1hjdLq&#10;4mJilAq5VqVsNJjWb93ZUFN57WWXdn23Ba8GbW0AMICG+cbr81JLGlhh6dHCkmXlGHgQBtD4isBn&#10;6M983c8///yyy68IXo0oJ0aAdkzaDohApBDYs/DZnPhUt9ruKC2Y/PrjsbGxarVaLpfzW0WaIpoA&#10;RUBHdPdR5YkAESACkU1AjHG2b915ePOOwz9tP7hx+4ENWw/8uGX/D1v2QX3mv0Z2C1vWHkKwGKPd&#10;VjB1kNsa4uKCUHtPL1N79RZ2EMr2K4uuqHDA6r9fLaWVfCAwZf5i4a1FUthm8fLnlgqLb2sVJuDy&#10;gnkHXgH0KroP9ClplxMYO3TYseuKNm7fY7LDbUPOQp7lcpVcXt9k2HfsZGFB/sVTe1bQDAKfU7Xs&#10;4xYBzXuKDuldvsVSBYgAESACRCA0BEiADg1nKoUIEAEiQAQ8EIjVqc5X6ssq9GXl1exzvrr0fBUG&#10;JCwpq0Ls87nSyqR4XVeDy5l9f9DCnxPHzePDJN4XvDzb4RPi4gLtKY8vU7/yTDZ/C/tvWwPNP+jr&#10;R1yFg06AMmyDQMYtry5dXPg0ey+evRq/cebbL/N341tMLi+Yd+AVQK+i06YWSQRUKlVMdHSToWnH&#10;rj3lVfqGJmNVde3JM+d+3LZ77/79V18yA+FskdSewOoaF6174JNy6YOvUn6ZmVkIfOYT5gMrh9Ym&#10;AkSACBABIhDuBMiCI9x7yMv6kQWHl6AoGRHwSIAsOGjDIALeE6B3Wr1nRSm7NwHaF7p3/3rfOtoS&#10;PLI6fCL/6MkCfV29XbBFa3X9+vQad8EIrVbrPdhISdmOBYfHJnALDpo6mwDtmJ1NmPInAsEiQBYc&#10;wSIZ5vmQAB3mHeRt9UiA9pYUpSMCngiQAE3bBRHwngDd0XnPilJ2bwK0L3Tv/vW+dbQleM+qW6ak&#10;DSA8u5X6JTz7hWpFBFoTIAG6h2wVcsgu0uRlm11XofkwIeBl31EyIkAEiAARIAJEgAgQASJABIgA&#10;ESACRIAIEAEiEM4EwkRto2oEiwB5QIfz7kZ1IwJEgAgQASJABIgAESACRIAIEAEiQASIABEgAkSA&#10;CEQwARKgI7jzqOpEgAgQASJABIgAESACRIAIEAEiQASIABEgAkSACBCBcCZAAnQ49w7VjQgQASJA&#10;BIgAESACRIAIEAEiQASIABEgAkSACBABIhDBBDoWoA+LUwQ3kapOBIgAESACRIAIEAEiQASIABEg&#10;AkSACBABIkAEiAARIAJdQaBjAXq4OHVF3ahMIkAEiAARIAJEgAgQASJABIgAESACRIAIEAEiQASI&#10;ABGIYAIdC9AR3DiqOhEINoH//Oc/yBJ/+dTOfLBLpvyIABEgAkSACBABIkAEiAARIAJEgAgQASJA&#10;BIhA5BGQWa1WqdZnz55VKpXtN8JisfTt2zfyGtrda/zzzz9Pnjy5u7eS2kcEOouA3W632Wwmk6mu&#10;rm7rPc9NTMtxK6mgpnzs2090VvGULxGIKAKVlZXJyckRVWWqLBHoFAK0L3QK1gjMlLaECOy0YFaZ&#10;NoBg0gxeXtQvwWNJORGBziWwZ+GzOfGpbmXsKC248LXHYmNj1Wq1XC6XyWSdWwnKvfMJUAR05zOm&#10;EroRAR71TBMRIAJEgAgQASJABIgAEeiWBE79+MaPhQL/SxMRIAJEgAgQASJABIJCgATooGCkTIhA&#10;FxOwCwJieDF1cT2oeCJABIgAESACRIAIEIFIJtB/1j2zsgX+lyYiQASIABEgAkSACASFAAnQQcFI&#10;mRCBriTAdGen9Mw1aBKju7I/unvZ+n2fLX3zjeZPB/FRhT+++cOpjpkg2Wf79B2n8y6Fx9yCW4R3&#10;FaFUPZlA4Q/SbrIyeBu3k2hbe5aXe1xP7hhqu68EsFG9sbT5UE/HUl8BRlr6No5dCIjGMY0fzVzn&#10;I6153a6++r0rg3kFJQjYALC/I9vP94rXZXRN1e22GWoQESACRKCLCJAA3UXgqdjIJPDggw+Gb8Xh&#10;igRfJJnMEQdNHknh21WRXbOE0Tcsvvse8TM7R8i9pIP4qOxZd1/cP7JbTLUnAj4TYM9pvhcucewp&#10;N2UXfOKi3/mcm6cV2tqzaI8LCl7KxI1AUlL1nuA/RiHM4Ueg7WNXYWF+0rgb77ludAIUSZf58GtD&#10;D6uR/lRBQm5i4SlRKw7KlH3xYlzaJYy57vox6GyaiAARIAJEgAgEi4DiqaeekvLC6Fvw9m4/a4zT&#10;FRcXF6ziKZ9gEcAAkpmZmcHKjfJpiwA8oCdOnBh2fESt2WAwnD59OjoqSqlS4SuZ9PvaTRDuMSgr&#10;xiE88/WmvjGJbqtXGxvTf3GRr3l27/Snfvz0VO7syWlaZhNZkzs0TSuGyfxQkzNMnP1h6T5hbLZe&#10;WoLb2g+/2bJ3T03S2GzxlgaJP/1hz569bIFwak+JLqr022/W792z57Sc5+aWBp0i5i93S6bf9/n7&#10;327Z47Ki3jW3msRx2aw/xYXDULfW6ZsLOi2Xl36z1dGEFjV03yS6d+e237qmpqaoqKieTKCjtuuP&#10;bS3sc+WVQ/hWLGjT0uWnt5To2JYvRijXHP1hrzFnaLrWuY25bHitt0+Pm33zvtZyz3LZB903YM9F&#10;iztgWztXRw3t8b/3jH2BHTzTp+QUbitNZxutdCxt4xDNTwGup4MesJ10ly2hrWOXsPfN9QVCU8mR&#10;PTWJSac+k+ZxevV4gPLy9N19toyu2wDQZfr0K7INW0sT2e7ptut5PlPo27tsk7V/TeW8QuvoOOB+&#10;qdY1fd11/dI17aVSiUDkEij58qdEbbRb/c/WV2dcPV2j0SgUCjHWjgYhjNwedtScIqAjvgupAZFF&#10;gJk1808QDZvtdhyODxw4sHLlysbGRn5gds1eKosX3c2mZqQurfO4sJs1vIubo9+7t3r8LBYJJSQk&#10;JlVVV4t3PYX6JIGH4Zw6lZ+U6CraFu7dlSgGhDoCok/9uL4gdzaLpHbEUFftrs5mXy/Jrdq155TY&#10;PKQRLsEqN41rDr5rnSxh9PWOiOwE54qC0Jys4Hs3DxAP6VGQfvxNKH2WUFDgJOup9C6mTsVHBgF9&#10;YWFVYgLbOZxTQnZ2Un6hYzivKn3iJYvFyDJPG14H27O0dzizdt+zpDI97j6uRXuxc0UGb6plKAgk&#10;jhmTuGtvyyHp6CAZCvKhLKPNYxdercA7TywCela26zyvnN+n71C2rZuWhS5LzO4vZGe32j1bNrjF&#10;maLdyzZfz0FeXqp1U/7ULCJABIgAEfCFAAnQvtCitEQgMAIO8Rd6sTMfrkQHlqtjba1OhzcYVM7w&#10;Z0jStbW1hw4d+nbVqg8++OD9994rLStDufgEp7ygVDrgTJrb4uKC7UDKl4B2kAgHXNnulIF+3w8F&#10;2Rc73s1M6J8Dbe0UE52rs8eZA6A1AAD/9ElEQVTkCAWFekGvr07K7p/g0ubExKT8711cRNkLvGNc&#10;hzdyfs3OzhGq9Xqsipd8hYLvYTr5ye4qh8Qt4AaYr9WcTIy2ZrbUiMniK2LylEyqjXt69jYxr23C&#10;6LE5jmQeS+9OnUhtCTEB6YmMtGt43PB83Z7d9qzmrdzj7uPcK73euUIMiYoLYwL9Z80W9nJPWD7R&#10;QTKMeyuYVWv5NNlDzgGcvoNZz56Y16m9uxL6s4ui/v1zC061fEDUgkeLM0UHl22+XVPR2aQnbnjU&#10;ZiJABIiAfwRIgPaPG63VQwkE6AHN9V9Iw1BGHfPBAzlo0KCrrrpKo2Wv31VWVq5es+add95ZsWLF&#10;1i1bSktLIUyrRW26G6rPoqDP38lxzPB551s6iA8PHmbKiRHQ7/t+d+JYMfpZnFh0J5TfwsLqnP7Z&#10;2dlMBUasZ04L/RnS7vX33JC4Z6lXYxJKnFm8FbecbtNrGndKexNvcHhSe9FBPqT3onQvCqQkPY5A&#10;AqKfpWchYutbxxW2BcWH7dOx+7W9Z7W/AdPm3eM2zIAbjCeMBT+2sIKmrShgqGGVQSDHLveG0LYR&#10;gq6VxN83ln6fL4ihAG1MLa/B2rls8/kchAKpr0PQ11QEESACRKA7ECABujv0IrUhZATgAR2Usuw2&#10;m9VmQ1ZMiQ5cHhUHHtRptYMHD4bKfOzYsffff3/L5s3l5eUDBgyYN2/e3XfffcsttyQlJbHQ4G4R&#10;DsxNRSTF2Ww2o7GwwMZUVFSEeSwJSk9RJh4I6Pf+CDONFnowgmkQhbxHnwOLW8xXF+6tFti8+5Qw&#10;+pJxTKrGcgTjVHU0Zo43acQiuNtBYaHknoE3gnnm+n17CpLcpPDW6V0Kas7E69JpKyEC7gSyx4wX&#10;dn8qeb/gjYFdwvix/d2TedzwPG7PHSB22bOklO1vwLR501brDwG8I5KwqwBWS/zI2+owzpZwQ6aW&#10;B2R/yqJ1uoKAl8euDqtGR5gOEQUjAa5YuJWZ+Lkklxs9tbkbupwp2r1s83BN1U5tqa+D0ZWUBxEg&#10;AkSgZxAgAbpn9DO1sksJSM7LRpNp7969n3322YcffghbjLy8PGaIERQPDpkMA4SilVVVVWvWrKmo&#10;qFAqlRdffPH8W28dOXJkYmJi8/iigevdIkw3k+XQuEs7vLNFDZ1HNcNmZPv27eD59jvvQHbH9N57&#10;77377rv4u27duuLiYtDlriPSp0u3he5QON73rBLyv2eWF+JHdNVIiE/EtpcQn8DnC/Lz+bzLhJFw&#10;RDMNR+g0gnFmJ+z6RMrBE5qE0RePF3iaduKm4cWRv56lOSU43TOQWVJC9fdY+NkuYZzTKsRRhIf0&#10;LgU1Z+Jd6d2hS6kNwSeQMPqGG8ZXO3eTTwpzbrqu+ZUBqThPG57n7bmdGrrtWZ4y97D70OYd/E7v&#10;GTlmz7oER3ve1tZbUcLoMbmib5LbAblnsOkWrfTu2NVhU+kI0yGiICTAYBt470zKyOnC4XE3dD9T&#10;tHnZ5vM5iPo6CF1JWRABIkAEeggBmdVqlZp69uxZiFZttXzXrl3jx4+3WCx9+/btIXQiqJk///zz&#10;5MmTI6jCEVpVRED76sLBtFKmMbNxAr/66qs9e/ZwpRi73tixY2+88UYHCoiqTmsOX+FwBRv5V1dX&#10;o4j8/Hx8HTF8xI033QjdmRfta57tp282sxZztrkU4XdJHddTTMEjuJmNid1+9OixH3/8oaysjC/B&#10;xA9oarUav5pMJq1WO3To0OnTp/fq1YtVkrfKEw6kR79glbq6uq33PDcxzUXJFFcqqCkf+/YTwcVI&#10;uYUhAf2+zz4ryLlBHCCOprYIwOQnOTmZ+ASRAG14QYQZyqxoXwgl7XAui7aEcO6dENSNNoAQQPaj&#10;COoXP6DRKkSgSwjsWfhsTnyqW9E7SgsufO2x2NhY3N1D1gi6ptElLe3hhfoQAQ0/2R4Oi5pPBHxV&#10;n0GMi544YuIaCEMCQujEYx5MCoWCDxiIievTUmJfbZr5sRja64YNG06cOIGyILxeOPlCrj53Xq+h&#10;XAS9Hj16FNot04UDLqv9unIpXyL2008/ff75Z1CfQRIToyeT5ebkXnvttbfffvtdCxZcc801cB3Z&#10;vXs3wqJRSZyyuHTdeUAo58glAPmPB3R7iJiO3FZRzcOeAG14Yd9FVEEiQASIABEgAkSACBABIkAE&#10;gkCgzQjoP/3pT1B2+vfvLxVy6tQphH9SBHQQqHdCFhQB3QlQPWTpdwQ0tNGGxsZPPvnk9KlTPAJa&#10;o9Fcf/31Q4YMEWXVIAQpNxkMeEpUcu4cykpPT7/rrrt0Op0kQAf3gSGXgSHlQgU+d+7cTTfeqFAq&#10;WVl+FSNFcLfficz02Ulq8+Yt69evwzduLYLjUkpKysyZs4YNGyrJ+lheU1ODkHCYYuPB6dVXXz18&#10;+HBGW6y51AReKEVAh2YPolKIABEgAkSACBABIkAEiAARIAJEgAhIBCgCuodsDG1GQP/yl78Egt+6&#10;TD2ECDWTCASXABsoT/SLiI6KglB76623XidOd9xxB8YMhC+EpBFXVlXBthg2Gr5WgOcA192K8nII&#10;shC4e6elMfWZZyR6U7jl6dHB2dXH2UvT5LHjxl111VVMfRYLYkqusyTvXaGl6sH+or6hgWfiYXXn&#10;wIPHjx/fsOFHJJHU58zMTIAdNeoCpUrlGvQdHx+POGjI8fX19d9++y3GJ2S1CzhS29cOovREgAgQ&#10;ASJABIgAESACRIAIEAEiQASIABHosQTaFKDx6jqCPV25uH3tscio4UTADwJMgxaE6OjogQMHjhYn&#10;aKZu8cL79+/funWrwWCQ8vfSPoML3EeOHDEajVzMjYmO5kqrB+1ZzF0yzeByrfQXKzc1NcFYgy3p&#10;yFWDtygmJkZU0Z3pbTasDimZV8BLDxDUE/7LH3/88aZNm7AeU+2d7iUsG2cNeSD5+vXrkVgmc8Q+&#10;gySstFNTU1l4tKi3m8xmxD5jfEKL1QoNeuLEifDoQJV++OEHjshLsH50NK1CBIgAESACRIAIEAEi&#10;QASIABEgAkSACBABIuBKwIdBCPlqZMERnhsQWXCEZ794rJVDk5Wikp3+G3knT5ZXVHC1lKuuXIp1&#10;nef2Ea0nqKvw36ioqEBQMMygZ8+Zc9H06W4uE9JaUgU8ZrV27VqMODpr1sUXXjiJVUBUtz3EUPM4&#10;YueogLyS8FmGfv3222/D7GLGjBltWYt4bIXZbIb+ntG3b+6AAVxKdvVr5jI5qgGFGjXkw6WipXDe&#10;mDd/fi+ozyIZbrSdl5dfVVWJxJdfccXwYcMA59133z1//jzgwCF6zJgxrcl4Y8HR+9mFEbSZUVWJ&#10;ABEgAkSACBABIkAEiAARIAJEgAiEOYGyJ96mQQjDvI+CUj0SoIOCseszIQE6NH3ghwd0OxXjpslW&#10;i6W2rg4mxSpRVOVTW9pxW7lBen7zzTcRPQ3VFRYc8DseP358mwK0mAvkWgi4cO04U1wM1RiWHTk5&#10;OXj1IT8/H5HIyGTRokUZGRlticht1cRqs8EMBPkkJyfzhnDD5fbH/uvQBprngHouXboUUjI0em4A&#10;ffPNN3MfbUx79uxBjDPkZsREoy3QprNzclgwuEy28vPP9+3bh1UQgT5//nxXn2gHcDuCwm0IrMbq&#10;W+95bmJajlsDC2rKpy17NjSbGZVCBIgAESACRIAIEAEiQASIABEgAkSgJxDYPO8JEqB7Qke3acHR&#10;ExpPbSQCISMgORpj5syZM1u2bDl48CDeJ4Coevjw4Tdef/1scTEqAw20sbERMqukimIGocEFBQWI&#10;DsZgephnqm4rYwt4HENNltZy/C7GEXP/iua/TncLGCJ//vnn77z77tdff42YYvxF5PLmzZuzs7Ph&#10;aNGnTx8eiM1jn5EBagVTCz6CIiaUeODAgdWrV3/xxRdffvklVoeFCOqAIGiIvAkJCQ0NDczvgg+x&#10;KK6CpsEnBG0/efKkoyHiciYui1NZaemOHTt27d4NidnRlpZm0KhzeXk5rxjKgpOJNIrjhg0bVq5c&#10;qVarb7nllrsWLLj44osvuOCC2JgY1gRB6NevH9RqTGfPni0tLfXIMGQbAxVEBIgAESACRIAIEAEi&#10;QASIABEgAkSACBCBnkNA8dRTT0mtRegfH9SrnQnyU1xcXM8BFCkthazGPIVp6mQCkEdhkeFrIQ6X&#10;ZbsdWjNy+PHHHzEDNblv376I0oXwmpiYCNkX+iyEYAip+/ftT0xMQAQxfkLPrlq16qeffkL6o0eP&#10;wl65f//+apWK6aouQwtC1Ia2y6OV8Tc3N5d7TDcPuOdMzEOkITR/8803xcXFTDIWJyxHADXCn7E6&#10;2jh8xIi4+HheCjRf1BkVQ+UTEhPhd7F7926sjojjU6dOoYYoHdLw+fPlI0YM12q1+Lpq1epNm36C&#10;0JzVr19UVBTywciBX3311c6dO0+cOIGG6PV6BCnDSQPDMKJsaPFQ2KFiw0Dj5IkTaAsqmZWVxVHz&#10;8GfUBGlQHGqLSsJ+GoHe+IsEm37atHbdWqSfN28e/jY1Nu74+eeKqioEYnOzDsjlYI4ZFJSRmdkn&#10;Pd0NICvFbgcNBEGf+XpT35hEt16uNjZm3Xixr11P6YkAESACRIAIEAEiQASIABEgAkSACBCBtggU&#10;ffpDolYcxcplOltfnXH1dI1Gg/gzHq9GACOdAEVAR3oPUv1DSuDBBx/0tTzJvBjyLvTl7du2ITQY&#10;FhAQWOvq65Fb7969IfhCpYXICysVmGkUny3Oy8vDTxBt4YYBNRayKYRUKKTwkYAIy5RlV3GZBRc3&#10;QTx1jVbG6ly0RUFWq40r0fwrBvFbt24dwpNRDf7MSRwskInX+BUG0JDCNWo106RFaRhhztu2bSsr&#10;K6uurkaY85o1a6AUI0gZJaJWULoRbnzdddddf/11eDqFbJHg8OFD0MoLCwuLTp9G/qjzJ598Au0Y&#10;+WMVrAjxevv27fiJq8/fffcdqoRy8SuqBESoJNLwFkkNOXfuHF+CHBD73KtXL8wfOXwEzhuQ8q+/&#10;/noozliCJqxavRq2G+DJ+wsGI9x2A808d/YsR0FDEfq6MVN6IkAEiAARIAJEgAgQASJABIgAESAC&#10;RIAI+EqABGhfiVH6Hk0AHtC+tl8aTA/P7qCB4vEd13whgDrEXzFHvH+AaGKuCGOKj49HHDGsLeB6&#10;gYU8rhl/sTpkWZhIuI3R19DQbMHBY5YRMQ3Zd+13361YAe13BUbn49ItNFmEP/NSeFsg5iJbSLQx&#10;MTGQdOFrgRK5JI1f4byB3KALIw2WY6RELhwjN6S/9NJL77zzzjlz5kyaNAmh2VgIAR0Tbwj+QpKG&#10;aA5xGZ4b/NElb4hMLkOgd31DA7JCPRFbLQHBEh7jjOVNoqs1r3lNTQ2EaT6PrIYNG4YZhDZ//8P3&#10;Fqvl4osvgQaNJRD60XYWW22zYRXeRsRlw52DNwoLuZEIPUL1dWOm9ESACBABIkAEiAARIAJEgAgQ&#10;ASJABIgAEfCVAAnQvhKj9ETAZwJc6ITEzDyRXd4cgRTNfhB1XgjN0FL5rxBPTWYznDewiuR3zAN4&#10;kQAiLCyhxfXYuHmIkkZ4MhwwJEEZqyBo+sMPP0ScMowzDh06CGkbsixWgecG4qwlSZdLzCNGjIBv&#10;8pIlS+644w4M0IdwZlYWD7LmDs4udZZcPqA+X3/DDVOmTOEOG8gIZhqYgW4OzZqvAs0dai9imVFP&#10;Xj3MYKGoP8urqqvgfA1HDhiM8KZxEwwxZJtp4hCyYe3B64C/DY2NfJRF/Ap/knTRRgNmIAiLhoHJ&#10;0GFDecdAYYdAz4V+iM58oSS489UlJ2uf+5JWIAJEgAgQASJABIgAESACRIAIEAEiQASIABHwhQAJ&#10;0L7QorREwC8CXD+FJYWkzPJsoOGy/4laLXRbuA9zERay6YH9+0tKSrh/MbebuOuuu7j9NMRTJIba&#10;i8TIEO4TsGOGxMylap4gNTV19uzZsEi+8sorYUyBQfngN41KQOrFKq62GzNnzbrpppvgm3z4yBF4&#10;NH8kTrDXYIMHimHCrrHSPH/UEAo1ch6Qm+vqYgEzDfyKdXl7UT20CM7RENZ5RDOm8ePG333PPdOn&#10;T+df9x84APMNJOMJ0ASMHIhqI7oZrcB0WnTw4HK2oalJQgTXbNCDZQecnbHuqFGjuS825GwMcsgr&#10;CWWcD1GICfHXmFyVdJbGr96klYgAESACRIAIEAEiQASIABEgAkSACBABIkAEvCfAggGl1HBo5YJX&#10;OxPcWqFkeV8ApQwNAUR9Tp48OTRlUSm+EuBRwxh5b9myZZL4C7F1wYIFMFDmvyJaGTYU0g4oxR1j&#10;j4OKCn/lKJ0OUdLvvvsuvJgR8AvjC2aUgaDmM2cQFwxr5gMHDnANGqtcNGPGnNmz3ep5+tSpd997&#10;D6ou12Gx70+ZOvWyuXOx+ooVK2BbAeEb1cPXAQMGXHvttYgyRjKMFrh06VIU7WrZceGFF15xxRX4&#10;lWnNYnZ8nEAUDdNqjD0oqeFSQ1AudOdLLrmE23S8/fbbkjDNZXesctlll40fPx5fEfr95ptvwvoD&#10;XyGg88xRww8++ACtRinTpk2bO3cunLLff/99KNELFixMTU2BxIyvMJ7m/huoPwjzQVPz8vIhrIuh&#10;1dahQ4dirEIueUuSNA8nh8CNorfe89zEtBw3egU15dOWPetr11N6NwJ4QkBMiAARIAJEgAgQASJA&#10;BIgAEQgNgUGDBnVYEF2id4iIEvhNwJstcPO8J3LiU92K2FFacOFrj8XGxnKZwi2YzO/60IpdSIAE&#10;6C6EH8yiSYAOJs2284IHtD/jEIpC5969ez/99FNuCgGtMy4ufsFddyWnJHMZdOXKlTB3dnsChGQY&#10;Ve+2227j7sb4unz58kOHDmVkZECAjo6OZmKrSpWZkQFjDYRC89Whz86YMQMR0NwTgxuAoAiMJYjo&#10;YG7lgTTjxo1DrDFkXwQp4ye4P0N0Rg4wnobGPWbMmBtuuAEHehhcvPfee9z7wlnzOJh1ID2PdHbE&#10;J4ulIFvUEK4gkgDNWWI5gppvvPFGXjqisCEHI7pZSgZdGJoyHKXxqwQEivzIkSPn33orbwIujCBA&#10;YxXkdtVVV8F1Gk3+/vvvQWPx4sUAi2hoEJZkZcxcOnfuFPHBzPbtP69evQrNQUETJkxAw1lBLjbQ&#10;nSFAQxAHSW5+ggk+1BhwkhMIZEJVIZRLLiLcaSRSzsfoRG8uQQLhQ+sSASJABIgAESACRIAIEIHI&#10;JRDEC2Yvs/IyWeQipZp3FQEvN622BGj1vXPxWjMfEytSbni7CnUXlgtlxsvSSYD2ElS4JyMBOjQ9&#10;5IcAzX0eIKG6CtCQQdPS0uCqARGZC6aw0UAnugnQ+AlKK6KAkQNXS2FYsWnTJujRd9x5Z3JSEuKm&#10;EQUM+2Zota4CNA8Q5uHJEHSRP/RKBDLDuwMCrih/x0G0TUhIQM5Qn6F9I9AYocH4CpuONWvWDBw4&#10;8Pbbb8exHqtA9pXcqyH+YpRCaNMegaNdkIAhBLsK0CgOQcrIDa7NvLH4C50aySSPkT59+kBSx9lF&#10;su9Ac9auXQtHDkmAxisaCACH9opSoJUDC0ZXBNXhw4ffeuttBkMThHKk4UVzfRblcvkeP8Emm7cd&#10;sdv8ENl5AjRKAcaNGzeiRXAL4RbYqDmP6UYkOI/L9nUC/Orqaownyc/BUrbIB9I2ejP8z8qulyD6&#10;w/9G3LnFVGu3WfFBfLrNZrFZLZixWy1yTUJs3+mJ/S/zlRKlJwJEgAgQASJABIgAESACkUvAS83O&#10;mwZ6mZWXybwpkdIQAVcCXm5aFAHdQzYb8oDuIR1Nzew6AlCBnZ7IrpVA1KojGJYbHDvjZKU0kFkR&#10;24sRArlUyicuMkq+zIhThgoJt2iu6krrQi/GPH9K6DBQNhj4QkxYBVowssIKWGvmzJn33Xcf1Gee&#10;A35C3eCSAdsNfNVotZCJpcyh4XKd2qOBMoqA1bUbaxQHzZqrz/wnVMlVocZXeHo41Gfn4IdcmmeT&#10;KCVjwhIMYMgzwYCE+MtbxHwz6ushmnP1GQlQYbhgI1u4fECkhoCOOG7+E/7ycHJX9dmtwgF+xRCR&#10;//d//4fxHmGu/cgjj9x99914QoC/DzzwAGYQ/f2Pf/xj165dvpaC7oC3CRoLA5bc3NycnBw4peAv&#10;HFpgi4Rf8SgCmfuabRemt1ka1AmxCrVGrtJoe2UZYjJ6jbm874XXZU65MWv6vN4jJ9ec/r4Lq0dF&#10;EwEiQASIABEgAkSACBABIkAEiAARIAJBIdCxAI0oRUxBKYwyIQKRTsAP/w1Xl2Gp+VBCIfJi4jIo&#10;121dw1eRACozXDLg28D1az5x52Is1GG5IEB5ROAwwoddzdyRD+JkES2LBExidq4omThjQZ/0dPar&#10;mLNOp4NdsuRcgTBUVrpMzsOTdVqdqzM1RPO4+Hgs57YYblNDQ4OrWzR+hfoMpRsNcaQU1XbXCTVH&#10;K7iozSaESIv/5y1yHQIxHhNEc7HOdU5xnJuEvLX0zX379kkW2NBnb731VriXICXAYoRGvhb+oqUw&#10;D2mr/p7a5NsybksNQ3ZEfMN1xG1lqPDwIYEwDcsUBLx7n3VNTQ0eM+CBBFhBhXdbEcZY/fr1Q3uh&#10;fWNgRu+z7fKUmpTecQOGx/QbYLU02kv3nzx8qL6mxm632qxGuUJpbCjt8hpSBYgAESACRIAIEAEi&#10;QASIABEgAkSACBCBAAl0LEDj9XZMARZDqxOB7kEAFhy+NsQ17Nd1XYfcLAqjCFxFrK6rAA3dFh4d&#10;gwcPxq9cOnVdl3vwc8kYob6IHZaim3kyZMgFaGlSKJWSAI0VY11EZBZlLKbj/0fsM9aNiY3hQmdl&#10;ZQU0TaluqBh3t3CLgOZfsaJrIDaWIDHEZWijHiOmefUQxy2FNkuh3NCy8RPT3511w09ZmZm8dB5n&#10;nZ3dHwsRFIyvvHX4FatMnDgRJcLrGUuwXIq2xq9ZWVmQa3mT3arqisu/eThsfPjhh3Dfnjp1ajs5&#10;QJiGPA2Pjvz8fG8KAn+oz/3790fN20kPbR3bDDRoeE97k20Q08BABpPfGSIIOjotC/4bFrPpTP4J&#10;m9lgMzdazQ3w5fA7T1qRCBABIkAEiAARIAJEgAh0YwIYyKcbt46aRgSIQPcj0LEA3f3aTC0iAqEk&#10;wKRbMewXgcYIH5ZET9cB/BBizAcnlCYkg24LZdmxxBk4zFdHYqziarshDUnH08NlAtYZmJHijaur&#10;qurq6iQdmc+4WQbjK7TL40ePcZNoHvjsqmVz32FrS2nbUUOXAQ9dWwE5eMTIkVIr3OKfkRvCmmEl&#10;4dZMfEVNUBx3KZGgDR4yBFI1lsMHGaHWY0aPmTBhIvfWQMQ05G/8eskll8CYAmvBvQQcpNhwlAUT&#10;D0cstos5SRA3hs8++wzispv6fMQ5uRaEUOgpU6Zg5Em3jmtdGTQN1iJ4zOAW+Ize5JPrKtCgwRO2&#10;3UFsVIdZQXqGowgmXzVo8TEAHFZE32erGX/3HWjad9C85gfzdxtk6zapT9rnw+WcTx1Wo/0E2GDw&#10;ogAzpREneKTw9AcOHMAzCfwNMH9pddeC0BeuOWNXuvjii3kFMBMsvxS3pn377beu7cKvOJK4NdDj&#10;wmARoHyIABEgAkSACBABIkAEQkBg8+bNGMunswtCKAwibKS/mHnqqad+5Zxwo4MK4IXUZ555Bn/x&#10;61//+lfMuNbK48LW1XYryGO7vMwq6Ou6ZRhINTq7v0KQP27DMewT7qcwYYb7dtJEBLwhQAK0N5Qo&#10;DRHwn4AUv4zwVUlDhALV1NQohS1DpeWWx7wYPmqfZLXM9Cpn+XwWkqubdgy52XUJHKUl4ZVnCy1b&#10;0riRkovILmq4o+ijR4+eLjqNysCU2W1ERF4xtMIRh9syKJuX7hbmzM2me3u0vBBHR+QhyQkJicyK&#10;RMyCh3XjL6RVBC9DwkO2bIn4UyZMKDIyMAOPEYQPg8OVV125YMGCK6+8EoMuYsBGzKPmvBqoJ2Q+&#10;SNjQsnk8OKRhqJDsNx4B7X+velgTgxyWlZUh/Nn1N2iyMKHGhAq7rYPKoEcOHTrUfi0QGg9KUJbd&#10;kiHuGwQwITja9ScEQeMioLWleFDb2pwZV5/5d581aLsNgw061GeLGY82xo4bN3bc2KtbTujWoFQe&#10;29L+/fvR84jxf/HFFxcuXIhsMcolOg5/g1IEz0QqCFfnDz30EBeaIQGjax5++GEmu9vtL7300vbt&#10;24NVqFQiGvjb3/4W+nJntCtYtaV8iAARIAJEgAgQASJABPwmgMHn33rrreeffx63e5hfsWKF31n5&#10;tyLCqn7/+9//61//wt+vvvoKaizusHDd67jP8i9TWitCCOBO6pVXXsE9LG45MWEGX/EecIRUn6rZ&#10;xQRIgO7iDqDiI4uAHx7QUgNhhQyhmWu+kFZxvNbX1PBfIfVCcXaVg6FVJSYmusLhGnRjUxOS4azP&#10;NVmu1WJ5XGysZDSBhXq93iQO0Idf4daBFMgf0q0UbwvRjWfOV+djFeLM8f3330OrHTd+PEa64z+5&#10;+lQw5Vqc2uo1uF24Ok0zyTgzs9lew2U1aM/IHYkR/syF5+YfxXBmCK/4FYHYvA5cm8aSSZMm8ZbC&#10;Qxk2HSgPEjZEZ+i5+IlHuZpNpj1798LjAkr6L37xCziZoO2Xzp0La2ZX5w2PNtZ+b5DwykfktWuv&#10;QZzdvXs3MmzLlAPh2Fu2bGm/RJzj+aiJbhMkabDFQqjerho0BHdsafCM9rsh3q/oqj7ztXzSoNkD&#10;CDH22YqPxYRQ6Ce+Pv/H1eWTXyy85a3C13cWfry/8PXth9oPEke0hfcV5imBDkNWQv+FUOvruj6l&#10;v+uuu9A1GDoSGjSU6I8++ghPSngOEIhnzZrVfm5+NA0W4cgTIfM+1ZMSEwEiQASIABEgAkSACEQE&#10;AVzBrl27FiHGiPKRIpO6qua46UDRuPHsqgpQuaEn8MMPP+DWBq8a/684YQZfsTD0NaESI5EACdCR&#10;2GtU5y4j4IcHNLe6gHiKGGTIo1xNw+UCBFZMUksglUrzSIMx5ZhfR8uG4mv5+XL86vARcIjHrISK&#10;ykrXkGdovjB95gVhOYQ+zI8aNQpKN1aCgHvixAkEz+JXbieNqbS09Isvvjh//jxkzWmihbHzmoZ5&#10;ffCKYAaaL3dndpt4VaGw8yIwj7+I8IU6zFPywE8+D42bh+hCX0ZLHQl4SDJYibhQCorjlzUOeVpc&#10;PmTIkKHDhgECVLYvv/yy9Ss/tXV1n33++RcrV65bt+7dd9/FU9k5l156z5IlU6dMYTHdTusTlmvr&#10;ZgSwBAC59QefJPUZphxQpSUjDszAppmnwXIAb0dgRXuxkUih64gvkJw3MIPlPDLaTYNG6Lc3QxFC&#10;32w9+QSAxz4//fTTfC0+IwVEd5gVcxOH8wakZ/GDaOgLBvUalpM6a3z2nJnZMydkZ2VnFzdFdehS&#10;4odQO3DgQFy1cw1acqhAkDJCibHVYT/FclfHDMnXwjUBXxd23jx9O+2FBg0lGo9JOmTilsDXpqFF&#10;KAXqtkeTDamBkgMJinNrtfeN8rUtlJ4IEAEiQASIABEgAkSg9dWd99d7uOaH7zPiim6++WYMRI+7&#10;RYx8c8MNN3QqVdzD3nbbbdJf17Iw0jtGqcGVsEdLCqjkCJGGV8fGjRultaSFiJjGWnxFRGngK9K0&#10;VVDrrFxLlOZdc8M83oJFcC43C+FWIZjcsnJL4zFbrOVNVq6Zu7YOAV68Dq4cOrXLOjVzfid72WWX&#10;4UYe0+WXX46vXo5s1KkVo8wjggAJ0BHRTVTJbkJg9OjR3LAY7YGsBgcCzPCvDqXV2VDEOLduM3wz&#10;6upqIZA5gp25j7OYVYOLlo2FkCahK2MGaixeyyo+U4x5xBqPHTuWeytD/4UB8aZNmxAKDctgXMq8&#10;//77OJ307t37uuuug4IpqX4xMdGSFwcXrx16aLMviFhTsRU6rRbnIWldrOhol2iEzaO2edv5cIW4&#10;fpJMNrjIzWKxBQHqMwRWqKvwPmYLxQEGeQIo5pfNnYuIZswfO3bsnXfegdCcl5eHC6DTp0+jRe++&#10;/c6Rw4dRT15t6GuHDx3iNJyKPfvCP8GakDNISuHPkvqM/HG5w104pGn9+vW8XC5Yuz6HcKsPHh5w&#10;62q+HBdM3HZDmiTd01WDRgd5Y8XFr/Ncp9ZLOuQjqc88pdvX9ldnke4WE/uYjVaLEWr0lQOFiZnC&#10;jIFCjFrQG4TkaGFUIvNp6bAa3l+4t5UVSN5yyy3YftCVb7zxBh5d4Ek+no7wByeIXG6dAFkh0hz7&#10;FPqltUcKfkUmkLkhdmMeYfjNlu4dtsclgTdNQzXweAn71z333AN3EY/Zo/64UsT1PZqD2nJvPj8a&#10;5UvdKS0RIAJEgAgQASJABIiAOwHXqztvrvSk9ffu3QsLR9ysDRo0CAvxAiiX/0I8IUoDqjEU1eXL&#10;l19zzTUeS4eS+9prr0Elh1MHroF5lDQWvvfee1gRC3HhvXPnTixEbniHDxzaulT2mFVbTZZygzr/&#10;5ptvIhIIZWHCDC8Lhf7pT3+67777cKmPnBEmgjs41zStc8btszdZtdU6vGSM/KUSQ9xZnVScFKDW&#10;SflTtt2VAAnQ3bVnqV3hRMAZ+YtrhQkTJkB3hoEvTopaHRsnkE9Qh3Hyw3Kc4Zhu29J/g6eB9sr1&#10;a26wxeRUUR3DcgjWUnwxviKulsua+Xl5sIaob3CEWsMoecyYMRCykRgaJV7gWrp0KU6omMFlAZSy&#10;efPmwf0Dv0rmHny0Qz7EH5Zj9WYbZalIpxkIpE8IYagkWsEbohRHEcTEPDTESrN5UQ5GhhD4JEWe&#10;J+NZIoIbBV1x5ZW4EOFmzWwV8WOz26FZX3/99agnpEk4VEA0hHr+9ttvww0NYnRFZYWkmKMOUABR&#10;JZYzL9hNN++czcTNPqVzCnHP1W0cS28KdVWcA1efeYnea9B2mxWBz5IGDQFaJxdiooT+fYWrMoRe&#10;2DkUQla8VwI0yvXp8h3p8aSEe5jwCQH10GS5jAvX6YMHD+LXzz//XAoWbp0Aa2FTdHP9xkJJDoYW&#10;jKcO/GHS8ePHvQlL99hrHTZN8oCGtQh2HI9jKqL+iJGBKzqKgDcI34u9b5Q3mxOlIQJEgAgQASJA&#10;BIgAEfCGAL+66/Aazy0rRJxgifSC6UUXXcQT4F09ZNWOTaI3VfI+jeQBfe+9977wwgtuQw7yfHBr&#10;ieBoHoeB+1/JrAPLuXj96quvchdB5MaTtTV5zKqtxFJukH1xTY6iXVPi12uvvRa34agb5pEzKrZv&#10;3772Y5O9zAq5eWwd7yapRO85h2dKGHWiYhj9kr+Yy4fBzM3NDc/aUq3CjQAJ0OHWI1SfsCbghwc0&#10;F3MhfbKxyOx2SMC33X4bznx4w6hvnz7ckhhTr1697rjjDuiq06dPh21xjtOC2RUHlOVp06dDHRs+&#10;fDiWc+sMngBiGdRpSRBGgDM0aCxHjO3dd9+N6EteCjRKPDO/5he/yMrM4oMiYgmUOJz1sRxV4uqz&#10;a+bJKSlDhg7lgyLCbeCKK67Ys2cPfC3clFypaPga81EBZ86YgWZCiuVRzw71WbTRwFkfFUOGSMx+&#10;c0ZGS3YlsPJAQYMGDuTrSsHRfJ7jglaOR9mSUA44XKDHXx5hjQnnwhtvvBEeyi5SeadsYKgGrgWl&#10;yy/EI0i6JGZ+13JasmQJrwR/gwls26oTb47keYKnFHBXcJ0kCRUzUhAutjTune3NxHVnP9RnbzJv&#10;Pw1z4ID5hhj+jBno0b9/89n/rvjvH155+M43/t/T77739xXLTHXleIrgTVk+NQHBDlCEuWOyNEGT&#10;xfMMvqfgeQY4cyttdC634HBL0FatJDlYioyWHD+8aUjrNN43DQVhI8E7Dd4X5GWjvM+QUhIBIkAE&#10;iAARIAJEgAi0RUC6rpPUZ++v9KQhf9wyR+ARfmrr187rC7yripsynzygIfhCgOYRx7ib67y6eZkz&#10;roRRHyR2tenwct3WycKtdX43pK0VcZuJCcFeUAP+Lk6YgZTPY1xoIgIdEiABukNElIAINBPwwwOa&#10;r4xh8T7++ONvV63CPOKgEYoIbZSrz9xfAoG9KampEGShUMOpQwocdqMPYRriphbxzuIPTFcV1VvY&#10;/48ZMxrPvaHWQXjFDLRYJIAQicetrt4XEDTHjxu3aPEiTJC8EQuJ1/bxd/z48c2jBYp58g8U0Cuv&#10;uAKaKd6TgryF1SEfM4cH12EDnUHNXG1HiRjuD87LaCl3vsAfPs4h/iLKG8rjzJkzoVND3eZx3C3c&#10;MLgEKE58RWlyKNSiiQf0VlQJ+jIUNwRK87aDM37CVzybhaQ+f/58XFVI6nMQPTda7xXQ7l0HA5Q0&#10;aBhuYChCSOrSJK1bXV2NizbXYRvdsgUwyNMgJi3nOjufsDqXGl3VZ3xFpK1Pbg/eX/UG91hgt1lE&#10;841mC46omNly2YjG6pHqxoG2RnO0XdhV1J5HtlQfn5rAzSgQnuzqmwExGnIzTDPc2oixNXBpxdVq&#10;jwm8YYLLsocffhiPjriQjQlByj/++KM36/rUNAjrsKNxjeyWikD9MU46HyEEzeQPSwJplDeVpzRE&#10;gAgQASJABIgAESACbgT8fgeRv8GGF/VcM8SVf2FhIXwUQ88ZocGIeXJzkuTVwEIYJOLSFPNwveAi&#10;NRZyEwyfquoxK9yQIuaDZ4uCWovgEMeRwMuyZsyYASttNMdjtl5m5V/rfELRtYkR4obXjkEb9/iI&#10;A8NdKibM3H///dw2kyYi0CEBEqA7REQJiEBABHikME5mkHdhB8xfw5ekVYc+yxOJSyXhlTlOtBR5&#10;WT24LMvNN5yyL+bxHBLyFh4jQ/dEZPGUKVP6uYz+B42bO2CwGe4cLZNBfYMDBsyUIVJjuaNcabxB&#10;rvyKFUDlEcgsPVSHTQHy5wq4++RsR7N87AzT5k3++eef4fgBu2TeFEdV3GwxnJV0WHW0LAOr8GET&#10;ITSjSiNHjoS52OLFi2+99db58+bPw/9uvRXaOiR1mPMySV1srcesAurXViujOEQ0u2nQPMQbGvSW&#10;LVtaFwdhGv3VfjUQvo2w3NZpoKJy9RmXm65CKozhcAXWJR4gvvJEADSLfXZo0Ca73abVRcVEpfZN&#10;GBivyk3RjcrVjtIae3XoAe2lRCs5YyD6HlYVCNJ3rTAYYiFCUfiLBQsXLoRYzOchVWNzap3Ap/ai&#10;uP3792Pj5Hk+9NBD3oxJ6GvT8P4E/McRu926bqg/vK1xlEDp2Hj4DUyAjfKJACUmAkSACBABIkAE&#10;iAAR4AT8ewcR13hQOVetWsWFXUy4tcQIH7j+l+w4QkBY8oBGFDMimRz2jC0LRjQMQoXgs4HIYlSS&#10;i9RYCNcOmDbwQfmWLVvmTW09ZoX7U6jGPP9t27a1FsGRABfwiL1wG4TQrUTcnvMESAm/Do/ZepmV&#10;f63zhkA4pIH6DP9uhLAg0gWva2MYzN+KE2a8f/U2HBpCdehaAszaVaoB7CAl79S2qoXgSrfXlru2&#10;AVQ6JwBdDzGnRKOzCSAC2lcXDslEArIgXo/C7sNdI1pbWLgt8bUtTF9uex1eIuIuMVIfztY4T/Al&#10;7a8l5ceUcZsN5ht4zolnngi/bd2E9ivMCzp69ChstmbNmsW8PrCCGMHdqYHJXmJEcyB0ItYYVlZb&#10;73luYhobHtB1Kqgpn7bs2fZz+/TTT5HPTTfd5JpMGnOZj30hTZCkcbWEwNgOAeASMykpyW2YO9ST&#10;ZwUrFddsoUqjd0J8lOa+z964P584cYKPmoKpaOOvFSlJNqvJZjHbrObKEwfM6fdi7MicYQ4/O6ld&#10;AHX11Vd72ZWUjAgQASJABIgAESACRIAIRC4B1wtmt1bA8QBSKd6DxN0cpBsEWOAWBiEIuL3y2N52&#10;snJN72WyyEVKNQ+QAAJZoBZCfYZpJ97r9T43LzetzfOeyIl3D6PeUVpw4WuP4W4XrqG4w+3wrtn7&#10;WlHKriJAEdBdRZ7KjUgCvqrPUiOhS+IlIIQbSwHIbu0P5HjKvTIwSX95JLVrETz/4uJijLGAYQn5&#10;T25p2uoSrhQjB7zdD9nU1RHC115EdPa8+fMlp+kwUZ99bUVb6efMmQO52S3YGbozn1zXQqw0wqJh&#10;EuJNv0NNRmC12xB2OBPzyTVbRLbiMrRLXsHzgyGcug3nS5oqygz6SlNDLbbGkydP4D/IzW6TH5nT&#10;KkSACBABIkAEiAARIAJEoJsRgO8i3nnFoNN8mGu82IdBetpSn7tZ26k5XUgA6jPuSX1Vn7uwwlR0&#10;eBKgCOjw7Befa0UR0D4j82sFPyKgmXgrCrgOSw0e79sqAtqv6jhWkpRm7rMhTa6RxTxgGSImwmkR&#10;gspcpCUHDC/K5lI1RsODzbL0ipM34qlr3vC5bq4SdwLxoujQJAlKBDSqCo3+ww8/dB2EsHX9oVBv&#10;3boVL8pNmjTJy9ZBVi4tLYUdh1sctOvqsGCDcxnMr30ygPayAsFK5voM3GqqM9afNdScbqg62ViV&#10;X1d+LGnsU2kZg6NiEoNVHOVDBIgAESACRIAIEAEiQAQii4CXQaPeNMrLrLxM5k2JlIYIuBLwctOi&#10;COgestlQBHQP6WhqZlcSkMbf4wG/3Pg4iBXiefIcpfnWBUBjhTQJB2eoz1DA8RKLD9UQE8N/A+bC&#10;3MTWh3WdTXVbK5gIgkgzsKwwIiKs0GAzgteUIDTDLUvKD/Mwff7ggw8Q+wxHYO/VZ+TAw+chMcNB&#10;hb9qJ2WLeQQ+5+fnYzkfjzGwFoRubYU6NippSFL23MxxDw6e84/xt67OGXIhqc+h6wAqiQgQASJA&#10;BIgAESACRIAIEAEiQASIQEgIdCBA41V91ykkVaJCiEC3JSBJrqHXXh2qsSRSOwOQvayJJHBLfePl&#10;iq596RDHXavSHbsaA3HA2XngwIHbt29//vnnMeji66+/jr+YxwBxUPAfffRRN0cObzBER0cPHjwY&#10;+jLsOGD0ARMPRFvjL+ZhAweTaJSIQRe9yYrSEAEiQASIABEgAkSACBABIkAEiAARIAJEIGQEyIIj&#10;ZKg7tyCy4OhcvpR7dycQLAsOV07IE7HJGHySL4R1CWRijJ8QIEtki8FgMfF8MPwIhmYOMM+Qre7l&#10;S1ghqw8VRASIABEgAkSACBABIkAEwopAEC+YvczKy2RhRYkqExEEvNy0yIIjInoz8EqSAB04w7DI&#10;gQTo0HSDfx7QoakblRIIgc4QoAOpT3ddF5cg3bVp1C4iQASIABEgAkSACBABIhBuBDD8T4dVokv0&#10;DhFRAr8JeLMFkgDtN97IWpEE6MjqrzZrSwJ0aDqSBOjQcA59KSRAh545lUgEiAARIAJEgAgQASJA&#10;BIgAESACPZwACdA9ZAMI9GXwHoKJmkkE/CNgFwR8aCICRIAIEAEiQASIABEgAkSACBABIkAEiAAR&#10;IAI9kwAJ0D2z36nVfhJ48MEHfV4TsbV2UqF9xkYrEAEiQASIABEgAkSACBABIkAEiAARIAJEgAh0&#10;AwJkwdENOpE1gSw4QtORvlpwQHiWCYLNbt+9e7ehqSnwAehC08weWIr4mMBuNpsbGxstb6ybmJbj&#10;BqGgpnzasmd7IBlqMhEgAkSACBABIkAEiAARIAJEgAgQgU4iQBYcnQQ23LIlATrcesTP+pAA7Sc4&#10;H1fzT4C2Wq0ff/xxTU0NCdA+8g5pcpvNhp4yGAyDtpwlATqk6KkwIkAEiAARIAJEgAgQASJABIgA&#10;EeiRBEiA7iHdLrNYLFJTz507p1Qq22850vfp06eH0ImgZu7YsWPy5MkRVOEIraqvAjSayd03IG2S&#10;DUc4d7rrIIQ77vsrCdDh3FlUNyJABIgAESACRIAIEAEiQASIABHoHgTaEqAnvfr7uLg4lUqFSD6Z&#10;DO+W0xTZBMgDOrL7j2ofYgJ+eEDjMImPQqFQ0idCCIR4o6LiiAARIAJEgAgQASJABIgAESACRIAI&#10;EAEi0I0JkADdjTuXmhZ8AoiADn6mlCMRIAJEgAgQASJABIgAESACRIAIEAEiQASIABHopgRIgO6m&#10;HUvNChsCcN4g842w6Q2qCBHwQADG38SFCBABIkAEiAARIAJEgAgEQoAuKQOhR+sSASLQ7QmQB3Q3&#10;6WLygA5NR3IPaCkOmuY59u7BgQ9CeNttt2295znygA7NDhUmpeBuQavVhkllqBpEgAgQASJABIgA&#10;ESACkUiALikjsdeozuFAgDygw6EXQlAHEqBDADkURZAAHQrKVEb3JeA6CCEJ0N23nz23jO4WelqP&#10;U3uJABEgAkSACBABIhB0AnRJGXSklGEPIUACdA/paLLg6CEdTc0MDgHygA4OR8qFCBABIkAEiAAR&#10;IAJEgAgQASJABIgAESACRKBnEOhYgD4sTj2DBrWSCBABIkAEiAARIAJEgAgQASJABIgAESACRIAI&#10;EAEiQASCRqBjAXq4OAWtQMqICBABIkAEiAARIAJEgAgQASJABIgAESACRIAIEAEiQAR6BoGOBeie&#10;wYFaSQS8IoDR9rxKR4mIABEgAkSACBABIkAEiAARIAJEgAgQASJABIgAERAEEqBpKyACPhAgD2gf&#10;YFFSIkAEiAARIAJEgAgQASJABIgAESACRIAIEIEeT4AE6B6/CRAAIkAEiAARCDYBq6m2qmhDTflx&#10;s7E+2Hn3lPyIYeA9TQyJYeAEAs+BtkNiGDiBwHOg7ZAYBk6AciACRIAIEIFACCiefPJJaf26ujq5&#10;vANJ2mazxcbGBlIkrdsZBM6ePZuZmdkZOVOergR27NgxceJEYtItCdjtdqvVajKZzny9qW9Molsb&#10;q42NWTde3C0bTo2yWCxKpTK4HMy1J7XqwpN7Pj12cGXd+QM2c53dVCUIVplgx0eQyWUymSDgQ1Ob&#10;BIhh4BsHMSSGgRMIPAfaDolh4AQCz4G2Q2IYOIEOc+iMS8oOC6UERKAbECj69IdEbbRbQ87WV2dc&#10;NU2j0SgUCtw6iXdPNEU2ARKgI7v/pNqTAB2ajiT1OTScu6QUEqC7BHs4FNoZdwvWpjJ1lLFX34G2&#10;puqysmO1+rz62tPGhkKL4YzZeMbSVGSpK7CZqm1mvd1mkyk0MpkiHFCEVR2IYeDdQQyJYeAEAs+B&#10;tkNiGDiBwHOg7ZAYBk6gwxw645Kyw0IpARHoBgRIgO4GnehNE0iA9oZSBKQhATo0nQQPaNKgQ4M6&#10;9KWEWoBGsPXKq5j2mDpSoMe5oe9vlxI7427BaihXymtkKk1iWk6MWlNdVWKzmSzmepOxymIss5lL&#10;BXuV3Vpus1ZaDadMdcfMNccs5gpLY4ndXGO3Ge1Ws0yu7OGqNDEMfLcghsQwcAKB50DbITEMnEDg&#10;OdB2SAwDJ9BhDp1xSdlhoZSACHQDAiRAd4NO9KYJJEB7QykC0pAAHZpOIguO0HDuklJCLEDbSrZY&#10;iz6zNTYqsmbJlNouaTIVygl0xt2C1XBeIcBzA4YbtuikvskJyXXVFWazGcXBycpqsdqsTTZLrc1U&#10;YbNAia6w2SvtllK7rdpu02OJuem0uaHAVHPYaqywGSvt1iZWUZtVkMO7o6cM3kAMA99DiSExDJxA&#10;4DnQdkgMAycQeA60HRLDwAl0mENnXFJ2WKg3Cb7/4+0Xb+z30Iw+3iSmNEQg9ARIgA498y4pkQTo&#10;LsEe/EJJgA4+U085kgAdGs5dUkqIBWjL3n/J4qOtRfsUWbPlMb26pMlUKCfQGXcL7EZXrmcmz3YU&#10;0KCOTU9MSWuqqWxqakCJ2NhskKCtVua/wSyh8Z9NZrfYbY02i95mLhesVYK9RiZrEuwYw7Debqux&#10;mUpNjYU2w1lD9WG7udpmqkGUtKBQI1C6u/YjMQy8Z4khMQycQOA50HZIDAMnEHgOtB0Sw8AJdJhD&#10;EC8pmWT8tvLaXwx2G5fGPym5cOPnXwmTSYDusAcpQVcRIAG6q8iHuFwSoEMMvLOKIwG6s8i2zJf8&#10;N0LDuUtKCaUAbW8sM+/9j3rKrbaqIptJq8wY3yVNpkI7T4C2GcoV8mqHuYrNIFMqFOr4pF4Z1sb6&#10;2lq9zW6DCg0FGtHQNhskakwQodnQGuw/52oCk6Sb7NY6m6UaZh0ye61gb5SrEANtZaq0tdLSUGCs&#10;O2yDrUdjkd2CJQab1SiTKbuHKk0MA99DiSExDJxA4DnQdkgMAycQeA60HRLDwAl0mEMQBegceelL&#10;y4/0nXPJuHjXYne//Nj2Yfc8eGm/DuvSIgEJ0L7xotQhJ0ACdMiRd02BJEB3Dfegl0oCdNCResyQ&#10;PKBDw7lLSulUAdpSvMturheMNfamSqiL5iMfC1FGZf8xdmOp8chuZcaFMnWUYBadfxVK0f/XbUi6&#10;1ffKBl3zjGNal3j74guTgkAp759Tkx+uD1JmQahPF2URxLsFqQUWVwHabpIpFILdKlPo4nv1j1LK&#10;qyrKrFYLAqHZh5lyQI0WtWc2yfGfIMBqQ7QG5yM+O1zCkd6MKGm7tcZuQQR0jUxoUECMlhuxvcjk&#10;FkjSNnOFqSHPXHMExh2I9rKbG7Gq3WbBzxHnKE0MA98hiCExDJxA4DnQdkgMAycQeA60HRLDwAl0&#10;mEMwLyn7yYuXfrel1+RbL4htLnfTF0vWZz78xwk5HValZQISoH0ERslDTYAE6FAT76LyZDhKSkWf&#10;O3dOqezgZV6k79OHzIO6qLvaLhbWEJMnTw67anW7CkGAfvDBB7tds6hBoiUCBokzmerq6rbe89zE&#10;NPfruoKa8mnLnvWbVN1Hd9nqT8i1Olj42m1yZa84zdQbmWJYvcd8Or9+b53VqLWabJYGo9WkiL/0&#10;7oTZ81uWBQH62WEnt/x6gN9VaH/Fzs6/k6odnGwNBoNWG2QbbmPVIbWyEJbNrIrWepkmSqwrdOIo&#10;QaarLTuWd2iH2VyvUivUapUS/1RKJfunVKnxT8lEaLkC/yAcM+2YidPNM/wrj5UWtWmUIqrXmJEp&#10;ZDK1XBkryLUyuUYQlIiJtuFEj2Bqi1Gu6S2TRyt0fRSahOCw68xciGHgdIkhMQycQOA50HZIDAMn&#10;EHgOtB0Sw8AJdJhDcC8pCz94fNb6C39855psR8Elry945KvZL3xzezpfgAQzXy7i87LLfnPqyXHS&#10;crbi4uKZv9sqE6Ys3fqA8MfbFwvOBEVfXTVvxUG+lvjrJc6Gwd9j0Rpx+aCbl87evtildKksmZD1&#10;+LI/L8nqEAYlIAI+ENg874mc+FS3FXaUFkx69fdxcXEqlUrOBsJhwTk0RTSBnjKWUUR3ElWeCBCB&#10;SCegmXyfoO6tSE7Uzbkl6prFmunzhNj+gqVGZqtUpcqihzfGDC2OG1EoMx/Q9B+mGzIh0ttL9W+D&#10;gBUeGoK9IS5t5IhJl2l1SUaD2WiymE0YnhCPdy1whbZgxoT/w6UDj0XEAGnxD5v4jPMvi592/sCs&#10;ptlyhFIjRBrDG1bbjCXWpkJr00m76YxcqJTLTUpdtFzRIJNXWep3Gs5/b0NIfkROxDDwbiOGxDBw&#10;AoHnQNshMQycQOA50HZIDAMn0Fk5ZF904YgT29c5FGZBKNr51Ymsay5yqM8Qi2e9nPHW1g9Os88L&#10;jxf8o/8fd0tVsZ9YMevHSfjplIu+zH8t/Kn4mmV8rQ+WXrZ1sXMtZLh4zRSe4ak/Cv9wSttYhZW1&#10;/sIN/KfnM/487+XvO6vRlC8RIALdmQAJ0N25d6ltQSdA4c9BR9pDMlRnT4657hWbYnTDT18J9fky&#10;w0lZ5Q9C3T7BWC6zV2t62Sw1tdU7NHHXvN1r4V80GV7FOSNo2THdu1oQ4KYhY//nE36b+s88zLDF&#10;Lqmcv917LxYjOU+Hv1e8Lmx9aKC4rMVa/LuY7J+O8njGNHVAoM0n9LjXbRJs1erYjJFTr++TMdTQ&#10;ZDEazWaTxWKG/MykZ/axiH+hQTOLaIfuzLJ0Ss5i6fjCf2QzbDBDhybNxWj+KyRpxD432M0VVsNp&#10;a+Mpa2OeYK1UaHSGig1c3w7fiRgG3jfEkBgGTiDwHGg7JIaBEwg8B9oOiWHgBEKcQ9aEawYVffVT&#10;CS+28KfthwZdOIeHHhd99Y81wo3PS8HL6Uv+ePOINZ+97lSrWWizMyDardbZtz8gxS9fMmuKsOZn&#10;UU3evdo1w6xr/v2AM8iZlZX1+B+dgdjTr3t80NbVm0LMgoojAkSgOxAgC47u0ItoA1lwhKYjyYIj&#10;NJxDX0pnW3DwFtlNjU17PjGffDNmVJIiygZnBsEKLbKp7kC1ofbCuMue0vQf3kbbuUbsmJassr92&#10;uZTQ6Z5x8l7ZF7/gP2CROMvWEnhiKNEDV9zMTDzYwkMvcTsPyXnD1YLDZX71vVNPPLLl18j6itd5&#10;qS5Zhr6bOqnE4L4vyStpqDqk8WDBIbUAXhkaQZ5kt8tLjm8oKjik1ghqjUatwRtmKpVaDRcOhUIh&#10;V+Cvw4uDeUNzRw72vqTcLhpFuxpxcEcOUVGWyeVqZ0y0w2aaCdUOVZrFUMvg0SHEGGUD41IHdhLV&#10;wLMlhuHM8P2vVYFXj3IgAt2SwH333Rf0dtHxMHCkxJAYBk6gwxyCfknp4sLB/DdOLP7gxeliLTa9&#10;3P93gqt7BhTk3075h/A8S9DKu4OFMDdbcLh5d3AXjlYZNmey6eV+v9vq1vaRDzQ7gXSIhRIQgQ4J&#10;kAVHh4i6RwJ3AdqbVpEHtDeUQpyGBOjQACcBOjScQ19KaARotMtScarmy3ticus0vTAqXZNgNWJh&#10;0ZvFyYu/ih41o+2Ge/Jobhalp4h6slN2hkgsysYDmOh85AmnWO2iSkt20p4EaLbWQ82XmUx3Flwc&#10;qLuhW3TQ7xbQjx3d6CIJFGO1IEsQZLG1pXuO7dusUFm1WrVao8akhDG0kmnQmDCAIbOEZq7QEJ2h&#10;QYumz+LQhHysQpYV+7ARC/m8XK5yyM3cw6Ol+swWyFQKXW5lpTktd1bodzcvSySGXoJqJ1nnMXz/&#10;G/X8+W5W9YHXl3IgAhFP4OOPP+4KAZrOKR1vOZ13PKTzsgt9b69tGoRJGnmdVtsgs57vTtc2nXBJ&#10;CVn5s0HwXBZg3Fz8G8lPw38BmunUnw662WEtLeXTrgDdSuzueI+jFETAJwIkQPuEK3ITu1twZHY0&#10;RW5TqeZEgAgQgS4nYC49IcgqFVEGW5O+bl+lpZYNA6tM0BhOH7FbzD5UDzIxC27GdPKlKXy9yx95&#10;6dCz/8zL++ezh26+0isXjzbLg+rsnFxirX2oHiXtmABkYZNgrxLs+rj0C8dMv0atSoQlNDyg4QLN&#10;vThgv8GdoB0+G05TaKfzBspwcdtg31y8OBw/eVKfWT4WREvrKyVbwY6rG5YpiGHg3RIIw8BLpxyI&#10;ABEIFoFA9mVpSAE6p9B5OcAN0tvtsLhMvfew6WB+n4LyadX2yy3KERahl6DgIzb38O3QrQvGXX4Z&#10;c+Fg/huXTZJGCxT6ZYwQWvpgFJ09JmQN6tdRD276+VOEPDsHNiw8XexYgWVYnO9yYVhQ4PzSuqyO&#10;CqHfiQARIAIeCZAHNG0YRMAHAuQB7QMsSuqJQFP+doWm1lzZWPxRVV3x5OIV5rojjTGDo+p+/s7W&#10;1OADs5NHtk4ZxtwT8r5d4QxXHnDlzcKKF15YMeIJZq8hCAMGjRBe/4IbQ0OWfn3JL5qNO9ouSlwL&#10;QrYPlaGkrQk4rJnbR4NbLItg0wu2c6rYQcMuvDw6OtUEM2iTFRI0M4EWXaCZBg1p2WH47BiY0Hl7&#10;5pq/c4hCR9BzG7HPDj2b2UMb6mvCuuuIYeDd02kMA69aWzmUlDjMLjuvCMqZCEQegU7bl52DATj8&#10;mlzI0DmFzsutdpTgbYdGY+PBbV/s2/jRT9++sfqTpT/8mL9lf8ypsjHn6ifWCxcqdINkMm701O22&#10;Q9+PPrBpPrR+5X/XF904a1zz2lnX/OYy4dPfSYMBlrz+5IpDl90gmTu3WY6rmlz01f9IIw2KftN/&#10;fvKrQr7mppcXrXHm0bqsPzqT+d4cWoMIEIGeTIAE6J7c+9R2nwnAgsPndWgFIuAkYKkuNZfssZut&#10;5ZvTk+9YlvarN3v/z8qKPSPr84wNR7dbavU+oEK4s8BGDZTddWSEIwIaijMU6NdfHyHpzJe/dvKl&#10;Q1eIgxAyA+h2gpkv/8USaRBCthbPm03NIxv6UDtKyi0xvJhwZwUNuk6wlii0OQNGTRJsKrNZjIJm&#10;GrSdSdAIhBZDoZkQze7FmEzgzJ7J0k6HDed9Wvuxz47BCbGiTSazeVHDrktCDANn33kMA68b5UAE&#10;iID3BPzdl21CL6NNTecURpoYer+9tZUyeAwxcjKGvLBaTCq50KAv3rVhxXN/+fuzf/vviV0bD+89&#10;+vNew/5Tg8uapuqNQ5uEAXJ1Gi6CxNe82nivK4KubfzohemTbjyx9VPh5l9y92fndMmTH/z4QPGi&#10;Kbf3Y59Hvpr9wqk2Rh1ssZo4uuAnv2Nr9X9S+Pfz0l1E+pJ3XnhcWDFTzLD/j5M2SIMQCgLKWnrZ&#10;1uayciZk+9EQWoUIEIEeT8DdAxoOHO0zOXPmDHlAh+FmQx7QoekU8oAODefQlxIaD+jabZ83bHla&#10;nnpN8rUPKeOTRdNAwWZoLPvwX/Vb/p5w1Qsp194uUyhD3/weXmInGPZxD+gCQa5gbK31Mg1/q7Sd&#10;SSUo0mDHkrfz09q6Uo1WrdFqYQeN0QgxKiFGI5Qr4ACtYDbQogc0Jof1s+j7LA5IiLs55guN/xA3&#10;5MH3uTn2mSVWRg88tHv/mEse6qhiXfY7MQwcfecx/HCVtpM8oBEBnZ6eHnjbKQci0CUE4AF92223&#10;wcSf+/jzJ7mB18TvfXn3xm8KzydkpwsJsUaFrEKjUdA5xdfz8p6fviksT+jfmxj6f21zeNvaU2Wx&#10;aSlWaTs8UTbp0NbP1EpFfWOTRq2qrKrcsK9hyLAxV41VKpTKU2dKik+fUWpj+w4clZyWlZqelZKc&#10;HBNt16lrlLZiFYbGsDdIY12IDjLinzC4tumMS8rADyD+5dB6JEP/8qG1iIA3BMgD2htK3SANRUB3&#10;g06kJhABIhAZBBRxqXFz/9Pr9qeVCSlcM8Qk10alLXgk+da3BKXWbrVGRkuolsEnYBFwNyWPVml0&#10;ZiMioK1WMzfiYFYcYhC0GNjs9IN2WHLIJJ9E8S1VbFM8SLr1qIOu6jO/VeuGEzEMvFO9Zhh4UZQD&#10;EeimBPAQpbKysqmpCV7+XddEx75sMdf/5dk/ffjptkNFqY2K2XZFGp1TvO4UB0OrteHf//zbJ9/u&#10;PFJMDL2G50joYKhWmQsP/LB3T0H+2TS+HeLFLlyz4DJHpVI0NjZoNSq71YCLHTywiY6OidbhOby6&#10;uvzcnp++/vbDf7314u/+/ezDb/7nP199s3/nkeSCyhHlxok1liGCKrtZfe621za+Mg9W+pJ164tG&#10;zKZI52DxpHyIABEQpQ/CQASIgPcEyAPae1aUsjWB6OHTo0de1DrGWaZQJM2+OvWaeXK1hrh1DwK+&#10;67uiF4egEGRyM8YghAQNIw5xKEI2GKFzOEL+/qkoH4um0C2KcYjRotTslJgd1tFct3YOZshnWq4c&#10;htiJYeCd0skMA68g5UAEuiGBkydPFhcX19bW4jDudFgOtJl+78vx8dGNDbWff/bJ//76wX/9+/W9&#10;x9Pq5DNtSib/OU8WdE5pq3cc5+XY2Ki6uppVq754+o+PvPbmW/vziaH327ODoVKlsFmMhYe3bPji&#10;PxtWfXnsVAayUGujrVYLXvRSq9V4hG63m+sNZkjQiICOi42NjopCqIb42pfMZjFXV5Qc2rXp/Vde&#10;ePH/PXBi01sndv5w4kjR/mO2E+Vjy4yXNMpHNdn62lWp4X9t4z27kKcseX2B5CgtFH7w7z+fyLrm&#10;InohKeT9QAUSgW5NgATobt291LhgEyAP6GATpfyIABGQCHBHZpmVCdAs/Bn/IEYjBNoxFqFoAs3l&#10;DC4cwHSjebB4NzFaTMR/9RQfJAnZ3Yw/MQy8Q71iGHgxlAMR6K4EeAR0Y2Njl0ZAgy7bl+HkpJTL&#10;lAqZxWT86suV99x9x1/++urPh5MqjJOtQi884KRzSrvbIWOoUYEhPB8EY6Nh/Y+rn/jT/7z67nu7&#10;jiUTQ+92YcZQJsemqIKYjOubk/s2ffbG03s2r8scNit31CXa6ES41WDIC8FmrqgzmK3s+kSn08Ul&#10;JMi57xiToFlkNOa1anSG0m5uaqoqrD+zS39y7fn9n5/e9/Xxg3l5RZpjp3vnlaakDr5+586deAJk&#10;MDR5V0NKxQmkz5ktOUrfPuvljKVb/9zxkIYEjwgQASLgCwESoH2hRWmJABEgAkSACHQmAdx4sahn&#10;aNDixxkCbbXjloyHNjtcOFAJF8mZ+W9IoxFyG4621WdHfLTvEXWd2fAg5k0MA4fZMcPAy/Auh1cu&#10;TUhIuPSVAmfqAvcF3mXjKRXP6qF1/udAaxIBTwQaGhrgA4uRZJlrUle/awIBDx+lDK9aCTDOtdms&#10;X6z8/J5FCx5+9M8b9ugqTZPtCgSN8mbQOcXzBg3hU67AIAzsNGszWuuqGtd89+Ujj//yqT//Y/OB&#10;aGLo5WEAYc5KbILAyOQH68EdP/77z7+rrzg1aOwlA8bMjYpJksvt+gaThTlzCBqNBkHQWp1WLmPb&#10;LSKh0Qn4QatRxEZrxLEunObqdpul/ryx4khT0caGgu8qDn195uA6oans4L6d+/bthxJ97ty5o0eP&#10;elnJHp4s+/Y/n976Af+c2vrAJT0cBzWfCBCBTiBAAnQnQKUsiQARIAJEoIcTCEB0QMgzU55FAdom&#10;unDYrOLL0g4xw2GvIdlsOBw5XF01OlKfnQ4dPNY1XCdiGHjPdBrDwKvmZQ5zr5soCDtWfudQoAu+&#10;W7lDECZeNzfHy/UpGREIOQHRNCnY0nMA+zL0O1GDZmPZYlhEzBsNho0//rjwrrt+94cX12xVVpgv&#10;tKmGCnaVixLNBxpwStI9/pyiVAlypWgHgUBoq81Ya2mqb9yy+aeHfvvAX196+fudGmLY4X6G0S9V&#10;KjUToMUPexxiNTdWF1nO74zXmibNue2m2xb3z0q3s+EsBJVGE4Uo6CgdtlcMuqwQbBpDfT+dPElm&#10;0crtbDsWlWwxKpo/dBf/4Vm9ud6izzeX7VCc/0l2fougP3Qub1ejvnTNmlU7duw4evRIXV1dh1Wl&#10;BESACBABItBJBEiA7iSwlG33JEAe0N2zX6lVRCD4BByDTPqcsV1gIw7aMCAlM9/gSjQUaNEIWlKh&#10;nQHOfLBB/p/08UIpcMgK4R4DTQx93nxardBZDAOvmZc55LRUoPOPk/7sJTlK1s0I+L8v8xhShVxQ&#10;sg+b4WHROLus+ubbu+6885f/88wXa8+VW2bbNINkMjWdU9w3HbuACOjoeHV0AhAyengmbLPYmCuH&#10;wvLdqtX/+9sH/9+zL67ZXE4M29zrgEqpiuK2ziyYGRqygFhmUTu22RtLhKo9E4ckPrxwdubwi+Ta&#10;BPhsIPwZcdBQn8E8wdZ07ZD4GUN7zx2UMjpWKC+r4CHQ4njeckc8tPgFsrSYp+g+Zqqz1RbZK/fZ&#10;zm+JqvnZXLK18fyRU6dOdbNDAzWHCBABIhBBBEiAjqDOoqp2PQHygO76PqAaEIFIIOC3tIsVxREH&#10;cXcLDRqmiKLuzCRptwGjXClIowuyu642fZ+leDanBYfflQxND/hdPWIodVAnMwzJhuBQoI/ns9LW&#10;ffuOM/553UPwz+CTw6GDW2o4JjhruKTgPhsuCZpNPY684FiLL3LNhC8Rs3H9kUw7QtLxVEgLAoHs&#10;y2KsKNPoeCi0+JcF84rDu+GMY1u3du09i++54cZbVq4pLTNMl0WNcMSTikoenVPYOcVoN9SYrUa7&#10;Jlqpi1bGJKhS+uigStttQlSiWmY1b9z84x9f+P2jz/zPum16Yth67wVDxN9rdFrRyhmas8VqtupU&#10;KlfjF5mxQtlwVGsrVSblypKH6+J7ibHScrjZDO+tHZadNnbk4NlXXHr1pNwzhw5CYMbGLAZB80Bo&#10;FlXdrD87hloWw/jZK2Tw9bDaDBX22hMomw4uRIAIEAEi0FUESIDuKvJULhEgAkSACBABDwRqzelG&#10;oa/JFifItUx8ZpHQPACa3UQ5xhR0xD5LhtA8Btrh/uxh1EF39bmbkyeGgXdw+wwDz9/rHLgC/c63&#10;0JAl/Rmi8E3vCAs+0ev1e/4yccdjY11E4Yl/2YPFLwkPIQWfx7c5TFke+9gO54K190seHte9KmYi&#10;7HjsXygi5/614hr6TxZgyX3N5tNe15cSEoEwIwBdDh9JdIZ5ARftHCO84SeZDKeaA/v2L7prwYIF&#10;Sz7+Iq+odpJByLHblaIE7Wkk2x52TrFa2NgMViMbjwEkbRa7scHSp1+03AZ0VkGJ8fPAyXr67PEX&#10;X35y+dcf/bSrnhi67QfMAEaBEHw20IW5rr6XzKiFrs/Gt3Ak5NuUzFKnrDssNxTreg0YN3dhv0Fj&#10;sNxmMWNSwz3aYpYL1txETeGps9iuJUMPMQ9RgnbMOIw5xNfE4N2NQZuZlu3vewRhtktTdYgAESAC&#10;EUuABOiI7TqqOBEgAkSACIQvgeZ7Kl/reOTnk3nH6s6UJpytHFgnm9VgG2iRpdqFaD4AoUMLaPY8&#10;dPo582IcI15JMdEOSdohTjf7RvO8wnzyn2FDhaGyUl1W2+dc9VBi6F83HzpccqLQeKYitdjjduhf&#10;pn6tJSnQBXlHePyzKEQLC66cg78u+rSYu9MfOncwM49+bKwzeLkt8+hhAyBF5wwYhlWP5IlO0zwI&#10;GvI1TUQgjAj4fzzEsZ75HkB+44HPogsHhtRjY7uJkdFSK6HSbd6y5d4l91597by3lx0+WTG+3pop&#10;yMUwVe6xy8VCD+pzNz+nSIHgNrPVYrDZTHazyVZd3hSfrLIabTGparvV1qA3mhpl0VHaz1YuT01P&#10;jYpLKq/PLm6YQgz5BsZGchQ3OJPBODw9duyA3mMzEwx1tQ4VmaVgT0r4Jqmw1qqbTiRrKqbOvfbm&#10;B5+1952wp7CuJK+g7myRwWhKSYiuqqiGBQrfgPnmLUrMjq2U69HMncPOBmhG9+HpvcuWHkY7NlWF&#10;CBABItCjCMjwVovUYIwSm5mZ6db+9evXY8ns2bP58jNnzvTp06dHMYqIxmJchcmTJ0dEVXt4JZ95&#10;5hm/CVxwwQXXXXedtDpGdl61apVrbldcccWECRP8zr+rVvSbyVNPPRWsOrM39HBDYTJhcJKt9zw3&#10;Mc19gKuCmvJpy54NVnGUT1gRMBgMWq02uFVqrDyoUxYK8DjEZK2XaaI6zl8eIyiyC/Z++sSCP8kt&#10;VqVKHR2bmJDRL3P46L5DRqb0ydCqrSmpibGqMpmsHPdm4j2aw/pQzJzdW/HRe3Dv1oFSIMiUMUMO&#10;7TkwdvbDHVesi1IEwnDVGysw3JZaF6ONS9El91UlZOlSMqNjYolhx53p3A4f+d1Smx0MNUq1Lnfg&#10;0H7ZA3unZSSn9OIMv127d/78+R3n5nuKkpKS9PT0luuJ0cvCggXCO+8If9mz9v58ZwA0Ipsdoc2I&#10;hv5VniPGWQpv5oHSmCb+5ZPrVt702A6kYqvwicdE80ViSoRHP3J8LA+cXjvgX3xJ88z9Oa5r+N4y&#10;WqNHEPj444+bmppwPzV06FD8jY6ORthn4C0P5Hg47/bnjGYrlDirTcD/zRa7yWLDXzNer7HYLVZm&#10;l2tlVk/NjyUhJ+MMk5Odfd9998+9dFK/uAMY9a099bm7n1MW3Pu8wYgxGeBYItjkOEUjOlxmMtoM&#10;BiuE/OgktaHOgvOvLlY7cdLYiurSS2f/YviQkRdNmg2/B9xfG5rK+sXu7+EM9/x8tqqyvLiosLio&#10;/JoL0pUKpUmmLjxzfuw1V2O0QZg+yxUq7CzMWEN8mK5gBh3smsYm11jUfc8VnT/10V+NVos2RpOY&#10;FHPcqJ07ugQvislUMVbNQJuS+XUwsxR0ksyuUKhEYRqRdmxLRj4YeFOlVqvhKt3/qpEXjAp8l2wr&#10;h864pOy82lLORCB8CGye90ROfKpbfXaUFkx69fdxcXEYwxQDkro+MQ2fmlNNfCLQcQQ0pGdJffYp&#10;a0pMBLofAfKA7n59Gg4t+uCbLT59wqHOVIdOIWA34maJjXGEcaCsZrP+fMHunT+98/o7//vL1359&#10;3/t/++fK975ct6HyYMGAMsvlVU3DDYqRck26y1vS7K7N+zg1WHp0Siu6NlPOEJFWcrnNbDTpS5pO&#10;7zu/7YuGHe/X7v689uTeM8cLjhfqTpSMJIZtdpTIUB2VrI7p1dBorq3WH9y75/t1337+xfJlKz7a&#10;c/RsQXFz7EJIeluMct7xzjs7HPHNc65cgHJ5wHKBGNrMo6HdpzkviVYabMrlRh4vtO+pkc9irMVC&#10;xGjr5mmH6EEtDoFIExGIHALivswtOPgkxoqyR5fMM5cHm4qyHQ87FX10xe+Y7Pb8goJHH3lk06af&#10;9TUNZkQsSa/hiL863XubY5+78TkFQeNKnUKukLNm49SJqAWLoNLgEZ0CoxHWVRpBGX5ZhibDnr27&#10;KiqqPvnsnfOl5xoa63U6XW5urlYdQwzFzYvpRyZmp2FOiItJjdFNGdmvouQ8j1YWY5j5dso2QTGi&#10;WVzHZlQb8jVyQ05mL4tCfUZvroDcbzLYDUXnqhrOlRSoTMeZ1sw2ZfYwBR3EAv0dAf5y0UKG+Zmx&#10;37vlZU/kHJCopkSACBCBjgVoYkQEiAARIAKdTWDJM5vuf27Lg3/Z9tuXdj72n11Pvrb3T2/t/8t7&#10;B178+NDLXxx77esTS1fnvbcuf/XOM55qsvpePhi4OE39Z57XtcWKviT3Ol9KKHka+oACPpL2JqRX&#10;KZUINcO9k04mxKvskAk0cll9ybljP/3w6T9eePGXS35z7eWPLVr02n9WrllbuONw8pGSUVW2WQ32&#10;gWZlP0ERa7NZvXhLuqVxhw+1DGFSP+RxJ0OZQskG3OKOk0qlTK7CW7iW2lLTqV2m/Z9bdr0t7H23&#10;Zs9XlWeqTp9RHDmdeaxsLDF0dK20HWq0Gh3GiNIICrUmJg637QiftMvUu7ZvLauoC+F2wIriFhnN&#10;/hpQlj9ZwPw1EhK4sXNzXLOzZs4hCMWA5lfvz4G5M7eLdh230L0Zufc/soAbd9y30vnbnF/BIFp4&#10;5yas98IRzNFEBLqCQADHQ1TXaT7gkPicxgX8vRlxEn9hwjSzLWAzXKzG/y0Wa9HZyqrqBhOiprkf&#10;tAf1uZufU6wmRD4LKmjQDpWTyc0mA95VkkfFKi1mm6HeYjbYLEabxSSDDK1Ryj5c/ubq71eKZ2QE&#10;ntuIIThAwZfZrFq7va6+EZ7acbFR0TqNub4OZhpcem52cRafdojPRbhXucJis585qx+ZnnDZ8D4D&#10;UqP7NDZYtKN3n41eezRawGlLsn8W58zWaIst3i6LU6hikSuLjEbsOnu4EgkbaosDzO7fTnn89SIs&#10;wszt/cRPf8cSZ7qir66SflrwVaGH41Pzulj9qg9K/DyEsYJ4ZWgiAkSACPhJgARoP8HRakSACBCB&#10;oBKQzZ0xbu7M8TOnjrtwwuhRF4wcOHhYZvbg1L4D43vnxPbKieudHZeWq1ap2yh0yksn2Y2h3b5q&#10;xEMDZfeu9rduJEn7S67Ver7LBbg7wu29MOmm+akDhxoEZb1FwE0VXuvFTZhKJqhlghLGnehko/Hw&#10;ju3L33j1ifvuvvumX9x7221/eur5jz87tOdIVGHVuPOm6XX2MSZFf5tNHISnDaXAfz/RoBHqOCO/&#10;GUblTFQlpMvwwjO7ccV7vRrM451cu1yJeXwXjA1C+VF53neaox9FF3wWU7aptvBQSak672w6MeTb&#10;4ZRJY1KT45VqVVRcosFUq6+pOV969lTeUUNT/akz3j/l6riXvUrBYpkxuYwd6FjispSPH+hM0vr3&#10;5gEGeSqenkvXYmq20Lna2rVSZtK4hHq+sLXY7VUTKBERCIyA38dDyVeXxzxLEdE8QzEU2iFD4xmT&#10;I/RU/Ikvt9rkZyriq+ujGxpNMO0QY0gdMdLOsQTYku59Tpk4YdLUidOuveKGfv2yHW7DaLBVMDZi&#10;QD27Nk6phtWKhoXhYljClKgomVmur6p4/6M33v/0TZAkhqKezF5OEiy2ZKW8qt5aqW8y1DcamkxR&#10;WpWm6UdF426FXe/wgXa+zCVuhI7HJRab8O2hs9uOlxWe0Vc0WvokxVvjLhk5cNzowYPssiiHVC3j&#10;Yw9iZEh7Q6Oxtt7UaJBjXnxoIv6LgNEv2jlMZP1h2Qent37w4wPCn590Cs0Qhedtv0Zcjs/SnGJx&#10;KIPWk2Pd01t/M+TlR/r/cXcbxUh6t8c8rvlm65+XZAV2IKO1iQAR6NkESIDu2f1PrfeRwIMPPujj&#10;Gh0kh60zjIy9nFwNoJEv7J7dVoxEA+jWgLxnEty+6NrcxJcH5WabwmRVGK1qg1VttKvNgtYKeztl&#10;tEqLTwz+KtWajup5+WsnX5ry+hd+K9Ad5U+/dx4Bh7ywdcuW2IFDL1p0b9b4C1VqbYxc0MJBFOoz&#10;NGiBjRwl3pIhMo0JBw319efPnF750YfP/v7ReVfMWXzd1S88/szH7637cXPd4dKx5barau2jm2Q5&#10;gqq3pBTwmzCxGZC8u9nkYKiNiZOnD9UNnqFM7i9TqNj9J3Yw8ZKHRVMxLVqtUKuVGq0C8eZ2i6qx&#10;NLp6X0rlxj76H+Krd9iriirKDIXnEo9VTOyxDEuqqvtnZ11+2aWD+veGZGA0GhH/Z7ObahvrD+ze&#10;3M22G2oOEeiOBBzHQ1EedgrLTH9mip5oxMHmmUeuKDWLJghc7WNHSvFUwxI0Gcybd55bt7VuV8GA&#10;UtPcnnlOyczMGD9h/LBhQ3/964cunjU7SqdloblKOeR4G4LEMSyh2aaJkqf2TtBolKWVDefO12AQ&#10;iMbGhrVffrX/4P6GBsOnX+3+8vuKn0/m9FiG4lYlk6uVOpXMYLVtOlZ84tT587VmiyBvqq8oLj0l&#10;1GxxbHYwzHCaZXBBWXzmITOarOVNttMNxka5Tjt0RFV51dHDpUMHXmCKnszNZPjEQvflKitC1E3m&#10;psYmMSeHr3SEC9COBmbffsONJ7avY5HIJa8/uWLI882i8CVPPnBJB8eycS8uu3nEmp+/746HPGoT&#10;ESAC4U+ABOjw7yOqYRgRIA/oMOqMblYVmdxklRusiiaozzaNSdBZhGiLPFpQxaqi4lW6eHUU+6jU&#10;XoxlN+DKmyUFOu+fUx3OHDwo2v27k6Jo4nHvvffKrnhd2IoQakcMdXNyKahaDJFe7ciW/Ds6YzM8&#10;e7rw+69Xrv50RUx27owHfzt0xkytTocbKtzlquUsDpqrBVCiIUnz4DVmMIE3VGVC8ZnTa7758vVn&#10;n3pswa2Lrpz9u0V3vP7vz9b/WLHrWEp+1bQq+RUW9UiLrLeAgea69QRNoLKmqriiXOg9RD34El3G&#10;IMjQ4pu8SiZE4y1gDHeEIY9UKoVay2RoPOOJildoE5SaGJ3SniBUpdkKMy1H+poPWUp2V5UZzlam&#10;nSwbVFA7vecwlNltpVX6gnPlmbnDbrnlzlGjx4Cb1aqw21Q6Xa9uvflQ44hAtyIgBTU7Hl9yaZmL&#10;z+KsGBnNBGgm3jmbzl2h8avZbNm379DyT5f959//eOmlf6zdcm5vXty+wsz8nnQ81Om0BkNTba2+&#10;vKL0F9f94sknn0lKSob7MzRoqM9mgxWeT416a+X56rrGBkj2MoVdq5L3TtSZ7RV/e+7x/IK8L7/8&#10;8tlnn73tttvvWrDw+Zc++/r78u1HU/J60nkZFtoYq7IejzLjYpJ0qiStsqrRtPFAQWN5tUk16LuD&#10;qhK94/GH+JgclzzixEOXbdCU5Xa5HcNn2pQyuzaq1CQ7dPJcmtakUGrt3ABajOTgttF4siw+JGCh&#10;zwg/F0OgeWbd67l70c6vTky5fLqPx6usCdcM2rp6E1vr+z86bT1YTDTCn//xiVD03LzbHSHSTnOP&#10;/lNeFgXrduOjfawFJScCRKBnEiABumf2O7WaCBCB8CKAq2ejRdZkkhssSoNdYxR0ZpnWrohSaqLx&#10;QfgzdDHMyDuOgHZt1+p7B664mVtzrBKehTf06hceGrGKW3W8drmUEjLzFQIWv/baa/ZVSwTRzYP9&#10;jNWdyU++dOgKSW3e+tCzwrvI4uRLwkN3+eA4HV7IO7s20l28bwXhFgnhzkpB0FeUf7f8oy/ffzt2&#10;2NjLn/zrtPl3psTF4L4KL5rqYMThjAhSitFrkKF1MrsGbtEy/MSKVslthoaG3Vs3v//KP5+7b+Hj&#10;869/4s75rzzz3Ndfn9yfn36qesKZyvS0wdceOHBANEYMz8l/hkazITEhwWhoKNdXHzh+QpkxWD38&#10;CkXmOJlax0Og2SiFzB5aLVdpFWqdUhujwEvUunilLk6hi1HqYhW6eEVUglqjibHreykqBqcrB/dP&#10;ldWcPbpj28Fjtrzywd2eYcG5yprauqSY6KqahhNnSsaMvfDeRfdMnzbZYqo4W3IiPLcYqhUR6L4E&#10;/D8etjTXFWU47pgh+u6KoxCKarQ4icGioksHnmuyBewhNuZMJkGujCmrbDiSX/rl6k1frNmyp6Bu&#10;/6na4xUZJyuHd/vjYVFREcOFJ8E2a1nZGZu5ftHiJUql0mqxyRRszAbI0HjK2VRvbaq3mBosxiZL&#10;r4S4MYOypw0fYWyoNTTU3XDDDRdfPCsnJ7u4+Myrr766cOFCvNd44y3z//DEsx99eXJPDzgv47JR&#10;Fx3785GqPL2tocmSkxQ7sFdcVnJ0fFSUJmHiyOwBWrXasUmK26DFpoO3hlyh5kMLsoGFZbJGk62y&#10;zph/8vSRourTpecHTLhQkKnZCd1i4MMW8gBoi8WMZVqNWiWHTYrdapU77GW6xQGi8IPPPh104Rxu&#10;hTEoI0f8f+EHj3uwh+6ovZc8yb07fnPjms9eLxr34tbf3CQws45TT45jcrPT3OPU88I//HaO7qgO&#10;9DsRIAI9igAJ0D2qu6mx3YrAzp07n2k5YYlrC1euXOn6O77yX5Hs/ffff/HFF/mvmMFXt3U9kios&#10;LFy+fDmum6Vs//Wvf3m5bojRb9q0CRVD9dyqiuXt1GT37t2gEeKq8uJw79dotDWaBYNZYbQozVaV&#10;FZfUSg0+sKzlH6Vai6BN76o3ZdhAhDufOMTDmTFd8frWIyeFgcOmvN4sJPOsVtzFVGoXPdpZAlt9&#10;yS+4Tj3g108sYRmI05SX3v31APeF3tWLUnVAgCkCiGvmL0Vjqqus3Llu3aYvvrDHxF//t5en3bYg&#10;OjkZogDMoLlcoGKCtV0rF+LldrXcHq+wpajsOjVG4GEeHSwjuWAShKqa2tP5ees/eu/vv35gyRWX&#10;3HvHbX/5f8+u/PjToryTa79bs3Xr1mPHjlVWVp49ezbyX1BlDGNiYpqMJrVWlxgfo5TXl5QVHy44&#10;Xh+TqRt7o6zvWJkmBruSqD5rEAGt0EQr8IBHG4s4aIVGh49Si7Bo7HFq7HQqHdxvdHC/0UZrBWPt&#10;qZ9XHfj2jd2f/2f/D58f3rY579jJxrqa77//vvsxtNgNlfr6PcdPl5SX4/a++HzFwYIzmTnDfvnA&#10;IxdNnky7MhEgApFAwBH4yS0MxA8Xl51KHVeZXe0L7OILNVyUFgckxMsiVivkP7tcFZWQ3Fej1cXE&#10;xTU1GU8cOXG6RK/X9DKnjaqNH1AhpJ+rVxttivXf/9D9jocqlbqqqtpmtZowGU31ddWDhwy64/a7&#10;lCql1QxdVI4xCa24dFMr+qYnJCRqe6UkxarjJ44cmZmROig7ValQjBkzZv6tt//+scfnzZu3dOmb&#10;Dz/8v9OnT8MJ9+uvv/rlL3958cUX3zRv/mOP/+md9z85efLkmjXd8LyMp90ajRpjmRRVmKuazOfK&#10;a0vO1/VNSIrqnV6cV5CSkJrYd5ZDQxZ3LavN3lBvNFl0dhhr40m5TFZlNBfWNOSfqd647Xhe3onr&#10;r5yhUqpFX3O5UFOK4Q2dj1FkOPvjSTOeEOCPQV/V2CTqz8zXw3cr9TDaz1lsMlTmWS9nLH3nmmxe&#10;sRMO0+fs2//MdGS+0D1yuXUbsgb1Exduelkc2PAfn7ZOUnT2mBgNzRL8buuhgnNhRIKqQgSIQMQS&#10;IAE6YruOKt4VBILuAR3iRkBBhny8atWqgoKChoYGXjpm8BULIS63Ux/8+t5770GlKisrk5JVV1fz&#10;dZHtoUOHQtwcj8VBYoaI/MMPP6BiqJ5bVbEcv7YvQ3dVKyBANxmFJrPMaJGb7cwrwPXD9DIsQaRN&#10;h1Petyu2jhjEFGJMSxwBzzzmecCvt9jt7wp3Mb8Nh0v0VgjKkrTcYd4tEzCJmiaPBBwyrjRWk5eY&#10;xDsjCNAKZgrOwpytZhPuuxpra7Z8+skbj/46Jinp3lffvWrJL/tk9dPARoLFOwtamRAnZ5J0tFyY&#10;FS9MTxRytfY4BReyZVqMxgMzBQwKL6oPagRKC8KpY0e/XfnZf/74/55ZOO+FO2/4/C9Pblj+3pa1&#10;q08cPbJ69Wo8icnPz4fnr5e17qRkgTA8V14MpeDU6TxEpqX2Tk9KTBo5ZEh6n159srLiBk+xDP6F&#10;JW28EJUsqs9RiIBmM6IrtEKtUcKXA/P4i5d41Up8xUB8cqWSxZlDu4EWC1Nps1F/ruDMwa2Hvl9+&#10;7McV2VG1sdaKhoqiwrxjZ4qKugdDmcpmkhlM5oaSivq9J4r2niyA+3PhubKNew716T+4kzqdsiUC&#10;RCDo5xRk6KK68VHa2OQy4zjciubP7F+zezRifi0WPIHD2QRia0xiAn5My8hMy+w3avKF2YOGxMTG&#10;YwWbOtoSnWqIzapU9LKljzboMorLG/YfPJKfX9A9joc4F9fV1RmNBpwSjLAWtitr9BVXX3PNjOmz&#10;lDolTJ+gbsLUqW/vpN4piQtvmnnZRVNidDGQOzVa9bDBmSqVAFm5tKQEbAcMGDh37mVPPfX0Bx98&#10;iHFNP/roo7///YXrr78uKkq3ceOG55577pZbbkG49JNPPomrbtA7cqSbnJctVpvBaElPUgk2U5PZ&#10;Wm8TCqqMZQ3GGqtw/EQhi3NW6JgzOZ51iNshroNMRmNjfa0VceYYVVkmq603VpbXHTirP22yHjic&#10;9+p7X5ZX6S1mk9lqtEalGerqcYpGOqtdMJqMeICCp8gqjU4Vg8ulJsjZ+pq6unrHvU9kHmccAwme&#10;2uo0es7qO0Qozmdm0C2nLIwWyEKbm1O6/s6MOzJyEUANnfp3wlss5QuPD/KIZIr4q5gVi4mmiQgQ&#10;ASIQKAESoAMlSOv3KAIR7QENNfbjjz92lY/d+g7ishQl7foT4iIRSoxf2+lrZPvVV191uQaNqGdI&#10;zJK27rHC+BVp2lfbu2SrbjRYm4w2g9lmtjqsGN1uEV1vF9uuIffNEAOaBwwaIbzOnDdaTlChMU7h&#10;oRN8+ZSb392ySnAPi2a/iKs7RjPM++ezrzujoYWtK74V12VKt7SwS5iFcaHSaDg+1pG9/szuwJiy&#10;jHmrzVavL7MKsDC02Gr13/737288sADj9Tz879fuffLZzIwMZr6hgOGGoFYIEJ1nDhHGZNmn9xWu&#10;yhKGwkJcLg4vhVsyuWCVCU2iqSeEBPh1IJoI92d2mwU3eEd/+n71P/+y9Jd3vLTg5rcef/jrN17Z&#10;9dOGEye62mYhAIYVVWXlNSUKmU2hUFosqti4xLS0jKT4RIVSkZKaYsHznT4jGvrMbEgaK2jjRbkZ&#10;0dBQmRUQmmUKOFUyn2iYe2K0QqUKXxVsBEPEBVrZqpgXfxbwDzMalTouJjpWbtDWF9mKdhjyN6tq&#10;CmtLCsvOFUU0wyi1JiZKBSsgo63BYjLZbcqjp8t3ncwvLCs9lO9+VPFxM6fkRIAI+EgggOOh5Oss&#10;WjpL5bIgZ+6LK+rN7A8PkeaJeJA09+yCCUetvlqj1RrqGqvLSuEKndavX0xColKna2pqEC2k2cTq&#10;aLOfObo3Ly+/pEl1pMS0auOuL75ZvXnr5n37d0f08dBac8ZQW3nq1Bk0Uy23xcYnYoy70tLi2269&#10;HU97WXgAH5BBkM2eOvqCIYMuHJl12azR+I6TRHxCrEqhgJT88sv/ffGFv61Ysfyzzz7Ny8uzWCz9&#10;+vW77LLLf/3r33z00cdff/3NF1988fe/v3j33YtGjhyBq24ETNxxxx2PPvro3//+d+jUGzZE9nl5&#10;38Fj73+4PP9UUVODHiI+Lj8EKPpWS02TWZOUnJGdg6fqju1IJIlnvQhhZkvYkIQ2q91e2mgusQj1&#10;gkyjUeFMXFhU8vx/Pvxu49ZzFZW1BiPO1+xyB/HScrvdUm1srKytPY9odU1MDMR9bNSxMdEaPAqI&#10;rGnTz81uGx5qPu6XDwh/nscNmr2cYKyBcQtFCft08SHu4MEk6VarM3V7KzlveImVkhEBIuAlARKg&#10;vQRFyYhAxBM4c+aM2YwgyPYmGMJCbnZLgYFTXEOJ21ofmUODRpB1V5GCpoyoZy9Lb0tt93L1oCd7&#10;5KY+t4ypvm108bzBx27K3nd1+o5LE7fNiN48SbFxWOO6XP2azPOrep/9Jqkuv42inVYbsmeHnZT8&#10;nS9/jdk0cw8OMeZZHGsQEzTqJ0QXDT4h3c0rBmJwwTzh8l8skQYhZKsfuoKv4OrSMWXEERZDzXLh&#10;SjdNngj4ZdjJbvsdUe7i+jhJN1ZWVp88bK6t1MiFKLlg0VdsW/bu0sW3GM+d/t0/X1ny+ycG5uYg&#10;/FmjENKihOIamU4jQ8q+qcIlg+xDYuAKjXdTBbhH4zYOcdAGu4DgoGiMZ4ihpeyws5SZbQICkUw2&#10;3OIJxjp94Ynjq959C8MY4k3jLu9YvxnWNjRUVJ2FsaRSocT70ixumb1SgMEHRe8SmZCQGK+Nj7PG&#10;Z5ZqR1ap+lnk8LeBgoDxi+zsj6jUsxkozzCLxvCOGD2JvbxrYXIClssx4hSTpyFOq7VqeHRoo2Lx&#10;XrouJlarVgpNeDdkb9HeDeyd366e/GbI/EfUmjiYcyaqVLHWRmOdzWwxmuTn6427T7cOuOrqdlL5&#10;RKC7E/B7X5ZEZ/6A0zkxow1uDy0ucfzI5GfR9Vl8Eu6wj0b8qS4qxtBk0MXpElN7abW66JhoBETD&#10;9CAqKppJr+zFHQFHxOi4hOjYRDzYrK0oheFv5sDRTSbrtp273v3ofUiIXd5FfjPEC0Y6cw2cNM4W&#10;F+NJJV6QgSQKZhqNfMzoMSqtXKVTWATLufKqZd9sOl9Zjfdn2AlHJIynmEq1IikpKS0tLSoqqra2&#10;7h//eOnRRx+5994lv/nNQ2+//RZey6uoqEhJSZkyZeoDD/zyv/99ZdWq1V9++cU777z961//KiOj&#10;r15fjQgPJIP/R+Qy3LvvYGNDI6LFcSqtarDUmxE3rz52tmLz9j0Tx48WbchlQn2JaBfDHn9YLWYV&#10;3kBSKMxGbp2B6xi8iiRX490klZoZb8tkcOj4Zu2edT8ewIuDMCnnqdh1lAIitSwmSqZRNilVNh7W&#10;IQ4A4aWRXZdjZhX47ZTb+/+u+PE/Ot02PFUKzhswaF7EbDSYk8axB/5nCfeGdp8cZhr9p3w2aNkH&#10;L/JxC6df97iwYiZKebJ4iCMCetzll0mDEI57cdnNwsuPiDk7hyUMCzBUCSJABCKYgAxPX6Xqnzt3&#10;LjMzs/3WQMPq06dPBLe4m1Z9x44dk8mTsfM7FxHQAbpwwJLYv2pecMEFGK7EdV24NsP7wnXJFVdc&#10;MWHCBGkJwpkhKLsVh4u5iRMnzp49G8vXr1+PLcdNlZ46dSr/lU+43kW8sGsmvXv3njZt2ogRIyBV&#10;//TTT25F4Nf77rvPpza6MWndUm9ya00DLR06dOjo0aOzs7Mhi+/bt+/o0aNujZWIsfG2bbZt27ZB&#10;Q59y3DgxjQ/p0TwV1JRPW/asNzXxI80H32z57JNvvFzxhpuuuv2qqV4m7oRk0LChcW9xka87oZDQ&#10;ZmkwGLRabXDLbKg4FKUuQAQPy9ZWL9NEdZy/DFaGiSf3bnx8yXMYZgdRPMzz0CYobTa13a602mQI&#10;h7bY7Fa7wWbH2IPIOjo2etx18wbPuqK2uvKnd/81Rn3kzHlbnwRhapZ9x0mhqEFWVi0712g/z+5Y&#10;7U12pjWzuzOMJo9BDu1Co12WANtoREnLmQ+oTo5hDGW1JhYrHZPW5x+ffDl6XFe+cRkIww++2Jqa&#10;nBYXl6LQJlScL8sZPCo3q582Ol6jjVKpdfmnT2X27VvXAOFdXldfl5jY21Bbo7LVp+nqotU2GVwj&#10;mduGqB4j6MpqlsGDo9cwQaE+sPbzPVu3s3etRYNUgAPOtIyMWXPnGLEZNTQ21Nc31NfW19VX1zRY&#10;ZIqBk68eecEFHXd9p6UIhOErH+22yeQIOjPL7XAUN9rk+kaLoVFpl8faVYobJ46YP39+Z1S8pKQk&#10;PT29M3KmPIlACAjgVbOmpibcT+EKBH+jo6NZYGbAUyD78h0L/2IyQcHDezQ4jdjNFjsGCTBbbEaL&#10;zWzGtQ+TUnF6Eccl5BMPfWZuCDjOPf3HP63fuKW0OG/A0LHQVafOuhKvaQ0aPToxtTceuTHHBBnG&#10;ixPgkoA1rSZzo766+nyp0WBsaqirrjxXU125d+dalcL27NPPjx41OmAS/mcQCMP3/7UMPMzRqaqY&#10;lAH9esX3zoYjiUYbg5dmNm3e+sY7byvUith4dVOjOTZGe++8uYP6ZzEZ32aHc1G0LqrRnnX7ggcx&#10;OEFCQgKEZjVG27Pb8RWbB/y1YTGBB5uJiQkDBw4aO3bckCFDkAZSNRaie2CHheEZfvpp4/79+xct&#10;Wjxq1Cj/EQS8ZiAM71nyNzDBhqfBGcUmqLDZyBSnG2D2JVty142zLpqkUNjlhgqZJg5PKjBuoDoq&#10;HSdWu81qqqtRRsnPGxNvves+pcyOoQWjMLogewXJ+c6YXD521IDFt86FYYzVbGCnZ/HlL8cGLT5R&#10;rtPXxMbG4iIoadiNIy/oxO2wMy4pA+43yoAIRACBzfOeyIlPdavojtKCSa/+Pi4uDvf1YgCIX48R&#10;I6D1PaiKFAHdgzqbmho4gQDV58ArEGAOOHbfe++9kr6MGYjRbnnC5M51yc8//+z6levLUJ+xMDk5&#10;GZo4BGvXBPDiaB0E7TpuIeRmfG2nIVC03QZXbP219ZCJGzdudM0TLb3mmmtQPajPWI6/mMcSLHdN&#10;5rZWgHgDWb20rNTLTyCl0LrhTwA3THLxnonHlPEBoyAEIGzZBAVZfFUaHhoKmD7L7JbGhp8/evP1&#10;e+cv+/KbKx59fugvX8seO3zkSKFMLhuSLaTFCeN72S5MEnqp2N0XQp6jZHbsAMgBcdBwgkb+0KBN&#10;iDNiBdpNdsHABAQ2sZIjdgI0tUallKvjYIxha1Jro9FSswUyPB9uCw3HnasMd/6C3RITE9s3Myt7&#10;yPC4PgOLDGmFtYlNZgQ78yhA0cCEhUIjtEoBJ1S71chWF204RCMO9gejKiFKGh8V3CYxaXX4p2bG&#10;0ZH2qq9Lj4OhFgbYMvzD4KdsEMZorbZ3UkJKryi11mA3d30UXsRunlRxIhBSAtiX+6YkJsfhMOjw&#10;iHCNghafSLKXY5yRo2LdHCYc+D97aIn/bDazVgdXHl3ffoNMZiPeJ6ksOwuDBLvFrJFboxSCFkdN&#10;o6GpuqL6XCGOjnEpvXVRupqKc421VY211eMuvDw3e4TTqCOkzQ9KYeycopBBD64uL0Fo7bEThcbS&#10;kxgJACIyQpLTe6ePHDIgNTkuNyM9KS46LT0WiaHnQ1fW1za8vWLtp6s2GfH6iNGIuA2Mr4ArWExw&#10;dj5+/PipU6dw1Y2TjE4XVVp6HiYbv/3tb3G9esMN1//mN/Dl+JDb3w0YMGDhwkUQrIPSnC7JhI0A&#10;yF4jwvjacsjtFTZbsdlWZLBYrHacjz/65NvNW3aWnS9uNAkWE3tZkw1cYbbAAwsmziZjpcXMAuZU&#10;Chm0exhzcH0ZgdI2uQqxzxa7fP+xc3uPnJErdXJVtFwdhRG8ZXK1OG6KeCGFiyj+UCWCL226pN+o&#10;UCJABIhAkAmQAB1koJRd9yYQ0R7Q6BqEA0M1du0j12BnvtzVbQNv/Ln5KSP22a2LkUNiYqLrQsQa&#10;h3gzwKW8Wz0hrHOV3HXCEjfBHWuFyYCEv3zwbi8/IWZLxQVGwHkf700u4t0Zfw2axcuJt0z4grsu&#10;CMTQozGoILw1mBuEeOqGOIrlKhg624w/ffft3fNu2Pzlmj7X/Snx5n9MWDTilEGI1tmnDJdNHohw&#10;VbZilFwGq2go1xoFe70VeSMbo11oEj+QthHUhq8QvHHjF04BBv4wPF99vkJfXltX02hoHDpwCHiW&#10;VpRxv1P8a7LAoKPKaoP6HAPmx48f09fWGGzy9JyB2pSswrqU0/ooK94PY2M3Mh7iva5cgD27xSR6&#10;bzDhmVt+4g/sNxBBfrq8aXd+VVFFQ4PBKlOoYA+K+2Rvuj0kafxhGBcdnRwTn6iNiVHrolQxUQod&#10;BmpMjI7t2ys5KSWS3mIOCWEqhAiEhoA/+3JstGZAv7T0lHg8KXPWktsDOUVpdqxzaNCiRsdL4Vod&#10;OxVBZsW5w2IxKbUqXXzs0LFjE+KTSgvz6/V6uBvh3RqcMnQ6HaKhTU2N9RUlZ4/tPZd/hEUIx6cm&#10;JPaKT0gxNNWEBpAXpfjDMCoa5015Zv/4Y0ePyJQai8VWc+7UoYOHqiorE5Pis/v3Hz04d9TgnN5J&#10;8dCgVUoViOlrayGvNjZZT1ecq2molSqGoGYEyVZVVSFcA0P+4ioUbxNu2bKlqKiopqYWsc85OTlq&#10;tebgwYMvvPDi/PnzLr/88iVL7vnzn/98/vx5L1oXmiT+MMTLQ5jw9NLMHt/CvkqDjQsx9ZgA6oMV&#10;q/MLSqzspMq2QfbY2IQTarXZYtHFpyoRL822V7g7M90Zc9CyZSr0CqKmFeLbXco9h4sEVZRMDQE6&#10;Rq6Jcf6Nkim1MuYujYscUqBDs3lQKUSACBCBNgmQAE0bBxHoQQSysjwYg7nJx64Gc7gadqWD8OHW&#10;qi4SuFn3tDPOYSexdrN+Rj1bC+u8aCx3C4KG9VAn1cr7bGGp4dPH+5w7IeXlr9m7lf9GJyDyI0su&#10;NrOIH8zhVgpz8MHAxOwjRekZHy4fs4+4ENKzVs6MODCDt6CbzJYdX3/67pKbqpUTa/q/k5opH9hH&#10;+OGo/dtjQpPNjnhnfBACFwvBmmmogpnFRDN5tUmMgIYbRYMN0dCChZlLhIN3sa8YWzCM1mnOV5fu&#10;O77Xgtd41Zr42Oiis6esNvaWOXxI84uOI3avsdGABToELCsVJcXFn3yxCu6QsDdNSEuvMcjLK6pM&#10;RpOoQUNcga4iE6xGmCCzt83ZPzYKIZeh4d+CH5tsynMG9ZEqYdc5y64zhqIaW1WTr03o8vQtGNpN&#10;ddi0MHZTSlxiemJyQlSMTqlVK5SxGm2/5N5dXleqABEgAm0TaLEvmwzmump9aoIuPSkGvsRYq0UY&#10;KNPz2P2gaLzLBxR0PIJkXkNiGRamK9fCUwMjs/ZO66PR6LJHjsrIHpDYq5dFjC3FXziZITLVamyq&#10;OHcGBvnxvfrEp6QjCripvvpM3mGdJjrS+qsFQ6WsDk8gYwyVFfpSe0WesbgAY/zC1c1gqMdZZfbF&#10;M/r0SqyoOT98QFqMUoPTR8GZ0wqZEvTUeJNEacNZt63mM6lar4fFJWKid+3atVeciouLkR5DFKak&#10;pEKt3rlzF6xdjh077hg2MmJQtjyniLVnVzUYXlB8QItTKHutng0eKDNiIJk1P1vsCHLGpsJe9lKp&#10;FNE6XPDUqLRiyDMPYcZPol0M3s+xi1Qxgw/Ms6qZqxbGE45SMPU5mmnQmli5Jk6uiWd/oUojOFqh&#10;ixh4VFEiQASIQHck0IEADYtY16k7EqA2EYGuJAC/46e8m9wMoP2rtEf5uJ0wPbcBCTGCisdyMzIy&#10;XJcjrMO/6vm9ltsYiRjmpZ2s3H71ZnxFvytGK/ZYAj4MPueQe9l9Gm7g+e0+Xx1CAVcFxFs2dv+F&#10;my0WAS1iZVK1eOePH5IVcOmVIVJXZbdYzObCY+ui4uxmjZASL+sVK2TqIDcLzGdRsMcomJANE49Y&#10;NjghvKQF+EToRKcJxEE3YEBCSAmiFt7lUyAMaxoa4xOSq/WV+w8fOXzsCIYizMs70WhsAGGL1VJZ&#10;Xm60wNFE3mQ0YqQomwxu2jETL8gBOgjKoimn7VTRufPllUaj000SvK1GjInExWgk438RxQUFGzp1&#10;tb7a2FSPuGlYrBrxRrAyqtyIUPMungJhCA9Os1FvbdLD6wXBZokxcf17pSMamg3IiK2QJiJABEJI&#10;IJB9eVi/3hdk902J1sZHa9MS8TIM9xZy1h5mQ05FWgwuZacex7FL/EGhVMYlptY3NsXExeFYV19T&#10;E4/33myw6MXYBuz5JT4QoMWndJaExESMEdegrzTV45BYY6orb6gu15cXVepLQ0jLc1GBMIzLuADO&#10;DxZdNrTSpLIGy5EzJw7tqa+vLz2vr6go37J1TWICVFJ5WXW1+HqSvKJCr6/Ra9SKUcPS4bZdb2j0&#10;pvkIjq6treXDliAset26dVClUQr8oPuKkzeZdGqaQBiyaxwewIwn6FCX5QLcNPAEWMkeisjNNllx&#10;afWG7UcElY65Z4jjMfPtkG+QbJ6NwGCX2+xpNkucXGHDqZq9zKXAx2Q2NRjZV7lCJUfIswJv7OgU&#10;EKPVeCIQo9DGKrRxCl28MiohvF7x6tTeosyJABEgAuFHoAMBGtGCrlP41Z9qRARCSiDSPaB9heXm&#10;a4HQZo/uzG5jIboN9Odrod6I8q5jLSJ/t5hrt5hutwq4/Rp6udxXIJQ+Mgl4oz3y4CDxw+7KrLAk&#10;xjy7w+ISsHNG9OZgsjTConEnplEIUUpYagi4RcNZHAMSJijYkDsVZmjQgsXcdHrrv6vVQnmDTG+y&#10;67TC0F6yqSn2FC3ee4UXB+KLhGi5kK4W+qiERIU9SWFXi0MRYhBCFG2B07QY9BsG2P1nqK/Vl5Yj&#10;Cs9eXVmy78DuYydOQHNpbGyE7UZNbc2R44fLK8tUKjX8mjGso1arwzBHaalJJQjcQ6CaUomovaLi&#10;sqKzZRWVepMJOj98OGyCuVFUqEUDaFF9Zn8EGWKEcVeMeGqVzaJVKLQqZRSMk+EArQwHnwr/GeKW&#10;n0XD28ympmqLQS8YG7GxZSSlZCYky21d8P7cuocSEh5a57JZYsGlrxS0s52yNaSp/aQtc+kwZy93&#10;Dk/5FLxyaQfV9jLzTkrmqc4cpC8ExcoFC2MntTTisvV/X05LjstMTx01sH9OWmJclLZ3vJY9jWzO&#10;j4c+i+cYZsGE0w3sDRzL8AveGlHIFQmJyfFJiRazURelseFRm9nkehQQo6blMQnJsXGw3Og9bNL0&#10;pN5pCpsFbgpx6dlGPMwyNoQBcf8ZGhuVGD0wObnP9MlTijQWnRDzzbbjn3/5+fJl7585sqeg6Pix&#10;gmNWi+3EmfLzTQ2FxcW1dQ1JCYmNiI9WGo0mi90mg4M2vCbYiALeTTgN4ZxVWlp6+PBhOHXADBoj&#10;aXu3aqem8p8htjNu8IIIZpw8wUIl+m+wpyFKNaRjWDlv2XEUYzDLmJWzTq7AuMjiU3jnxgoPDTYe&#10;hiA7J9Mgr/4qWW+lAm82IY3NYjIYTXxER3zECyg53DlYfLRSi7BodVSyShuv1Ma39EDvVFaUOREg&#10;AkSACLgT8PYsSOSIABEAgUj3gO6qTsS4ha5x3vjaVTVpXW6Acnn4NIRqEmEEHFaETH0WQ4L4KFC4&#10;t3LeaYlRQlgKxVkNrZlFLsu04gwfn9DiGDyQBUHHyZlcUMVu9hGnW1elLy05I5TVCXrcqCngsWjv&#10;FSeb1sc+Nh7zzOYjTWWPkttTVPa+SrsOIxPiIxdiFfZ4JZOzoUGzcLbwn9pmCC3dbLX2TcqePmHm&#10;jVdf2ad3EjQUEEaQ1E87vz9XXFxaWlJfVwPPDQgDNbVVCIsGebWoGEMiQIfU1zfW6OtqaxsgHjB5&#10;xmq2Y2gkDI7EYp95+DPin5mlKqRmyLSxKX00sQly5mephAEotHwI2eGPUPRbEW/VW22HCBtHqLMY&#10;LGlrqK85V3yypixPaW+K0+mG9u0X6qYVvPLCkQULjrzQruLculIT/7IHb7dj+mTYY2Nb6tc+tSB4&#10;WmrO/Wv1a+/Paav04BXkU/vaS7zuoZveWfCJvr1aN68ehvUPGohwz6jtfVmrUcdERyfGJ+T26ZXZ&#10;O6U3XIo17C0GF68N0VWXh4Zi8FX+Io6zwTge6mKicVyDbpiemVVfU2sywr8IR1QxvSRfM2sFZVRy&#10;775DRmFZcr/BgybNzhwxESZIaX0H6qJSwh0ga0ubx0OdQsaGt4tLGpKe0Csmsa6mNlqpwCh5Stj9&#10;N9RcmJz68DRVg6ExM7f3nMXjMkakXxgfo7RYtcrosrJ6ExtdAe/WxF80+cILRo65/fYFyfHxfTOy&#10;MPCgSyB6e3jwoiGGMMELi5BXwx1j2wydxuJ4o0YMtBctONhTD4WSRzEjgLmm3lQHOzBIxswxAx84&#10;OGtwzuUXRsDFrpbEJ+XVgqJIUFbINQ31DRiewY7Xv6yW+gaDzWbB6R5jQOK5Mk7EODuL62JYSDY8&#10;A3TtcAdI9SMCRIAIdGsCJEB36+6lxhGBLiKA9wdDWbKbrbNPRQeyrk8FUeIeRcAR2dxWmx0/I9RM&#10;FJ/FCGhxBEK2RLzNYrdnUAiU0ALEr/y2WHxxWoyPRhAQE62ZFAqZMwa3b4K92uYY8b00315VIRw/&#10;Kz9eKjtXI2u0sJF7FEpZZrIwOlUYHsuUVp0Sg9HDi0MWLZfpmLrN7DgwRYvzbBD6rp4CYdhYY6uv&#10;q6uvbqrMN5+rLImKjmpqaKqpqzEYGyvKytWxslPn8qOjtIamxorK8t0Hfq6tq8W7z5CSHYoKRmU0&#10;meC82dRkgEEn7mOh61saalgENEgzzQBh0AoxAprpzVhX0MWpYxMUGp1cqULHIf65HdPPkKENhCH3&#10;hUV4mlKlio6OMhqMR3ZvKzt93FB3zmwItc9SwXcrhet+9avrhJXftRfz3DbYOS/t+cvEd751jaAO&#10;WS9EfkETB+dGfiMivAWB7MtKBWQ7s0KpSEpKSE6KRdhpjEYtSp+O551szvEuDjv5IHRUoiVGrEJZ&#10;xgseMqvVXHG+FNJeU32tUomjJTeHcmTjcIUSx7ONTuqt0UXjAZYuOq6srFhfWx0P4/hm14+u6YxA&#10;GCYMGps4ZIw2qXdtyVl7fFyjSt4/Ohpn1fT01L6Jsb01svq84oK8sjNFJSePHrOoykecK57ZWFNe&#10;ViZTNSXoIHrK4mKjBo0cNXbMsAybad4l0371q4f/33N/nTNqTHJ8XIc4MPwgXvXDKanDlJ2dIBCG&#10;jusYcZthhmPsJRuhN3v+jeEGWBQzzqow4qiubVAotUp1tAxB0KpoBZOho6EdixdGeNguY+MkK+QW&#10;NjqzQqHWIt4Zz4bZdmu1NjRh5AbkJHmaMQVa1KBxGrc4Pag7GxLlTwSIABEgAm0SIAGaNg4iQATa&#10;JOBmD927d2/vDKufys7ODiVWN3Pq9m2d3X5ty9g6lPWnsnoSgWbbDWfgs6g78/eeEXzsNOPkMTsi&#10;GXa7hYAh9lcy5bBj7EHciNlxs4VbUowar5XZ623yRkQGmYX8Y/YzJfKDZ236BuF4mX3nOeGkXtZk&#10;gYggi9EKA5KFgfEyaNaw8khU2+OUAgYD0uIjZ1o2hjdE0Gt4B1l1zLCmukmt1moSdb36qvbn7dhx&#10;+GeLFfHLpsrqyhp9raHRdODwXjNkdqtlw6b136778mj+ETOip6wiafH2Fa+Yw3wD6rPZbGKxfuZG&#10;c221yQgLDof5s2OjhQKNiGmMQqXSKaNi8IEndKzGbjfUe/+qdVds/x0zrNbXVFXra2vrwKW+oSGt&#10;T9rIiVMhEICNqUkf2jqL+vPcnJy5HhVo5mrBpxYWHW5VxMqSAu2+Rls5iN4TDz30UMJN7wg7EELt&#10;KKA5uVSiGPm7zlGRFmYV+W4LpRhhceYVh02IuAqWtFUQbxlb5aGH0Frxq7MaYi68TNcErsHI7RQq&#10;YmrOKq8ltuYqORrVHrpW9Zfyag3YQ+Wbq+EE3RpRaLe7yCit430ZXkNKtRbnF7jtxuJxHIx3VYoY&#10;nZoHPfNDGj/RiNYcTFHmjz5xjmFan0JRVnoWb9fU6/U4P8B319AIPw0YPokTDpjsESc7O+EEBlWQ&#10;ZSNKjI31dfu3byg9d6qhoQkeHGE8uG3HDG1yjSa5jyBX1hutOb2S1TYhU9CkpKY89v+erZFpzpWf&#10;l2uViUrliElZGBWgsbpKX9tYemB/dkz9Xx5K/utTk9RqRXZ6yvlTx411tbB13nSyJO+nr6y11bOv&#10;uzI+MaHDDa2urm7Tpk3hbRnXMUOH4xi7uGGbHM63sOIos8n7KGWJNhtMrRDfjSj7s6WVuOCRKzXs&#10;o4piGrQ6VqGJY2cfJBK1ZTYMIXPGkuFVJzb0gpW9nITI58qaBvG5POKp2UNiNsNMs9h7S8xSCtdM&#10;oqcHTUSACBABItBVBOgo3FXkqdyIJNDTPKDd7JIxEEp4dptbPWGZ10493X5t3zA6ZO09efz4mlWr&#10;Pv/002+++urI4cMhK5cKCikBdocu2ju3CHzm4c88rJndoEECxq0VtABRBWZasNkuM9mY5wbcM4w2&#10;USYQI8/gAY3EGOoOgcy95CweGu+l4sY/LVV2qlyQYSSeRFV0LCLX7HmVws9nhYIqwWQVMPJPfLR9&#10;UKo9M1pA7LNWIcQpZJCho+X2OIUdxor4Cw06pGS8L8w7hsxP2640y+Wm5Dh9Ta2+rjI2RWUVjGfO&#10;n6yznrTbTQ16Qx0OaApZXv7x4uLikwVH4UeJu1juNcmcTCC7IuDZbMbNLfw8BEsDzE/NFkBm4c9c&#10;seF/YFTB7poVaoVao9BoEQSttjTUNzYqWDx1WE7eMUTT4GSNplVXVpsNRrRZrdGkpPWGwYgyxJuH&#10;Q38WBI8K9Lp/PTYMDhFsemmON8DXPTR25XXcmuMTgZl6eM4BEulNAjJ+6aWX9J8sEEQ3D1YAVncW&#10;uOcvR26S1OYdj70gvIo89/xFeOw+p1WIc+EnC3Y89q9W8dc7Hjt+pVgN/uucVgW1rCdr3I4jg1EI&#10;6tFcjVeFle80t1tK0BYKt0KRrK2s8FNzlUTfkPbRudVfqkCrtTyX2DoZa29LRN70b09K492+DJ8D&#10;I/OyZ0+PorRKnGi0KnkqPCLEwxn3ehJPKnw0Qv6t2YYDz9fYizc4nJoMbNe3WfF0TQljBGnigdTM&#10;V0E8kYmPVDEvF2wpvdIS4lNUChXeQQnTjvGOIUyZwNCAjx1NV+2Os1j7pT/3x39oa87G9e6TEGc9&#10;W2bp3ycnKt4CE+yB/fsNycnU19SdqjLVlJ9PUeTH6VS9k1IFg9nc1KBLSuybnpLaJ00umIWoKLvX&#10;rtBhCpCfMr24tuEXLqKHBgtihjKMbQXK8Rmr0KjSyAUF1GSzxXQyvwjhynDSYMnlSpkKdhzRSnUs&#10;5kWDGITzw9tZiWfGhiZDXU01Ts04X0NuhiUWHJ9Few9sfaL67DD3UCGAGsbSMoRaYwlNRIAIEAEi&#10;0HUE2BNrafKyGq6r0HyYEPCy7yhZgAR6mgc0XOdciWFMwp07dwbIsDNW79Onj2u20IzWr1/vsSAs&#10;dzN9Hj58eGdUyac8jx4+nJeX13/g4MPnG3OGDD167NiGH39cu3YtRnfk07fO6eDBgz7lTInDhkCr&#10;4CBuuCGOx8Pv2MUAMvY3FpHJogcnu0VzhJdh5EDcPDEDaPwo2kCLA8SJojWSIe4sHjq0TF5hYcJx&#10;nVmmN6oaNMnnVWlVqQOaEpLxk8FsP1Yh7C6VVTWxACGtRuidwKKhU7R2jdKuVchgCso0R1ZTmF1y&#10;DSKsJh8Y9knPQGtOFx07eHQ77k5r6qtrmhq2HfqhWH88rb/WZjVqoo0l58+eO38uMTZBE4VbWRad&#10;J6onkJ6ZW7QN4dAQX5mrpAXeknZzk0qlsDABGvBEG26HDzSCq1gkl4D7W5gmq9Rytcbe94JBYydr&#10;tHguEG46vg8M42JiaqrrzSajNkqbEB/H7KDtQvn5ShZWFlrFRNKfuQLtLuTmDp74TrMM3O4mK1pJ&#10;FOQd4eHMmG56Z8fxfMFTDivvYyq1B0Wbrb7gSq5059z/yAKWgThN/Murorezx4VzrlwgHMlztw+Z&#10;+JdfiRl5/LV1PcVSEAnO/o9fnWuzApub7UzQJohWhbaZVassvEPnvlrrtTyW2EZ720MUVsenUFfG&#10;h30ZL8mYTZZGAx4/qmOUMrhn4JClU8uSE2JQaxaPyirPHn86hx4Uv7Mv4pnIbJEXn43DcVFmgyNP&#10;dVUFJEBjY62zxaKDPM9BerbKFtlqy0tMjTW90jNlBr2xtiLUhDouzweG9fV1jQ2NeCdGUOtwnlbG&#10;J0SlxJprayoLD+msTaWAER1z6pTRVGjet/NwwYlTW/ecxKPjRqOy/LxJqxYSY+SVdXp1appVqcgZ&#10;PSw5Sne6VF9bsl9rOdE7PTM+MZmNxReRkw8MefvYAw9x2EAo0CyOWSY3w9VFpTaw8yjGErSUlJZD&#10;ocbkuC5iKRUKlRZB0Y6tVRSgITjj9IwxhPG2Euw1kA9kaJ0uhoVHwxPaUH/mVF5JUaHRaBQfs7Ag&#10;aOTDzl/OMTcjkjdVmgj0PAJhorZRNYJFgCKge95OTC0mAl4TmDBhQnR0tGvybdu2VVZWui7B1xdf&#10;fPHVV19dvnw5pNIuUainT5/uVs8dO3YcOnTIraFYguWuC2EqMmLECK95dFbCU6dOQXdOSElGAUmp&#10;qcNGjcYL7xdffPEVzulK5xRic+3OanBPy9cRHORyc+7q+yzesjstONidfJ+UOC5cQlzGjRILhWZR&#10;zwjqZWMUMkkaL66yd1fZTb+kFyQobVBFa1hKWWFVlM2qkFls6cnJOluTKia+IiqhBuFoglDfJBw4&#10;L5yqsZssAgJZtVqhT5KQHSdEK+1wkkA0tBLe0Ap7LHP/Dad+8pHh+bNFsbpUrVZVXV1W32hoNNRA&#10;2z9VlHfi+LGKCsvESwYNnRBtltVt37X58MmjiHU220wYUdBoNEBCMUN0Nlsaa2uYAG212Mxmm8Vs&#10;N5ksRhO8TXELK5o7s/+zIZREow10EHRodkushJuluslibzDbVXjnPawmHxliOMXMzPS4uDhEgp8+&#10;U1xeVq5RqlKTk5oamxrZC/ghmxCfvMMpGCeMfWyH4GblzIb1078q3NeBBQdk7B3DBjhG/2OD6jkm&#10;aMwecsCZYqIkLfvYVKakBmlqWc8gZRpYNh2i85i9lw3xMllgLegGa/u4L0PKw3nhfB3ztddoVGlJ&#10;cRrElSrkvVNiOQzHgzJxhDenqXMLNyizUoH3OjAOa0neyfIf1uZ9/13RgT14OuXCko+jKz48ZSc0&#10;JgLW6KsO/rxp9Uev7NzyQ/FJvHoiytRhMvnIsLG2tramBm/JqKOTEXibqNTI8GizTt+gSEzvP2hH&#10;daKhz81X3HpF+shevdIS46z9UmLUlY2WlGR5Uq/Y1Mz0jH4abZRQXV55rqxGh7FHomMUGntJqdms&#10;HXr59be+8em6v7zy0f2PPD3r8l9kDxgCUTX8Hl566jYfGbIs2OjKTA+GTMzOpnjHy2Zjp1GFinu3&#10;YMMpPV8uatHsyTzXoMWLJMfLSVifXzOpEDStwFnbxDZvC94Qk7OhCA/tx2tLooFHVHJ6lr4BLy4h&#10;C14y3/5I+giTPZCqQQSIQA8lQEfhHtrx1Gwi4CWBYcOGuaaEgfKHH34IKzq+EHIzviIyGqOjHDt2&#10;DF+hQa9cudLLzIOYbPTo0a65Icz5q6++Qk24You/mMcSt/DnadOmBbEOfmeFe0JdbCyuwpHDGx9/&#10;FRMfj0twXKJv+ukH1w9+teAi28O0+l52Re+Y7l3td0W8WdG1rKn/dPiFYqE0700mPSSNeCPOtWbR&#10;tJAFKzuGGXQNfOYLRRtodsMlJCXo4NGJWzPMW8TR3kXnDQHhawarzGARTDYZX46/sJqAKo1tJ0oc&#10;Mq7aIjdboIcqcvokT8pNHZUiG5+mSZAZcX92HoqyTLDI7BarcLpaOFkhNMLaAyYeCjhyCP0ThYxo&#10;IV4l6MSRD7UszDccJj8ZQl8/cfCIzYB3clX11Y1Ai0GKonXR0TGqkuLKyqrKsnJ9fsUqZVTdmcIz&#10;9RUNZ88UVdZU6LQ67HoKmQIadMGRo1ZRemb+knjD14R3p8GLRVGJL/iK2j+Yi7HAMEjBaEjia+lq&#10;+FSo4PeJUOhwseDwl6G4+eq02pjoWISfqTTqc6UlKjmsY7VRGoypFapp3bfviO4XzsnzYILQkPFD&#10;6xhjZy25y4QY0JwzYJjwDnPeaDm1zGHida+u/UTwFFgtru4YzbDglRfecUZDCzscAyQypVtaGACl&#10;NurpyBG/Ok09WC08lIO4bqeEDobtVKTjrJwre4WuVUmt1/JYYvvtDQBkN1rVz31ZZpdHx+iy+iRG&#10;x0Qplba0lASlXP7/2fsOwDiKe/293ot6L1a15d6EK9U22AZiBzAQSHCSF2NIAuYFQiCEJEBICMnD&#10;kBewnZf8gUDogRBs00uMDbjhKhfJsq3edb2X/zezd6eTdJJOXSfNIuTV3uyUb/d2dr755vtpwIPS&#10;dRzB2IDEH5dGFOQBC/YARDwqEOHRKZRYGhskCpnLZK06uL/lxDER77aB7ofSg5Qm5Nfk+M1trS9v&#10;/vUf7ttw6sQ+fbp61qL0eCzeGRPbADGUyuSICGC3OaQqndFkkfgd5w2WxvMVTgGiJ4gm5eTs3/WJ&#10;SO7xaPwF0/IUwricjJS0pIT3dx05uM9y4sBpp8ORVVBobDFUVdV9+OUXgoQEbl7pymt/wImS7K3N&#10;Qr93Un7+pVdcedvdv/jdM89ve+3dn/3mySuvval46kydPn7siaMHiCFea0AWk7lbASZ6vfyORCx1&#10;Ot0I9wuBOSYtiKWzj2ttN8NAg87yUi9yujqMv8MIcy0Q2O12m9XitDucdhsSkBkW2HZ4fftdQqSz&#10;OxwGY7vXZcvNSSeeM8TQw0t9o3numm0MAYYAQ4AhMGoIMAJ61KBnBcciAkPuAX3kyJFf92cbedCg&#10;we3ikgwO+uOPP+ZrDbq5S0w/KJEvvPDCka/nsmXL8vIC2ja+dLBFgPf5559HPfEb+13Y58WLF48F&#10;+TOqKhaLEe0Lr863XLsKP20trdQEgJuUV4Sfk5IL5YWLkucuJu/dlKSOtC3aTNRFfv+ODdtWDTkF&#10;3YVfDpRVvpnbdEuQgh75Sx4TJVLJDmWfwwZsPN0cGAgF2eeA/wY57pOo4rWU4AMXHCSCiVAI4lyf&#10;3wUyGjuUq/b4BE4vgvAIQE9jrbSY8zmII7RALFX4JUr8xiJqlUZVkChK18hcAnGjX9jkE7b6BC6/&#10;oN4sONEkcLjJCA9rf2USLkHDFcT50xUISwhx3Njgn3n8+o9hnEoOJmXOjDkzimZMK56JQSpGq067&#10;kxPIUlPTXHapweA4XV5T33peopCo46Qk2qDH7vEAYHKp4AV9tqbd0NQIXRV+/DjudCACIV3DS8N2&#10;URE0dvDlxajW4wPTTUJ1iUWQZGGJO+y3JdgZKzfpgDAE7Lj7MJiXSSVFeTmIXWY0GKEmJ3foCDaN&#10;8M8B1wkezvBggvQAjRSIDQzzPdQDI2wLKacfLz4YcohevpnYNPMeHDTcXQ85IN3aN+fQ8H7wyAgF&#10;ISSnl13HFxnu0lFacoqosEk9eKZ7IFvXgjrVs1OGyze/tv5ZWo2N3Nr1Ecoizhx8Av12LlKC0Dl9&#10;ZhWWsg/owuvf81mwlo5Q+W7XZSAAjvdzBvRd9nt9colYJRdr1BqlQhmnUSrlcr/bjS806WfwJQ+w&#10;0FRmSmO10f4nOIPqg5fEOZfPilMS4uJEcgmehxIhp8JEGyZAaY8m4jzogEBJ80y0WCJpaqjJKylJ&#10;0GtUnFwr9DqVYyaywIAwVKjU+rh4tVan1MQ5PN4WmxuBFfUZufq0HJvFtGLZlWkqtbbNYz2jOb63&#10;7KzF/M7RGrtfJE8objkvamu1ej2IVSuaMiv3m1NSfCJYGzUdeu/zPV/uUXpsYg+6bbfQ7xb73XKB&#10;G6ZYGXr5ogUX3PbDO3731NY//u3V3/zv89/e+N8z5y/S6uLGyv09IAy1mJSl/C/6SdKvEyoZC4cw&#10;5ytEsF/olzHdi/lexAbHuiXKPKOr5a0zAq5X9JYk3h0QiUskUuoiDVMTvK+QuME4juWDyFcmlWo1&#10;uMtVYjFZ2GQ2GxDFEfPKvK3HWMGQ1YMhwBBgCExIBBgBPSEvO2v0QBGYaB7QPE433XRTlJH6sKzw&#10;iiuuSICyYzS2b3/721046F5qAfYZnPVoVDNCmbmTJpWXHWttboJIo7mx8ejB/TzRfLbyNH4eeltc&#10;7ZU/epAE/OlBAR2W58o1G7hjpwPC5OFtX8GdD2zY8+r2ESlreFsyTLlT0pkX7XRIoYNuGx1q6E4e&#10;0PQUsVKiUFDuLyBCw4CL2G/S0RgqCy/eoAqXZk25YqRWcz4M+5FGLpK4bETfbOGk4KYVMrEuXp8c&#10;H2eXKs0+QY2XK/cIzD7O4uJ8EiG8OpADIhNKhAKFjMuM44q0XBLiVI2FbcAYSjEiFerU8XOmzs9M&#10;zqL6KUFyYkbd+fa21uaa880VZe0njzYZHa1KvcfQbDGZrFYgRuINkqXjGKTWGxHdyEwEWTBPdbm8&#10;Lqz0dRH5M2/9zP+mpDOytjlcKIEMkqknBw7yDpVjAUJegz+A+9DusFPBGFlMj9PValV6WhqJQCgS&#10;mcwh+9dhbyIC29Hwdx0bMcwgBG/wE/zb4aYRnrDjA0OXPKjnRsdJXXMIlUnT0eIDSXhiueP0TlUr&#10;viOQa5B+Dq97aL/7DnLsSNlDQXz8w85gBKv9/uVcGce7i0ROQOMo8lWNWKVQ85Dotm54d86zD+jC&#10;gQo7sctZfEXoFlb5cGC7t7f7jTDs996YK2Cg32VIQPFckmLpgkqPYKlKqbg4I/7S2SVWuzPANPMq&#10;aGr6jKU3vPUzb/CEH7B8OnVjZnJVrqas+attUp1FlChrampwIyYh5yWncF4J55FyoFA9cIz2e1wy&#10;hey2X26ed8m1nD7bZ3NUltngkj8m8BwohrASBlWKBS4ypVKmS1lw2TfUGp1ELNYlpngdVrg26S/+&#10;ZsK8SxZMXi63ZyzgXId0Se+cay+SJM6fkztlRrZCqTQZLGpVfIbekSrQN5ysm6+V1574uqayzOy2&#10;CcCi+kFRe4U+rNVBqEMP/pQJvEqhL16rKp09fe31N0ET/fCfnpVKpaMP40Ax9MP2hXDFmBDh+xb+&#10;hhMolCoYPWEREdFeeDxKqRxzwOh8HVZEEG4jvS0iLVDvZiqxJzcnDqCfRX+EG5s3AoFhFj5wOD20&#10;13Y4LKbzZ8+cKjuBz7D0SanEpD5Opr1ZTG3ACW/+WChpg/XVxNvQarQdCDDpekzdtqyyDIHeEGAE&#10;NLs/GAIMgT4QAKEMDrpPbhd+yjfeeOPoaorBQcM6uYsfdJfm4VPIuscO+4zqTZ8xIz8v7/TRI5/u&#10;3H7y8NfFRUU8Ac0roB++nktSc/OSyEtz3wT0zre2LVq3uoA2uuLJxV1tObod6nqAip2fDFh6UFsN&#10;HFm1jduzqVAgiEJa3eHQ0ZG4z0IjVDTWv5ZByjlowRFQPfMmG/xyZeq5QY/zCrLgvj9RjeBGijg1&#10;EUHDy9AFOT8kz1T4DMdNh5+z+ggfTQMR8ho1ghZ+6QQ+N9GfCaQklqDA0mZoMtrbzV6XxydW6xJ0&#10;iG4IRTUHq8Vmj/C4W2iTC/U6sT5eLJaLSGR58NqEhuZ0Cn+OfvQtOAaDYc6kLAxQT1ecrq2pTo7X&#10;cB7ObLKIfPLrr/x2nC4+JVmnlEqNTa6GBoMuSQpnZ6lceuTk1+AXyIXBt4/GLKqpaWysaXA57F6n&#10;w+swYzRMKGbyEaVmiDYLxpUShCs02N0eN5FfBWITYiQNqEnEpFHeBoNhS2MjdOOg44n63uMF/67H&#10;7SImjdLG6Ua5Yaz4MASISTYNrxiLW0xXfiQBH8x3WarTiBVaDk8krLQiAVbdC2YXz5lWqFOSlSKE&#10;Yg62BNNooUc/1aoSLtrhF35h0h+2q1vwWFM0aiS79b43HNXbTn35AdaOcB6nkESBAweLqTr86cac&#10;FR6jmA29aMWqFVet1+QUWjmx0WAfdfODwWCIJXQOuxNzi2hX/ryLUjMn5RVOPXnsq8qz5c2tBtu5&#10;Y6dOHTLVVyoEshsv/anoaIXDYS9PTFm4cnWTU9hQ5wCvbDG21dbXOJPVOTPm5+fmlRRkz5IJshx2&#10;WEvD6QncKzhXp9td23i+obnK5vFYXF50LFJcG7vF73UJ/G78jOQtF7GswWA4L1NbWpiJpvJTorhn&#10;cIM5IFG2k3sDBDJ5xcXh2vNKswFvMhK5urW1pew4gm/TaV9KIePuAlbQOxNSWggmWkTfpoh5NLI0&#10;GExucJVgp6UKRL9UxSU6PeC7wXiTl2o6wRwwKx91JKOsANqKblculyuh6J54G1ptNBox/cMvDGUb&#10;Q4AhMA4QYAT0OLiIrAkMgWFHABw0uN3vfOc7kydPBtEcXh7+xMFrrrlm48aNkyZNGvaq9FUAAhLe&#10;fffdoKHBmIcLt7GPIziOTxFcsa9sRvrzmbNmXX/DDd/97ncRYv7kmSqr0/+P1978ZNcX/9n9hbL8&#10;9Zp3X5rV9Anev7u4iITVkhLE2N5a4999J+Wfd95a+Oq6gC8H9wihksHzhg75t66MmAYH92wqW8O7&#10;eezZ9PhObuVW7HHUdoOeE9oqnnykg+wOHkXqoBUILTOaQnc+vmnaDv60ziWM9FUYyvJ4kU3QADqw&#10;05lr5qnnoBQ6ZAPtx2pcvRKrS6FIJk7DvAmiWMBhIKoScmqRQCP0g3zmx3DQ/MDW2Un8oAVqqKeo&#10;lbhLIvOLZCqZIg7JEAzeCqWak/O6UJzRSxLjTLtXEK+FhIg4eMjVIqFa6hOJbVBG8zbjY8GBYzAY&#10;Qh4lFquUmrqGhu07dyUlpctkopS41OKckpVLb7a63Rm5KVqNXCZWOBxeWHM4Ya2NQIRuQESuCpw0&#10;krXy8nNNf33543+98aHPafe47DAApcQ0IZ75wTD2oYAD5FUNLS6bhYAGfoIOizH+Jc4mo74NAkNj&#10;e9vp40fPllcg1BjU3DDiIF9ROsoXspHgqF9ZrvKZFQETkeueXf9aF5X46Fev9xrEdOVHCdxBfJfd&#10;/LSn1+exmbEWBM+3xIREmVgmJfNJ/LMstAVY4g5WGg87+Dy3C+paxLta9a+0p77Ylr7bHm+UeWTx&#10;CjCGLofNbLHUtRjPNxtrW8z1LcbmNoPBaPK40em4J5cUzVy0pGjmPPlYCMo6CAxhqYRHH5mZFAnx&#10;2DeeO6bT6a02++kTR9VZU5trzsbLFdXHd3325nOq5KTMq27KkfmSJ2kOVx6aMv9XZ8+VGtp8SWpr&#10;Tpy12TO5ZHKJPjFOmpHvnTbTLZV67KZmo63RZDc6nMdOfPr//vbwX//vwYryrxEAFw5QdbXnRedq&#10;XXYzh0i5Y4CADliED+jdJjM5YdaUIrlcRinjwFw8NOXoV7DEiCiXfV6L3Vnl8Z1ss8ARy24zZ2bn&#10;FhQV026Hfy+B5wZ57bFaTOD0cW9ippfM/NK3Lbz9YFGF04WsiOEzDqcmxStkEt7zjGeoY86Co2/d&#10;ySg9kEas2KamJosF90PEEDgjVgtWEEOAITBkCHSiM+rr67OysnrPu7q6Oi0tbcjKZxkNEQII/rZw&#10;4cIhyoxlwxCYcAjw76YQ78Anbs8PflOa2sVIlKs0Ni95+ZERwOWFl1+bfOFqiUgiI1JDBPMWef3C&#10;E1+9e8HM6ZmZmX/5y19+8IMfdKsGZMePlJTvvpMDw1z2AM/iErZ5055Q0g07/Pec7viUP949zVYu&#10;kBXhsIPZFoR2+IMQRPMbMuUZ47AEHZ+Ds+5cpZ4KJRXbxJHUvHJ7pDes74O6ZGhLNTUeVcvK6dAe&#10;S0MtAimGWLxyiKpv+BWsgYCENIIT+ZMECTxx5NznL3zs8nv2Ha022SCHgn4ZtIFf4vPLsUrX54OH&#10;ItaaIjlkP2Q3aNopFRBXjV0u5fMvvPDs7x4UiaXJclG6HKnabUZzpVfX2tZW1WystriQEtELoXT+&#10;xSKJXum32/ycCAu0EdXH/8FZv9Hqn67zC/SpP/jb2zNnzR1aWPqV22Aw/NfOo1/sPSFTaPFNshja&#10;Lrz8kqa22oyUyRdeuOxsfePf33nK7SfOGjIpIiD5Kk84k1IyLpizcPWlVxUWzXC5Paf3f/Hg+msV&#10;UpFHINTIRffdce3koqzaRvPpBmKLwltaYMPoNykleXLhpMO1VmdSsSwuGSIuzuOCxBDZC33eDJ1i&#10;+vTp/Wr10CYeDIZ/fOxNsQBDPoHDJZw2e5ZKo5fIYLsph+ob4m67JB5LXoa2tnxueBdl75nDASzL&#10;c2QQeOmllxAhDeOpKVOm4Dc0i0MSRG4w3+XK4w4150L34XVZsXTGYralpaU7DY4f/u8rdUZYD0ET&#10;TeK0ETtn8mgjAXADVC0g8/t/8csHn33xbw6bHeFV/ckai9zrE3KY4UtMSp0zpXTlgrUwycdjUyaD&#10;z4QGXQlYWrfbabEYTG0NdfXVTqfNZXOe2/ufx/9nc5d40SNzRUKlDAbDzw/40JvExScKEWlW4Gk6&#10;8P6+OuuMeUvb2tpnzVncdPiTsw1tRrPV21qRNyn39MHyaYmSMyVJKXnKEtWa/JzMs1Xn3tr+NiyJ&#10;s/LmKeMSjhzcH6/XKDXa5pY2k8Gw5KLL2jExIBF9ueu58rLTNisnlUmXXLz4goWrGqtPFXvEn7Sf&#10;koiTwOnf+u1bZ86YOcK4hRc3GAw/eO2LOKn4vEf+xf6j7QaTBxQxjFmEUizSMhjNdrtDLpHKVXDg&#10;UK1eveLGa5bD7gmTw7ghFUoN7sjaJseNN68H30zrQ4IZ4k7FjK/dYoIzlFobr9TGicXC+++4Pj5e&#10;T2bu4feBOXZq34HEsN+KS0iEmFiXVDB9+ozhw3BoXynhQQEV8PDVduzn/Pnnn2dnZycmJk5wHMb+&#10;lRp8DT+/4YE8XVKXfPY2VJY+c69WCw95YrkT0H8MvjCWw+ghwBTQo4c9KzkGEZiYHtAxeKFiuMro&#10;W31uw28+rfjL15ZXjzc8e8yJwD4KoR9m0GhVHxKAgjuf23yMFx7TDQRxcOtRWhxNmi54BgMedtcr&#10;g9FexdFCyzcv6uUqdC604M7dfv9z3C14q4jC5CN2Lm4nY42uwQYDthudXDg8nNeB0b7R7pWIpLjY&#10;F86cgpctcWDxKQk/aIdxswfiZbIDc2eHz2/1+l2EMxC4Ob9cAPU0WWcqxC+3vcnhbnc4Ws1uszxR&#10;zvk1Xl+zzYVPsNgVw7b5iZxczJntULaCFRd63UKTW3je4De6fScN/moLkViP/jZQDB1uizpO0dxY&#10;D8dnk8WWmzv55m/empKc9elnnx4/fCRRq5UK/Jh1cDhcrQ0OI+JJQX7ld2lUKmCJ8R5xjPb7lCJh&#10;ggw8gPTMuXrIn2ECTTxOPC7OC7cNPmiXAC/EmA5AeClqxU2QxZJgEjQJI14qyxr9baAYKhGzTKZU&#10;YL7C5zr01Vd7PvrgyFe76mvOuZwwfo0xG83RvwqsBgyBwSMw0O+ype6c3WZzOW14PIkFIrxItJvs&#10;//n6eLsNrk68zzO6ImzUgCPcbJUaPKO3gsUQ2GWny9HuMYkUUrFcUho3PcOV0FRZe+To/lMnvq6s&#10;OHLyxL5Tpw5Unjly9PDnB75679ih3efOlzuccMjHNCrppMbEA3GgGMKgidg30ClkqVrf7hHDDz8h&#10;KW1Sfgm6aXlawez5C759x715BbkyXcIJp7Cx2T6vZFW8oujzf/7f6fLTiuRctzQ9ueDClElTpTKl&#10;Vi6uq69PTslQaVPPnzt/fP8ey+FPFTVfu00Wpw1OyX4H5oO3f/T5ru3mxvaqqvID+w58/MEr+774&#10;mCyaGvVtoBjWt7Y7rFa4VuVkJsEHSynya0Ren83od9n0YkG6XqOBqjwxVaWLKy+vdDsdVlOr3WqV&#10;yeSIIWy1mKl3GblJRZgJkasx4SEUSdFX63Q6qQTrjcj8Cdw87E66kokP50C8N+jGLzgjIuix8GbT&#10;j0vIvI+ZB3Q/bheWlCEQCwj0TUB/SLdYaAurI0OAIcAQiGEETtMtKz3FY29oPv6HisN/q256Ls7V&#10;KKavywsWLq2pqYF5yFdffdVLIxEYcNqmWwgFXVA0jdsWRkbjyOp1i7oc6ZZmkPiVl+1ZVFKITCq2&#10;v8qrr6MuFCw0SOsRip84yGZGcToZIwZ0zfw608iOzwEXDjKcg6MG1KZkcKmVyzBIwoAqOTUuQa8N&#10;BITCoIsTiLHglNIFSOf0Eg4aps8glelv8oESnwhAT8N4wyH0eYywe+bUCXrVnGQlVkMTgoFWXifk&#10;SjOhGRLa7OT2kiN6lNd3spkT+f2JsI7gOJUYJopRtHM4kwwGw3azKTM7AfwyxqnTZ86C+kmu0qSk&#10;ZjQ3tp+rrEhNzopTx5naHJADKhXxEqlYohJVnjtjdVhhNQjFOUSCDr/I4oa6SmSyuqqqW/btLfv0&#10;/V0HPtqx78MdBz55r77iGBhqoAnqAdadzdVnsBIdY1vqAQ2xFT4IeFYOJ0J95z0YDGE5mZqZK1En&#10;m91+s9VustpampqP7tv3xYfvnTyyt++yWQqGAENg6BAY1HdZ7LMa26ywdBcIoDY9XdP6yb6jh6vr&#10;ML8ENyd+SU6IHe6iL+M9oZ12m8NuRTKhQlyUXKCUqFQa5cz5i2aXzINzAroj4u5hNtXX1dTXnzVb&#10;mvE8dIK09kIJ7XDZbR6fk59LHTo8BpLTYDBEP07MSHyAkHS1yVMvwOyjTC7XxyeA15SodHXnygHT&#10;zBW3XPCN2wpnzd0v1kybeUVx4pK4eF171SmXw+qztphNxqaas0f27XJ4vXab5diRg/EaZVKK1C9v&#10;qveUn2iqy8jOv+2/frBswWXW9nbMYhoMNme75WT5ebvJ3NJkgsPTQJo9pOcMBsOE9KzzRpunpSFL&#10;I8vRy6+fn3vX6pmPfOeSdQuL5Xp9jkqh1sWDXZYp1SazGf0pWGbsnDx5Qq5QyhWKgGkH4Eani3uW&#10;xlrA7QevaLIUjHiLIYajs91oxblUzk9iblBD8gAhTXloOtXCNoYAQ4AhwBAYJQT67skQqmtMResa&#10;JaBYsQwBhgBDYNgR+OCDD5ISk/Q++Z/W3fXw8ks25F95aVxrc+XXep3+yy+/LC8vB/vc3t7eaz1W&#10;3rOZoxT0yq3l2OOdoXlpMTjeHdOCR6jWuHuaiHmvXAM76GiCENLCSZG3lE0LKKCjKDQYuLBw07QH&#10;RsmFYzguLRkQBYb2dIDPxxvkJc9dwg+SP0kC3pRDKoeo1ls4p9To8E5KS8GgHSeAa4YC2kndD6mX&#10;B1HZgpKWgJiGpQbU8TRKoRxpBUKnQGQSymwCiUiTEJ+YKLRbD5TXnGs1qYR+mZCcMl3HJSo4l1eo&#10;U2FsJkBxZjt3qsGjF3NykQB2JJLhQKT/eQ4YQ7fHVnOuQalEU3zx8Rqf12112BMSE+Cxg7Xnyy7+&#10;1r13Pn3n9+8vnbsA9Io+Wel2kvBZJrPJandgSTUgjVfIHT6RAWYoHn9tXevOd78sr6w7X9d2tLzh&#10;9NmGA/sOWZvKIQ2E5bPb621rN3I+D9E+k433qiRW0f1v8dCfMWAMlUqtUqHIyM5euGhBdl6OXAYP&#10;GBIhyox19WfPDH1FWY4MAYZArwgM+LssEEr0+ni5TCmTK/efrH3/cM2Z+kavWCr0w1GXPqzIM6uD&#10;HaZ/kqoQvyG6YU2OXKmQwTVaI60x1NlcVpfbYTYZzFY8WS0uF2TOTpDOiEQo8CPom9vn8wjRscDb&#10;A0eEHnw8Rmi/gWMIgITwVSKCAJiVKJUK2BFjhQ3piKVyfVI64jCe3vlXfWKWMj7t2mu/JUTMQmOr&#10;JC5r3jd/3NrY7naY0otnCPymY0e/QNBbpwcWxeLjFfVGu12rgrWAtKA4ITHJq1ZXnK56T5NpS81Q&#10;WY2mc+VfGs0tFodthSJ7viyZs4x+YFvaww3w3Uau0bf4JO8eqfx0fxmJJSAQJWUUJE+aOn/2dGDr&#10;RCxgUOwiEcLNTZtWzPs1p6Uj2mMBjoA7JshTSTMNQoiOl+jqkchhR2xmUiu8yeDjusY2nnSmEZ/J&#10;W1iAhqY5MkExe8oyBBgCDIHRRWBMjI5GFwJWOkMgegR+9KMfRZ+YpWQI9AsBrDJD+o8++ug///nP&#10;kSNH6urqcAT6Srxtm0wm+O+fOnUKCdra2rpli8h/Hf7JxNCC/4taWwS2gAVHMEZgKNxf1zThWXXs&#10;B04jmXQqK1iT0MFgdru3bt0dqlJfhXb7vF+4jd3EHewzYZzphQgZcQSD4QSPEGKZiKDJyMrkcvjE&#10;4oS8GRKFNi8/c8qcBXKZjKieCW9NuGaHT4DRPH6wD1YaA2IylgNHAOUyCGgUI5K6/GS9MNRAjvpz&#10;nxw+uxf2z16/TuDXCX16kX9ysjBOJ7Q7EUyJU8j8FpvwdAs5USHwO7ycUkRiHo6JbUAYgvPwexDC&#10;UYTQo3qtDsNSIec3mo1thvZLll1mNpndIJtd7uklC791zV2ZqtQ4jUosFFidlk+//MhitwII/CcT&#10;cikyYZYWNtICl80u8LggeZaIBGIxgdhgddaer7Jb2mG34Xb7wEHg0gSGtsSYkuqfR1vuF7iCA8IQ&#10;43i9Tov7yuPxKuSKwuLiJcuXTSm9cNqSy6bMu0iXlDwmbg9WCYbAhEJgoN9li8MB7g1W1DAoOFHd&#10;hOAS7S4uf4EmM1cfDKfaCUfiJ0S3UNA+l9OPB50QDrtiUYIyTi1TGY1mi9na3mqqbzI3NtvMVqeD&#10;LB+xw3PDCctnNxw/sKDEij6KBnc10SU+Y2AbEIY8+4kNgaD55zwUzGKR4OD7bzVWVRrbWoBMe3tb&#10;S5vRYWo3tjb6nJbJUyaZG8/D4FihS5Fm5LXZLVaryenwSeRqnV6dkZmekZVjcgr++ea/AZvPKG86&#10;Kz15plEVBy21y2w9u/Zb2Rs2lRRP1glFvvTkSSe1kqXLLlvwvV+BqB19EAeEIfoUh5OsEwL3bnR6&#10;VDKpWhtntfsQIdnU1uJ2u9oE0jiYtXi8aoV48fwpPNdMXmfgSEJfn/A/TLRJ6ORAoF+hlERrRoxB&#10;j4gsP8LrkwfEc3u7kVpvEJoahRLqOpATzYTEaWYbQ4AhwBBgCIwaAmOgGxu1trOCGQL9RoB5QPcb&#10;MnZC1AgYjUY+rUKhUKvViFwklUrx+gxHWgSAxm/s49NQsqgzZglHAwG6TpWqnnm1UHfhM+GNA7Lo&#10;DmLaazR5xDK5PiUby3uVbqtcKZ5+6ZpLrr+1YNpsKNX40HdkGa5AQM8P/Hj9Agcoac6vhA20UJgS&#10;p87NSMlOTUnWqZMLZ4i8LrWA0NOtPqFCwCWK/HKF2GwTq+XwAhW4XZzNJTzS7FOIOaWQSxT7hVjb&#10;OhqYdS1zoBi2t1v8HqlAKE1NT8ufPE2p0oiFXFNjg8Npx2pwwPf3v/7fs/9vy2efftDeZjS1uT0W&#10;p9fl9Lk9hw4f2PHxW1K5DBG5HAiqxYHo9xrJ6JXE50I0SFxLjUKklgmxW1FrqKuutld+ZTmyM95n&#10;hvAcZC1Zm024G7JYe0wQ0APFsKnJdPjYibNnz7Q111vaGtzmVp3EnpKk87qduM0kiblj4QZhdWAI&#10;TCAEBvpdRmi8U6LaFiucCSwmh91kdyHUhNHsPbbfsOqbF6C/IMbPPL9KtdBBiShPQge4aDB7bo8H&#10;rsc4ZHPabE67WCiUieBX5PS64dNraSdB5GytrZb6ZmNTi7W52dJmstmddrfb5Ha0+N0G6tI72ttA&#10;MTRb0N8SnLwer81iBVuqVmsQhhEOEMc+euvQJ2+dPbpXIFWIdUneppNeS5vz1IcSbVzV8a9MTbVG&#10;Q7suJUfmhZu+Ik6vB97wJlGqlFk5WTp93MwsFWyfhQIEbfQmazD1q5D5ir761N9Ug2B8ioxMPedy&#10;6Jze2frM6opqL+ZFO7xSRgnMgWLY1GQ8duy4zWrjF3V9crJ+76mzVWfLjU31/zl4qhX20HZILgRT&#10;irLvuX1dZloS2GTKQfPkMfF0JifS3wjRTWZ5aaRMsM8w4lAL/AUif4LAh7lkEeaKg9bP6MqJYjpg&#10;whGQRY8ScKxYhgBDgCHAECAIjIkxJrsUDAGGAEOAIQBpc2pqalJSEphHsMxnzpw5dOjQ119/DWPo&#10;xsZGBFYBWQjdJi+UZlsMIECjFZHVn0GiOczxuYN6Dn2KEVZ7q/tUhVGUObfWIHTD4FAigI8z5zZn&#10;5U1a/M3v506dDaKZeB8S1TMx4SDkNud3+4kUGv4bUEZD6isSS5OK5+XMvjBvyeq8S67Nm3+pWiaB&#10;QbRO5FcJ/I1eLP8V5iWKwELIpH6p1A8ddHmrD/ac+BQMKyLnUSdjVH0MvCH0H8PmJufJ8jqTyWYx&#10;Q6sm9vg4uVyJ0NkWs6m5qamqqjIxOS0jNctttn/1n0//vvXp1pbm1hqzpd3hgdlmW+1Xn72356t9&#10;uGYupRJGko0ONxae21xewp14fS6X103NJiVigcFsa2nBCuxGa02ZxmOAXyccKoihCQ0aSYMUkuUL&#10;o3+j9h/D1hZXRUVLQpxOJhbVNLQcOFa+66ujx0+eVwoduUkKmcso9rGn0OhfWFaDCYdA/7/Lba3u&#10;8qp6sUZcK2wRyeQusQ8eGSTQIMfVVNkTU9RJqRraj/ATZxRRuss//Qk1TZ9oSo1MKhfDHsrjAOmM&#10;tSASt9vTbjCKMIMJMw6H2252mYwOj8ct9HpkAr9a7tUrPFK/xWO3m402uwXEo3lM2O/2H0M8D8+c&#10;t1Di1y+WSJ0uCLo5kVimUCJonloqF9ntxtOfvW0wtWknzSivbzMcekfkcSQlpSlz5zQdeh/Libyc&#10;xysXQlYAsFpb2ywWK97ofBZjYoLmRw9t1kp8Nq4lMyu1oUbhs2qmF6XNv3BtbV1Oe5n6XN00gTrP&#10;rNPsNVqPGdq1qgZq4TXa24Aw/PpwFdTNxK6KAIk3Ge6rGus/D557d1/Ze2XoaX1Go0GiVt/0zYvl&#10;MoiaA4EDA7EE+T9J3AVE/CXmGqCqcdN6vS6s8oI7uU0kPs8hNKa0KCFhcuEknn8OBSAMxiEkYmg+&#10;p9FGkJXPEGAIMAQmLgJjYHg5ccFnLWcIMAQYAh0IfOMb37jmmmvWrVv3rW9969vf/vb69eu///3v&#10;b9iw4bbbbvvhD3/44x//+M4777yLbgy1mEAg4D4YdH+GEURkHXRQ/nyuwvjvV/fZPZp2k/3o18fr&#10;q89jkCSRiBWcQy6X6xIS5l2+FqtNwQkg5CDi7RDDjoDXMOWLCUFKZM48e0BYakKCioVydfKkkiSN&#10;VCwUueDg4eeKksQer0in8DhdRE9kdHAnm71aoT9RQhTQHi/x9Bgj47P+Ynj4cOMvf/NGXXMrFu0i&#10;5pXD4XRY2jLSkyVSmRXrxY3tZ05XaLS6qbNL5y25rHTp8vmLL736um+vvuraJfOXKoVKjxOsv7fm&#10;zCGYeDj8QrsI6Cuwfpxze/RyuQL+G0K/w+O303CDIs5vMhjt8lR3whQPhGtCISWgidaKhiLkY3eN&#10;/tZfDCvKTS++eMBk8qanp2Vk58YlpEilCpVKodXrZUptWmrKBYsXNFadG/2GsRowBCYYAv39Lp89&#10;a3pj+8EWq02h1lqkttP+82cUCL3qgfkuHk8wFMJDMTtPx1OrwdUbZB//g+3j0SXiaIEf6l6FWiJW&#10;E8G0SqIAAyiTicQiTq/yJGo8WpU3I9mXmuBP0rp0CpdSbhdzVq8L9tDOdpNNKPJA36tXYHJz9Lf+&#10;YnjyRNu2v37u9MdhchZ9Kvwf0JtgutHlFsgVauKahRUhiLaQmiHGmjWFKnvOMmfa3BO1bYmpOfq0&#10;nFanoLH8oFIF7yvpuRMHGpoatFottORNjS11DY0LsuRSsbTVKq6s8p4483W73XNor738mD1DZZ6U&#10;KBJqstMUcNTGIhxRfmH+1NmTbZV1o48gmZym0+BRv9uUnzY+++KBdpNv8uTizPQUeodRQw3O32Dn&#10;PjrZhH2FUu1z2OPFnEwiDpDN1DkjWBR1LSOksofM7tKbEzPwCHVJYmDiIuDSyJQtYplBKDGcrOQ9&#10;o/kzAipqGHORP8liprGAIasDQ4AhwBCYsAiIHnzwwVDjscpbp9P1jgWsSDUazYTFa8w2HHaxWVlZ&#10;Y7Z646ZipaWlcOHYSze2P55w2LdvH5ozd+7cZ555JqnGkqGO63LTtjtt2ddeOm7uZNaQcAQgLceK&#10;zqHFxGlpkgobyNidaKDBa2LoHYg0yA/fKHsc+E2XPPsOfFVjbzHBH1GkT2mqrkmflKv2tGJ06lEl&#10;SNQpUsSPUshrT5WZ2ppBfWL2mBAGxAYa+2RBa8BwWMAtve6mY0ePIQCSz+NGKSKxRJ+aUVl2+LjB&#10;ZfP5VULuqskyDJmVcjK0czq48hZfvcULXw6s7hUTH2NCcIvVmoXXfCs1LW1oYelXbgPA8LNPz36y&#10;+2hWVnpzs8lidcbHxYskhDHQ63Wnz5wDRvUNzTNmTtMqpSrE15PLtVqNTp+YmpmXkVVQMmVufu6U&#10;zPRJ8XGKJH3y7g93AmBIgK1Wu9fjylFJfELO6fLYPQje6HP5BVKxSCqVpKcmZpfMbWtpkeTNA+cd&#10;kj+jLCjdEtUyLGvoV6uHNvEAMNy/r7GxwSYSwf+HLHbWazWZWZlypbq6qhoLxvEGKFcqM9IS7SL9&#10;9OnTh7a2fG54F2XvmcMBLMtzZBA4duwY+hSMp7CeCb9BS+LJMPiiB/Bd/vpQY7tRVFPVpkkVKeB0&#10;r5O3NtpqTlnI/KXXXzRTufiiqe1G4+H99ZCEBizs6bIdENThNtCXXHJxXW0l5jflMrFJxlltNrVS&#10;PSkuTioVORww9PBpVJxKjqeFw+t2iTi304kFORyewOiiPF6PzWpqb2/VCCSXrbgqNTXG+pQvv6w9&#10;W9WekJxNp3SFUhnaKQQHDX6z6sypxqpqqUJG7CDcTl1mToI+VaqOyyqeUdPSZmpuSMnM16bm2Owu&#10;s7GF87hPnDgK+2M8P9H5aHUajV6fnDc9b/Isf8sZsaG54pxB4barNQIYZaXlpEyfuuD08UMKZaJc&#10;mdhYU1kytUCB+Wenbcq02THXp+z7suZ8ncnQZsDt4LbDpMXALw0Ty5QCMcyyRF6fX6mNj5dK/Jr4&#10;+fNLeJ9rUMgwfCbRlsmfmFP32Zzc66//U4QFTSQeJAm0gEvicdl1UslFBUkCldxsB1cvrm41zyzI&#10;EMngecL7pgQmPmARg3lkoVCk0acNK4ZD+0oJ23E8Qwb/AIndHCorKxHPA86EExyH2L2C0de86vWP&#10;4+SqLulrLe0ZVy6RYc4T/u9jxN0u+iaxlJEQQPAcd+h4fX19nyQmAmGljeqIlF3HiAiAPlu4cCED&#10;hyHAEBgYArzBHAwuzGbznh/8pjQ1r0s+lcbmJS8/MrDM2VljHAG4mkBiPLSVNDQcVQu/5p0s/D4z&#10;PAsDBDSNRkj1OwE+mrpoEDJ6x78rG05WigVST9rso3sPZRQWpbhr4nUKu3aSOGmKOi4B3PSJr3a9&#10;839PCV0OxNsBV4xFqBAsk/wEJGwgIQ447p6X3nn1lde1GN7inT0+QavWQUZddfzrt57fVmOyp6q4&#10;78/VYhE1lk4rJf76dsF7px1inzdeyMnBZMPcw8/B00OWnPaTf7wzc/bsoYWlX7kNAMNXXj3xzx17&#10;szLSKs5Uz5475/Tpsy3tRjR/xaqrRBIZCJETJ05cs+4msVQhEkGzHHBphihKKBK6PV6ZQg0Vmxva&#10;NqvpN/+9EVcKej84qOZqRFOTtSK/s6rJbPQKgI/Ni9GuOCNJP3dmwSWlU10CnVcss0ninMokryqh&#10;1ckdK6/UysUr5s+YOXNmv1o9tIkHgOH27edPnWwV4FaiQ3e5QiEQinGvtbaZGhpqi4oKCgvyFApl&#10;pUF+4403Dm1t+dzwLsreM4cDWJbnyCDw0ksvwWAB46kpU6bgN8I5YNg8+KIH8F3e+W5NU5vsq70H&#10;tHmuhCy1RCH7+v3axrPghz2qONFV1xdNKSn8+tiJP/7yM6uFGGtQGppIn8nkJpmLpFOoHPfLX//y&#10;nXe3q9VymVJx0Hk2S5PXYmuZlZackajDrCa4bKFEhOiE8HtuaXNoNWKNStHSYveje/J5Wlpa4M3R&#10;1mDMS0n8w1N/nTVr1uChGHAOA8DwX/86c/Bow6SiuWQ6ToiZWR1QUmvibO0NX+zeofL5GowOrVYJ&#10;dbhXm3LB/BUClT4rr/DEoS8aas5iahMTnHDerq86rVVr//3uTqvTp9NpU9NS4vRxCiUmQhOz8iY/&#10;t+WRgsS42//re5+/9+/N//j31Zes0CVoDp88AQFw/rSZ6dl5X374Tm7RlHidqtVkWXfjLTHXp7zz&#10;9umDB07bvJBzO8xtjYfKW7yc0OPxCcQKqUqPnhfuz2K5VoQOWKP5+e3fQNRlIWL/enwyKWT2EgR4&#10;FAnFmBBtMwtu/NYtUgVCWpDFYTjoRkwCu/HGaalTJ6X51QlHGs1NLkHFmfqfbLhGHqcWkpVQZHES&#10;oauFIphxx8UnwkQlK2/usGI4tK+UVqsVz5AB3/Pj4MQPP/wwLy8vJSVlguMwDi5ln034/IYH8nRJ&#10;XZLtbagsfeZerB2BQWVg5qnPjFiCsY3AEMzJj+0GstoxBBgCDAGGAENgVBCgorJAKEJi+kzH9rz7&#10;M/HPIH+G20MLxS1meCS6fOYmlVxVV3nOKYsjSmcP5KhCTijxCiQ5U2YUzl5k9yE4nhC+zz6OvIyB&#10;3ABHAFaUhCWkkh+ZUilTqhVKxLGUyRUy0Os5U2cvWHqpTsrNTZWaLQKpyA9LDotDUGP0Cn2cluYA&#10;u2RkwiHCvFCAED9jw0GifxjiMoM5xTQSgmUlJianw3wD+mex2G61V52vgWGnXqvGKyyRUaCNEqlY&#10;AtNIBdZNi6UQpamJ7s/jkSCQo4hoslotjsqG1gSdUq3T+oNrvwCVXCKUkAtDZq1s0EcTZZxX7LUZ&#10;G876miq05R9k13xamiyExG1UbrtuhfYbQ+QARl4GJ04JxJsk4pNYIklOSZo+c47V7j5Zfq62biRX&#10;gn+wSd+xbfpgYKAikxXPVPZ1buUzK6JJ1lc27HOGwPAg0L/vssfjbDVVa7TqxnNGOzzu661N52zo&#10;dsQS0YrVxSWTp8C6IDVVn54ZfFIFVdCEgqZzUKGwhGZHa7OlxuhsQq9T2VwJZlqmcHj9ZofP5PBY&#10;BX6bTOxMUAqyEiRCLwcBtBdco8vmdlvzcjKumTtnqkouGQPexfSi9A9DpAaJGXScCJhk4yBmNMGN&#10;iuXKuDgNUiBErUYfr0nNRg/stJrAnAI7h83sctnqK8qsFqtUpXFi2hKRBRF7wU8C26ID2bv/8O0/&#10;2CBzOc9Wnt36yofqtKkvvfTPNet/KhRPissvwtvDgUP7X/jHM00nT3zy/vbmoyeE9tbhua/6m2v/&#10;MMRMudrbhNiALrfX4ZUGvV0EcAzHJDB6WyKI9nkwp+52eax2J6wyiIUGdcwg//IxBHnza+qjQf6h&#10;huL4LDdePyVZnZ6UVJJfcPUlS9dcefGGG5aLNUqSIGQCTXdIQEPqzdHf1rL0DAGGAEOAITCECDAC&#10;egjBZFkxBBgCDAGGAEMggADll6m6mbDQQQPooONzkImmfDSVSQshvk2b2mq2SbwmVZy2ra7Bp8uy&#10;O71iN4nd5IQ1h1AkV2vmXbEWtDOyc3kFNo/f5YNUjSh5sQMm1IN9whxjhbWbEA0Y2rldFkMbNG9T&#10;Fl1SPCk3TSdGVnABxXis1SKEFAmxB8FBExMPIfntJm6KJATVWIjT018MCRGP5a9e0KeihsamhoYm&#10;NFMqVwCx7Ox0SM+0Oj1CZpENTD82suPGqBQDWVwIGp0LbDJxIkmS+hNkgnStTCfhoLWyOLxOL7w+&#10;QT0LpSKBDEaoUpDUPlO9ofFcNQxP/D632t0o4exSTA24rHEtx/IdZ6i5yihv/cUQ1YWakRJPQpD1&#10;0D4DGwjJsP5RrYIdR05aWo5INsKCrNLfHjSQ7eBvy64bKAUdzXXIu+19w/u3kQUw0RHW0eTJ0jAE&#10;hgiBfn+XBX6L82xSJicXqTAPaTW4iAGu3zt95qSsnAR0K2qtNk6bXLIkEQFvUceAYwG/cidYZ/pQ&#10;9DtsFpvNYTK34JMEVTxRlkpMQqFDIxH5OQPWjGDpiFjklck86YniNB1XmCpTcnaEfl13xZpppRe5&#10;VTKhEjxj7D0PabxBCb9qid+wQ4LgSYiJ1fmWdqvNKRBJ4EysUumJbREhTz0wY6rY/Z6xvcVttzWc&#10;P1VTexazwnwYPUxzikXE5tjt9tqsDo1U1GZxHa9q3P7Oa+UVFW6L9aVXX/zyq/9kqGXLll8T71GI&#10;JQpBgnrG7IK4KbnJ2XmxiCEgE/o9Sr9RLJFJguvryWQHYeEpsgjYS8MrYzOYrOjDEYaBDxcYoKAJ&#10;e0yaToL9YtoEgmhKMONSxCkkeGnRa+PVah2mTHFUk5yA+WPi9gxWm6ecQ07QhL8mOQ/RN3IcZgOo&#10;8LoI2TVioWP5Qk1Nzblz5yoqKhAXHTv4s7m5GR8hAYTeAHccQsCaxBBgCAwzAoyAHmaAWfYMAYYA&#10;QyAKBAzH/9R+7Mnmgw837f9V495f1H95f+2en1bv+u/zn9157uMfVu3+efu5d6PIhiUZSwiEjJ4J&#10;l8sLn4M66LA/eSk0/S1Q6JI8xPWBU+u1UO7CdbddmqqPT1ZoE72UNvW6var4pOySOS4fCSKPH6cP&#10;wZ7wmxgmYCiAGINkeAzWEBYTGOUiSLzbBR0rTBOVurglK9cIhGqV0u90ea1OQYvV43D7ZQI/+Ebo&#10;tbBKXCoiNYOPIh+FcPTHuv3EEENLl93hdPrAloJdPneu1uZwJCanIBphbXV1Y30dtWnG8BNLwwGM&#10;0+10uJDchv+dHsJFO3AEPxixnm40VrdajFZnbYu5vrHV0G6w+QEpHOg4D0ygYQONq+HxQTrdtPfs&#10;meMnmqprZUJxvK8d3iYysVfg9yo9RmKLMuqcSz8xJH4uIJ1BosBDnG68kyZ17YTCXoixvVikGJ1v&#10;Wl5BCVdW0aeQeXQqx0plCAwzAv38LqNnwZfZ6W7LLNSKpfCsh2RXlFecOmvOdIU8TixQWkwQRIuS&#10;UhTZU5RIya964Z/+vH0UOUbl0GqZzAups8GpEEirWqpbjK3nTzvPnmlpaGtpbm/3++xNpubEtKK8&#10;/MvUmkSB0CEQeRVycXZavlwgNZmNbl3c1CUrY7NP8VEFNOXkeTNh6nkFvwiQoVq92icVt7a0I4CC&#10;C97XdpvL41GotJi7czhs9dUVTptFrpS2NdUY21oxn4eOifjYUtkvOhOFlJPKNek6xbLZU/JTFOXn&#10;Dx87da6i/JRQ549LLcwrvaTkgklT0tXNDlvmJLdfYGpva+NZ2mG+z/rKvp/3IWCTK+RKkVXKOXjf&#10;K553xg+oZhLSV0AsnilRDALaBsqY5407yGMqhCaRL2hvxCHyoNPusplVEkwX+xC8EW9PsNVCL478&#10;4CaD7gv9FJ1ZJlppkmGAhKZGM2Ph3aYvjEfmcyCMoAuwrf/nP//5hz/84Y477rjllls2btyIaOf3&#10;3Xffo48+unXr1hdffBGfvv7669jBn7/73e/wERLcfvvt3/3udxEjHUfw6aFDhxAnjFHSI3PhWCkM&#10;gZhGgBHQMX35WOUZAgyBcYKAz2OV6jUiqUwokcmTsx3qzOTZKzMWrM1adG320htSpi80nv9onDR1&#10;AjWDrBANs93An5110F0/hYjWLpWpwBEotSowfU1na7iESe3SNHVCqlyhcuHVXqbGKGv2xas8nMjh&#10;E4B9huIK4ymENnLBu9kncPAj0wB97AUHrdYn6pNT9EnJWn28PqtQlJRHVERioc0lPNHiVQv9UvwI&#10;OImQnIMRHvRZOB16an4b7bFu/zAUQfItEsukYrValZGWCq8NKKnkSq3dam1pAk/S5kaARU4A70gw&#10;ADSOEfmNNvMyLD8+IRmIwOwbQER7fRaXt9nqOt9uL2+2nm6xWwQypBBA/uZHYEKPw+6saGq2pRWe&#10;eO/03ncO/fPNL1//9+cnT1e1NDZCBC3mXLGIITFj8XowHQJEMGjHgJ/SHVQgSSAjMkbIykbne/zB&#10;9mfX30MVyhxH7DL4LaCJ7rDq6DiwYtMmpAqKps8ETukw4+iaCS98xu/rnuX23jcneGrEZM8ErEGi&#10;sPYYHbRYqeMOgf49DzGbqFDLYbcrFrgFHg5R3i79RuHci9LkcY547QWpcSuyk79ZkLGuZPLMS7+Z&#10;WzBfh+dfKJwt/bpTshBdkVCk12VrpHGcRyxziaRCscftPXeyrfxQW8UhY2Ots/KsoQX++BYjHCls&#10;LgmYar/QlZgkv+TSC0Fv1e77rCCzaPGq7/LB5WKrTyFss1DMVzpQcxpuAWJeukYEsYHlCo2yqqW1&#10;8vShfZ//q62uCj4SWC4C42Jza91X/3qhxWDHCehnwIqidwENTWLrcZzL6bJZjDKVwq/L3P6fryZP&#10;Tr14duHp6hd9viOG5rImw64DB976586P9x4/PfuCOGm8P684JU4pi8U+BbeQRKpMiIvLTSKBAQNQ&#10;EkyETiwe4oTEd5x/W/L5jGYbL1zm+Wf+h1dCU1tyYueMv+AAXTQpIyM5XqDSCETS3YcOvbLn62rM&#10;CdO0oJ+p9pn+8uJgiNImRQQmWkadxx+9xxNm3D/99NOf/vSnV1111a233vqvf/0L8yIrVqx44IEH&#10;/u///u8vf/nLli1bnn766f/5n/95+OGHf/7znyPlvffeix38+cc//hEfIcG2bduQ8te//jUyQWTN&#10;995770c/+hH277zzTuxDHz167WMlMwQYAmMaAUZAj+nLwyrHEGAITBwEZIkp2oKp6pwCBI33Nxwu&#10;P37MYjRSq0An1KxOa8PEgWKctJRXKvFaoaD2ObQfEj7TaITUhQODJLdTmj7Zr4gXS2Uwb/aCJBZJ&#10;OE0WovEo45LUCRmauCSpLjE5f4o2PtXpE4AedPrxw3lIqHjqAU1WswowiwGWlRNIpCqtSpcglWkI&#10;KytTaHTJqqxip0eA0IV1BozRBEqBD0NhEnIKQjeBwEFtPYivdCBu/Ghz0P3EEOImuF7HJSQhvpHZ&#10;5sjKykS4vD2ffVZYPCW/sCg7OycjPY00Dv+DaYaAjY9SJAJXgFBFIsQqwvJofN0I9+r1u6lrJMw9&#10;HR4fhG0Gu6u63WEWyrISNTNTlNOz40tnT1m2coVu5vSD7bY9J+t3fl314sFGbuF3GzKWHTLp95dD&#10;rRa4l0eTc+knhoSH5zggwkvUAAkZ8RPmiDLRkP4Bn5FewUy5YGzXca9tXk4x/WDTnDfX8r4cr3GP&#10;U3fn5Zvpn4bX1j/LH8C2t6x4i8HAn7P3vsc5/AEfD+6+jTRBhEzoWcjptfUc9f0gp0ZMtve+U6v5&#10;0vbe99QAjanHyZOONWOkEOjnd5lEXxMJIAk9W95cd6RVrRAlpUv8Ekt9y0mTc3+z+RAm0UQieWJc&#10;klwhmrJAXbhAg1M6vCYCjy1yQCSWZmTkz5laOi0urVihjxfJxIh76/OaTSazwdnYYBGJNF6rou5M&#10;ubHVdaaqtaqh2mBrb60xg3E9a/O3nDpkaGkI9Sox9DykXLOUGj6EnnrkSQgimSwKQR8sFCJ0XnpG&#10;Cojl9paaU1+8Z2ypQzekSUqWq5VyMVYlmXRxWnQtNpsd626okYRAIpYoVcp5c6desWz+oUP7GtpN&#10;21758qGn//ne+2VJWeKll2eqVA1e9/tXfjPr2m9NueCCYswDNpnrbVisFNxiCEOfUGaXprRa/eiU&#10;+bcinnHGOwcR6RNCOWD5BZTNFjuhjAl3zBtnEPqYl0KTc3HT+XxA74LS+fGJSamZuRZ56udtojfP&#10;Ow422IJJqf8GZZ7JDyGjQ3Yc5NCYwHCknhldynnhhRdAJf/3f/83AjJ/+9vf/ve//w1dM5jlK6+8&#10;csaMGcnJyRDpI+gD7fF725AAyZA4MTFx6tSpq1atQrbPP//8O++8A2V0dXX1T+gGy45RaigrliHA&#10;EBi7CDACeuxeG1azsYxAa2vrjh07MAOMud/et7HcCla3MYgARNCq1Gy8c3vcruozp31uh89t87qt&#10;1O2ObbGDALV/DtLNGDbxPhv0CC98DrhwBNKQ9aceDzwhOInKnzRNJNfCBhpMYENVjcNqxW0gRjBB&#10;lQ5h46GfikvPuXjtTV6/yOkVOTxCtxdSaD/xbsaYjlDZxCrBL5KCh8YeVu3C0I84T/hcLksLYidB&#10;feXyCCravRKvl6idqfCZ+C6QIIR+xCGEu0cY/0wwH52xbv8xxJAWcdIbGxuw2ByeG2p9HPw3kpP0&#10;jY1NapUWy3Ozc3JVWo1cJidiXkI3Ey6gYzhKGXze/BpidXxMUpH/oTH3WRxuo911vtVyqM2rysiZ&#10;ffHF+ZNL1LoElVo5fcUlJoW8xeOSa7QybZxu0pTsS67NuWoDr/jjt5jBkF58vumEJqBEAY8DVUSS&#10;FkERObJfxZAHdPHjfJDAyooyXqFMWOln9546Q+oTkEBDvBzaStdezuulsZX+dgsVT+fdds96ekbE&#10;TLo3LHKy0t/eQWnt5avXM1eQkb0bJmhpA3oetrUb8ORxWeQpGTqhEFHgHA2NjRavsd1eb/GerjO9&#10;02r92m431TW2xidoZi+Onzxf1/FIxPOR9hD43qsQzFYmFUoUSk36ZTMuuGFW6cJZhbmFCbnFupRk&#10;WZxOrBDJ6isrD3yyc+/7O1vO28xmb3Oj/cCez1pbGuJSM6oMjob6+vBnYOw8DzEbh66SMKCkGw/R&#10;89BFS2W8LJo8H8WwuRJhYtPW1vDpc7998U+/NSIwLWTObq+QhCqU4/TPd32+c/uO7dt3YOfkqZPt&#10;7Qb4cej1Wp7adjhd1Q0tBw/W/f1vxx596NPHHtn99j9Pn6lokorSvnHFE9+44rGM5NRJORm8Kj22&#10;+hSPT1jb6m60K1s98fyrLOXuydsKmdKk3QsROJNXJL/JYidGGrDSIDpmXgQd8M/gA0iS9GLEUrZo&#10;dfFyfXJjm6naITJ78SJEKGf+HN5yI6CfJlpqwkHjAmJxD1KEP0BG5z4c8UcYmgnG+Z577snIyHjw&#10;wQf//Oc/33bbbdOnT8eKr6GtC4jp4uLi//qv/0IRcPB4/PHH4dFx+PDhCYLz0ILJcmMIjFcE+kFA&#10;79q1a7yiwNrFEOgXAnDL+n//7//t27evEeus2cYQGAoEAqoQaD2IYANR0RAkDr9doJ49LovHZaL+&#10;dz1tO28NkEPkn8VPVgxFjUJ5IPMBZzmYc4e0ESOeGXUZDEqbOxyfvR3C58CnVNRDE+CiI8agSKYE&#10;GS2SiBV6PTJpq26AbafZZMXYSYT1z1S8C+Vy/txFSRotynBzAodPhEEuHDngwoEfYpAoEHvdbgSb&#10;AoGg1cFQWq1WK+QyGQISYpyM8VeNAcJeTgblNEbIYF3puwB+K0QCDVYbC3mqPHy0PQr86QAwBCAY&#10;YXrdLiyL1ut1Xo/bbre2G6x+kbjd0Pb5fz5H7EGVUpWXm5sQF0+mAqjwigRuRJAk+GpwoFzJ0t2A&#10;1yS9NFjqiyEyIje6YTDt9Ts8/kazo9YO9xMnRs1YVw2gFixbkvTNG/1KVXJ6Jv5sqa7+evuOlpMn&#10;qX9Fh1/nyI/BBoQhWeRM1ilTFpof72NAT1TQ8C4hwco6sfYj+t3Ku3xtaYBt5rj1r/GKZ2zQKcMl&#10;A/poPlJhae+VIoxycOucSY/nRZlsRMFghU0oBAbwXca3WKlUOC2cVCqRqchiDoPFrFZrinILMdt4&#10;+vypI2cOfHnylc8Ovq+P1yxdUDpjRvGyb5bIFMGxITHiIRjjF8IGwKpXJhZpVHKpUieQaHOyppfk&#10;zc5Jy0lLTILlEcS9Fo9HnJwhT81QKRHVUNZitB0/fvqTD987feI4Hn2H9uzhRayhqxYrz0MrPKxd&#10;LkQNIIEa0EfwjfBjhZEcO2Q2jvD08LtChFqRVC5DzAWPy7j70y9IPFwZHJ9ph0qn8pxOV0N9w/59&#10;+19/9Y0nn3hy8xNPvvHGPxHSrcudjHAPba2Or/bUvPT8kfvvfXFqScm3b/zhyy99euj4TjqZHWMY&#10;upxOzAG3N9Xbm897ra3Aiq6u4ZshIBEdyaoaasDh81usDso/B7hk3oOD/g9jKHICEoP7r6xu2rPv&#10;8O4vD1JoyeQM/LVIJEOsXeLNpHkzDp6Pphw0JaiJfxQpelQxHOEHF9wwYNMMLhja5EsuuQST9CNT&#10;AeijN2/eDL4baq1f/vKXZrN5ZMplpTAEGAJjHIF+ENB4iIzxxrDqMQRGAAFon99++23E/x2BslgR&#10;EwgBvH0Hlgu6fR7yHu31OHxY+u8yeZ3kp6+w3Ys2l/Mv1TumbSoU3LpzAkE3ZptKZM64IsHwg50c&#10;nzuEz5SnJkMoDI7ghyhTqAWgn2UKlV6DcVpbTR2iFFltJqfDiTRwjJDIFQgoL9MnpRZPh9GGlNAD&#10;uDsEVq/Qix86QqNxdhAyj0N8HkT5ASXrcSJCEuIYOqRKjcPFVbZ5RF5oncmgGLQrRmQI4oN6wHmD&#10;WiKTpbGBeEth47RRQLqfGAJuhBZ0upwkEqHTSaw1hLCI1AKPpqaG1rZWi8NTW9949PipxpYWECpE&#10;60f1voRtJVMG+BqSH3IoECuJfKng00GoBRh2gP4nFtD+fafqTA6/RKYmnsjwo/S5FmXFg/kHC4FF&#10;1g0Vp7dvfXLPS//AGJpenw6+IAYw5Ifz9N7lxWKAAjopPpoTBvl2u8Nus41CQ1Bk5Xtv7i0tzoeK&#10;GdEIO4w2SGXOnOI/oWki1m7vm+9RYw6SYP1qyJe7ZxLxvCiTjQ4irNSJhEA/n4dYgYFnf1uTW6a3&#10;8w+6BH1SelI6djHR7XA5dVrd+frzAomvOD9frVBpNNqM7Pjc6RBB0wci7QPIvBzx5MHTj/RhGo1a&#10;yrlmFWdNy08rzs0uyCqZVjg3TZ/udNsbbGdajLUGe5vHI2gzW2gUOJ/JZMxKT8HU6YnDB/hLFXPP&#10;w3MVhytOHDYZWwh/SaYUCQWMh6FKrSP9ByE/0XmSAA+wJxJKxehBczLic4uzzp1vlKTnQHvrtli7&#10;CE3p09WDAcXhrw83Nzf3chOjN0eyr/Z++cpLnz///w6PiRh6/bwPXXh9MSIugoVMc0tIxAWejucp&#10;Z7zuwimGvAJR5thmdxKymLpAowPi6WP+h79z+Gld4OB0Y8kW6aioNp1kANm0G2eR88m9F8ieGnnw&#10;ORAddDCAwSjfhyP13GppaUFowXnz5sHcedKkSSNVbKAcXKyUlBR4Rl9++eWQQjNHjhHGnxXHEBib&#10;CPRIQONpdc011/wsbBubDWC1YgiMMAL/+c9/3JAWdttgnoUJXmxwwuI/xA7+HOHqseJiFAFqAEy0&#10;z178eFzE9s5j97rsm/6lW/qXgov+NvWmw7eu//O/omjdyq3lmxdte4sx0FFgNbxJAhYc/KLRkAVH&#10;wPGZrjXlPTpC+mjYDTvsUNtCw4NRv1ylJCHc3V5jqwF+0A1V58QKGHSKfAIRGFW52Ltg+UptnAya&#10;ajnYAZxAOAWBzUf8ixGTEIMxjpgn8qtQiUe0w2EDMQvL4zOtLiv0z+CdqXk05awFEHdBTE2i5kFk&#10;LeQkIBtITfhRYoA/7aIbGl74aO79xZAfYYJ2djodZosZp1vNNlhtOu32llZjybSZdpfPBt4FDjd0&#10;yOohWiiqxqJjVN5Bm65AJ3Q0r8/C/1QOTNNhDyo/cl1c+8vOC6QKzBbww9t0DQxPfEWJSuOxL9rO&#10;HHU4bafPngwhFkMYEt9n4gfOG3HwV4FsMHyk0Ai0Wp1SOUISquA9FnTbIL7P71MfjeWbiZUz78FB&#10;QwUuvyPw98ZTJZEV0KUlpzaSxHPuKwk4SXfLpOOehrNGKAhhL8lG4EvAimAIBBDo7/MQX12xSGq3&#10;OeNSEAQAwlwpZufg4oSHGdaC5KRlG80miJdTU1KT4+LQNajkCBqgKb0kB5b4xJ2I2iPwjwDK8fkS&#10;dGqXqSlOp3K6fSqZJDc9CUz0kumFay+6+KoFl8zOLSjIUheBytZaJAgugJU4YqFMLMF8IKVuSVYx&#10;16dgOlapkNutLTXnT9XXnAcKxB2CRGeFrlwJ0NC3YhoXPTDiNqTnFiZn5YkEfrzMxWmVFoP12MEy&#10;OGU7/T5MiQ7+Pub7pJjDUK2UFeenKdVqeFkRv+fAHCfPHnPgmtH/wlGYVy7jFnV7CH3Mc89k/py8&#10;GBNrDV63HACB3E0kdDI/zU8m4em0SoCwpnEMeRtpSnGHPiCl0XgGo/xuM/ibIZocgAbiByI24PLl&#10;y/u0dY4mw4GlIUszFy9+5JFHHnroIVRpYJmwsxgCDIFxg0CPBPQvfvELNBJLNkLbuGkzawhDYDAI&#10;ILTCYE5n5zIEIiJAX5GhfXbxP0QN7bHj54NKnWrWHOXc0umXLvy6DZYLUWwFq9eFGOiKJxcH3Tl4&#10;VTRMMYLy6DB/DCQjR+mRJwN+HhF8N7rlxmcY2EKy62CyxU+eDla348wJIs6WyrVet42nngn73ME7&#10;0z8DfDQ1bOYX5/IDK4yTXA6/xw0JlTYxmQpxhdaGej8ncnncbS3NIrkGTpFEAeTz5c6cv3x+7iXT&#10;kiRyMVIqkCiUkccNAgEpMf7iTYyhZ3barC67ra2mCgQ0HQQSj2PUBsNiF1lpDZsFWEwgYhUCJInk&#10;GCuGyXbDtUIjphsaCIZ0hKpRw7BUBs8R4AkHksTEBFhKZGVnavRaY3ubwWS22oCNG+t8ySiXd4XE&#10;adSLkvc85ge5RPlLTZxBOCAp9nRySbJSRgfM3vPVDUajFeuBkQ656HXanIxMrUziMLTaWqqLphcC&#10;+XDlc6xgSPWOhH/H7QGbbDSchwVQkREsUZ9B6D2SUQiDwQWJvQbPPtMt77b3wy04Qn+/v3nz+0GS&#10;uiM9MiEfhBw7esiEJOOLCJTKxy/sWlZHMpowrFZRPKFZEobAABAYwPMQX1u5XJaQolBi3YwA2lyp&#10;RoVFG+iNvAqpAnLdvPQ8CKInZU4iVrDwlCBGxsKC4pSULHCFwQch6UC4BJ0yKU5bdf6cSCzCw1Eu&#10;lZhsLqPZioehXCpK1CpnF+Z+Y+mFS2fOmpOfm52iLk5PLEiIlwp9codFaLfKlZoQ6xfMeBR8JAaE&#10;IQdQNJh9c9vM7Y02m7Xq1BGH1QhGXiZXQboLjyygh8aYzSY3fJwSczUpmT6hSJ+gk8iFBrvVbLaB&#10;O6Ui3yHYeupHxnK/DJCUam28RqKSoVsJ1DTgnEE8M4i9doBWhq4ZTjFU/kzmdflghAH6GBYcOJ30&#10;zgRHfgETP4+PXcjPxSJKWPuwTCcQjZCno0lWARdpsraQ9mihKzEq/fIQ3AfRZVFWVpaZmQmBVHTJ&#10;hzdVdnZ2QUEBqjS8xbDcGQIMgTGPQI8EdFJS0htvvBFe/y5/jvmmsQoyBIYFgfb29mHJl2U6sREg&#10;L+EeF/lxO2GXQAQbLjvCDwKVVo+ozComzgj93nbeWrhp2g6qwizffGwVoZRXrtkQkEfvfOvYIu7V&#10;7cQwumL7q1xJIc1+z6ayNST9jg17Nj3eWUYdITecsHIrr/LcsWHbI9R9uiPZc9yr2/g673w8WA//&#10;1pX9bkYsnqCKy7F4wWOF+OWgEQcV/VB6s8Oag1dDkyiAHndTQ62hrc1usQkweJXJMDFRV1mD0Xt8&#10;fFxtTXVrfZ3Tg0BSToRFQuYiTVJmqu6KeRl5aRoHmAPQDVTWA6cI3sEXPCtRrsF60uawtDfjSPnB&#10;r6BMo0NhgROe0TTioNHHuagJBXJQZmZmzJ2lyUiG7QLJK0z+HH4hRmC4OwAM5Qp5TmYa1pXL5QqF&#10;XKXX6fLzChLjE0C1aOPi1SoNhN1upw0OEk6Hi7h60lBHZCQclElRgRtZ48I3EIcREh7mG2LwB2Bk&#10;8T2EsYlQCCuP+jZTbUMjSUfZWSijFy8olUNd6PNiqmDW/DkXLlvKR/iJLQxpfYOjegSvpAbQVAJJ&#10;51F48dpI8s+x+P1ndWYIDDUCA3geYsYI5LE+RSaXK4nBPeYdBURbSkye5DKfUIBpunhdvFqhxEMO&#10;pgV40DndTqVSMvfCLKp/pg69xCRf6LDZrYaW4rz0+Dit1y9sMtiaDdbaFktFreHQmday84bjVe11&#10;LXaZNL4os+iCqTNnT56eEp/QarB6JH6hx5aQCHN8LxeDz0O4DsE2mJPKlDKp3dT8/tv/8PiczfWV&#10;J4/sNRlb+dUzmKdEj4wfu6ktJy8vtWieTyyDAVRxcc70aZOALSY7iRnXUGwhbyg+sy4d8cj0yy7B&#10;5H6924D/FUmkCrVOLhMrpcTdi39rDHSy5F9q8ET/45XLfMhH4pdBjTj4wIJwN5lbmKBRq/kOCi8s&#10;vNkzrgHmhMm6Jur6TOhmeD0H7Dt4B+hAZEJ+r4u92MhjOBQ3QlR5NDQ0TJkyJaqkI5KosLCwomJo&#10;o9SMSL1ZIQwBhsCQIjAARmNIy2eZMQQYAgwBhgDhv/DGTAloykET5YfH5vXYyQADwxcYInQoNqLB&#10;axHhkytOH+M2rOEJ34I7H9iwp6yc4wpLFh07jRdA8M/rHlhHGWjCP69bXUDTLdp8Dz0BRDVH04W2&#10;iLnh04AEelWAa0ayYB6kTP50FLqN8t8TaTO689oMIHh5ojngwhEmhQ4uHiWjH5KADCyNtXAattks&#10;7S0NECzrU5MxMGutrhZL5R6XKzkprqbufGNTs8PpsTldFrOREys8YrVQnTB9xuSZ04vqBQIyZQGm&#10;QYxBHpwoxZD5QuqLvK0Wk9XUDl67sraGxIInIz7O4uOMXoHVLwD7TAIY+gRekXDSzNna5Ewp9Vgg&#10;g7vgKJFk3AMZPXxXtb8YgmjWaLWIsQP+WUZkfwoFVphrNPhXJlWCdJFKZRKJFFQ9H+UIS3sR7gkk&#10;NL0IZOzL+dxJCfqQQopf1UsulVBg9/gsHm+tyeEmUkFw9b76xhYSKQkRQ3Gu15ubnSkR+u02M7wp&#10;UXRSSiLRmMcahvQig3EiYmfcAnj8EMG93y+Vwm8cNDxUZh6eWGcbQ4AhMJII2LjJZoQ/jbpP4Z89&#10;CrkC0mb0QFhGw7vS46EHl3wPIuVZjJi0A38K9hRPKtgvOd0OzENOnZVJZiPJWgjy6oGHpd1hVWtU&#10;KqVCIZUqZGI8T6USiUalSEhNc9gd7UaTze5uNLraXFJVakl82uy8/PnLL/vmtWtW2t0Kt1De1tau&#10;00rx1Bj152F/MSQ2IlIpggmAY9aJRXF6hc1qaKg/f+TAR/VVpyEdCNConB8YtjbVGQyNDvQ0ukT0&#10;6hI8NKUyMT0bc6KlpaWQoyqVykHeM6OOoSrlIouDhGOM8t0G9x16yfq6JkwK435CHAX+tYKuBSMz&#10;HfQVidyt1OoF0TIJfcxbZwQjEBIeGd1uSqIcIQjQIdP5EZ6IDiwqw7sOJpVJUdR6AyYzkELjN7/O&#10;qWOjgQ1GHcNB3gNRnl5cXPzpp5+OwLRENPVBNb744ov58+dHk5ilYQgwBMYxAoyAHscXlzVtWBAY&#10;sfDBw1J7lulYRYC8acN8g8qfsUP5aFhwOFDfJg8YID4aUHQb+OQ904p4Prn7BoMOwjoT/nn1SuyX&#10;lYfzz9GV0JEK1hqrOKqxhvN0zycX3Lnb73+OuwW83gSx4AAWhZNnq1NXO50Y7dARUtAMOhR1kBc+&#10;0zEUJaNhd2BpkUtIoEGRWGY1G1U6LXEEt9hMLc0CEZyHvcnJSUKvvamxARI2k8HcJk83JZRYdAVW&#10;VaY0IdUtEBhISCQk9CIXENBQ7iJkHMZjppZGe1PNwe2v2G0OrKAGh2HyCeTQSpOQez4JlhfjB2cq&#10;1FKJGAM8h83BK7Z60VuNwKimvxiitlJI+0CSyECQiCVS/JaLQTpD6adUSxVKqRwfgZBRETqVEP9E&#10;24uhqQu2k26nWiHGE765Cbo2cmXwrXQQMRW5PNASgmlwwXIbdh4Y/UJvLhC0thtg5OHDkgUvaB2f&#10;XquzO10mg1Eul9NQooTnjzkMKe9Mq41wlLiLBIjBCLk9YdJBS9vtdsxqoNX9fVSw9AwBhsAgEcjN&#10;nyqLuyL6PgWPrta2djy78KDDPnlqifAc88EPGnNIJqsZjzcaXBDPQB98C8Ap421DLpHHp8oRYCBQ&#10;W5g7CYVqNfHQQMdBPSckGoUkTi2HmlrgcSUkJiampMuVcPsQyYRes9EgkmlkSp2HE02fO3fWkqUW&#10;aWJjm1ngpyHjRrtP6S+G5HkIUCQS6kTiV2vUHByePU59nE4ik6J3oE5FmLAjk3MKubTi8FcHd/3b&#10;bGjmD8NxG7hI8J9cfuWVV95zzz3btm3785//fOutt8IVF6uN6cReP7agO3+HoTZODu+LR6Bflsi1&#10;Uv3yftyHPh+cSOISEwRiBd5QYGdC3ckFcSopbi369sPPlVAOGkbRlEOmER0CNDTx4oBHGIJVeEmA&#10;AtJGEqmA4EZ4bEpfnz9X9feX/n2yvMpqQ3fuw/9ON3p27Hix1AlMNHHnoB4dvNHW6L7b9OOSDyIp&#10;XC+w/eMf/xh152Vcso8//hivRhkZGYNoEDuVIcAQGA8IMAJ6PFxF1oaRRCArK2ski2NlTRAEiPaS&#10;sM8dFhw/333BL/cuIW/JxI3DjR/sz3z4E/z0ignvgEGNLgqKpnHBcIQVTz6yjVdDUwb6lkfAPxeQ&#10;/WNvPV4W0j/3lnPE3MrL9lCxNVFR76FnI1nQvIOUGZYjWGiw1J1l1eP88moSp3jEJX5huAc0L3zm&#10;pT9UGU3GQgECWqxJsNScAW0sFQscdrtEIad6IP/5Y2Uard7hcGHkpo/TQnVVcexI3fkKJwwTvX6M&#10;tqxOp1gKl0/iR0zHZH4Sk9DrEcIRguMMzY1ttWdbyr4639gMDZpU6MdvGRG4EYIR55CqICyVQKhO&#10;SeMwWHOY7SZTWPw9PsuAZecIj3X7iSGIejF+SMAtSJ0JAS0D44zlv8BHoVTLZUqxBIo/iUgqF0nB&#10;sBCRLxYf6FSy9PQUxCdsbm6Dbwkd3sIOG24bxHgDFwtrqEnkKb8PBD3GxJgTIgddxLcdLIzDZnHa&#10;LEKJ9EC9pexco0coazFYLeZA1Cmy8p1uMYEhEEGsSyJ8hDM4iCsM+AlZgGkL3FtCuUwOZIDtOP/q&#10;suYxBMYkAprEydH3KfguQ2/LM6F41sFhA0wcjUkrUspkjc2NZqsJhLJIgkiqfrPFYrFZ3C4vHp1w&#10;J0rP1xIBdJAyBmGN3gIPQdB5ZMWWx62UIlgAZ8DkKJTUbS0ev9DtExjNjqqqqpMnj5+tabB48KxV&#10;zpxevGDJvKtXL50xvYSn/MbA87AfGNIZYky/4SEo9oB8RwdKxN8ShBxEDwNCjfickEaRzgRHQO6r&#10;VPDXRt+L2MCEnoY1B2ZD8XFls6fe6PdwEnjy/vd///frr7++d+/e3bt3//73v7/iiivS0tKiv+Ni&#10;C0OZmNNKHXqZy2FszE3XlRZrVsxL/NlNxfetn67X6yj1zLPIlIQmqmeIoNHn8j+8dpn8g5ch3KRg&#10;p/l59oAsA4Qy7WFxl7cZjNt3fvzS6+8cPX6ahHnwEtoZpDNOJYpqENAut91mCphIj3a/HP3lHkzK&#10;n//85zfeeOOePXvWrFmzZcuWwWQ1gHMhSn/11VevueYasM+XXHIJghCGG3APIEN2CkOAITAOEGAE&#10;9Di4iKwJI4rAsmXL2Nh7RBGfGIWRdYbQPgc4aPBfvpVZp5wO++RLF5IA4C7vm5XOb146w+QU/OjC&#10;nEiQ7NlUyMcCfKSkPOSzvHIrsX6mhwtfXVcesF8mDPSeAOdMGOhtlIvue4uU28p7NnO05FvKpgUU&#10;0Cu3wg6aFnoLty5gwRGMVAhu/IE7oymr79rESgp95nKrKzUgc+bpZl5eG7KHDkS94ziRVKhLt3s8&#10;xrZWjLKs7W0Ohx02nUhce+qUUCyFByVkPCqJWK5QQptqM9QTMw3MWRCBj1ep0dAo5wR5nujEPQWl&#10;qsNiba05e2rPp0fO1ELPi9wgXqVhyOk+8VEU4E8yiBOK4tLTXA6rXCT2ixDFMLBMlQ8j34U/jcil&#10;DtNF6QeGRBMFngQcNFR6RAKNwT9gwUMbXIFYKCEfIiQj53c7yXpdtEspFWfnZEAiXd/Y5gXcYjHR&#10;O0P0BjZBBGreRwTkVCeOQS+4G0I2gJsmumg/yGhI4QiSfoHT6QH1AOfu821Gt0RZ226rNZAVDPxS&#10;3xjCELUlQ0RKwZO4jFCogaL3wh8WXhygnsVarZbeaWxjCDAERgGB6J+HvKiUGAFRYSn1cvfjqYgj&#10;FhhJmFsTExLxlMTjEuxdY3MTnvKg/PDdloqFaZPURGRKexQ89BJ1eFKK3PDhlUktdleL2d1ogOGB&#10;3+nxtRvNSoXKhRlTkSg1OUmrizeZzG1N9Zb2ejhOi6QqmUKTkZ40d8ZkULUx9zwkq9PccMZ2kYc5&#10;nohWG+m+yXOR36iQ1u/HqiUSxYGIdIlvPvoddDT8cxL/wpFJIhHlJ0vj1Zj8pU9WuqnV6tzc3O9+&#10;97t///vfjxw58uWXXz7zzDM333zztGnT8FHEewvnxhyGuI8UUr9GKczLVmekaVYszV19ce6k3ESF&#10;LgkvOXQynr4Xkb7SR1YjUcEzJn152XJAD03U0MQ6hkQcJBt+0/kMcjrBVKnRxiWlK9U6o9G8472P&#10;XnrlnWPHyukKMA/W7LjgYm4x4p40NtdQ4+4x0S+PzOMD9+HSpUsx4REXF/fYY48dPHjQZiNubcO6&#10;ORwOxBv83ve+h8hJL7zwwmWXXcZeG4YVcJY5QyCGEGBDiBi6WKyqYwKBhISEq6++mnHQY+JijKNK&#10;EAdZSI+wlh8G0B4n/lyQfH71pLMH335/vs7tdbh+NlXw7M6j9y/P/sFFCG3XZQsGAiQv5bs7EbzU&#10;+4JuYcfJweCf4fskoGAoWWg/7GCE3IKHdm/dujt4brA6u++8M5BhRwUnSAzCjgskFElUqWucTuJ+&#10;GRQ+h9luhNhnygd7vH6lTm+qPtly9rTbUG+3WjDCAtVpqG00WxxCEQhPsdPuhKOnWKlNy59JVqT6&#10;vBD6wFURWt/Q+z2uN1hTcA4el9tibDvx2c7jp06Cp8aITQils1+ARdcu7FLZkRMDOfhLcIL4jEwY&#10;JFsdTqPBYjRaqDVIYEN7eMY5XP4camTEg0P47YweQxQKq05CmKCJkDnDqYTYcMogRKPONgHPSIxr&#10;oYPSykWFBbkytfZcdXNDixFkissLGMgKX5iu60C3CLDg1w/Bn9vnh6EGBru4FjgVWWNtLwbGWFpN&#10;4UdQLlKU0WCsqTrXZLLZvAIorZAkBGA4emMcQ1QPgjGy3JwwT2RlOVFEY06CumRjJoK6c9IpDLYx&#10;BBgCI45Av56HhP7El5cEGYBJsRBLQ4hrhFDQ2NKUnZEbp9GDzcMz02qzYpKJLAxRyLGsA9N2+mQ5&#10;sd6hM6VE3Ov3K+USmUjgtDsScZoaZkZ4LIj08Qn5xSWT8nInZaVyHkdN9TmxWJAQp4FW2mI2t7c0&#10;NVRV2qxmj1dktTqCfvjkuRgrfYrT5Tl3vuH06fM1Z+uFMqnTahegwyWkKb+SCdDQ2VksF6EiaHCd&#10;BGuiN0fkWjJ/zHtZASw8TNVykVre49A7Pz//2muvfeKJJz766KMTJ068+eabt91228KFC+FxEuKs&#10;Y7FPIS8/bqPf1eqHs5zP6fdi2RDpjuEbbrfjdZfakhEimXDQ6DnNFhuhnkMbjUGI//G5y0MsO+gM&#10;PonbzFt3YB8v0JgclatUmoRkfUq6RhffbjJ/8NHu5/7+z4MHjrQ115nb6i2GFlNbs9XQTpnuMfFu&#10;M5IPD7FYfP3110OMDNH93XffDQ3+1q1b9+/f39raOlTVMBgMYLf/9re/wWrmrrvueuedd55//nm4&#10;zSAIx1AVwfJhCDAExgECjIAeBxeRNWGkEYA2AR0q1tBhMnmky2bljVMEIDF0NNXbWxodhlaX1YRX&#10;Y2uba4ak/La8Lw6/99nPpoN9PvbjGe2R2Odxisg4apZck+FTXMQPWHn/jaDtRqdG4gMsMcXANTkr&#10;Jz5eHRen8zocIA8w7LJZ7S31dUKpEoNcASgAlyNep01Iy9QnpBMe1OfFKl/o2AJDYRrTEjIi3EUO&#10;i7n68Fd7vz6oj9copUIZiFmhXwrRMwdzCSLVgqcnIvBZ3YSJNra0tjQ1GS3us5X1VpM5fKDbZbQW&#10;og+Gm3oOARQ1hkTQjbE+teQk1Av9D9jAlANsig8Awi5DKfFNnVYYn5pWea62obENMnA3BsgkZpHH&#10;6UAEQRfcs7PiVGKhEGGzoP6jFiWch452nfyiXqJ186tVcoPZZrWZcAxLhsn8gViMoXKjFUEiHS4H&#10;DSLabQsdDN8Zgfs9SgzJsntCtXupzTXVe1O9Hz/S51X2hNNnG0OAITBKCET5XSbOzh5MJlESmXx9&#10;BcQP14WHnL3Z0JKXnU95PMKh2h22rIxsWBYo4PuE+SfMaColyWkIl0e9hqnHLpnWI89XLB9xwLtX&#10;qZCp4xJl6niDzVnXYrG4BPq4JAhOm1tacA4UweisDAZzUythoQ/s/fKrL7+I9DgMMNFjtk9BVNvS&#10;RRcUlxQhzOK5s3VWs9XvdJKHOvH95+ETkvUwdIaSGEOQbgIPT79KLc/OycnKysnMzsnKzgaw4fbN&#10;vRsR4DELc48lS5b8+te/fvvtt/ft24dQcr/73e8uuugifoVTl22s9yl0xoE3HsMyIp7/BXR2m4XO&#10;lFPqOYCeD/L5vz3/r7qGVocL07heTACQAA00liDuTCfmz+nJ/GQ4vRCkNwbu8IlCR49VTwqlShOf&#10;pE9IUahVVpvto8++fPn1D74+fAomM4hhgKVPY6pfHuFHSEFBwY9//OP//d//xa01e/bsDz/8cNOm&#10;TXDn+OEPf/j444+/8cYboKTPnDnT1NRktVojOkfjIATUSFBZWXngwAFMk2DKBHl+85vf3Lhx486d&#10;OwsLCx944AEYnf/0pz9lqucRvr6sOIZATCDACOiYuEyskmMOAeig165de8cdd6xatWrMVY5VKAYR&#10;yFr8u7SZmxInXafUzebcWoFQNvXyxy9e/+ZDdz326LUznvnXIWif/3vd2hhsGasyQUCbvsTqyQgY&#10;cQRMn7siww8paRQeDg4SMpXGaTVKFAoXUf94zh46JBTJoF2DphcHMCQjjCfkqEQx5CFmxD6/DOwy&#10;HdpR50Pinth69lj5Vx85OHGcQi0TivIyk9MTE2QYqKEIJKO6LdCvEERDxAtXiuqyU+dPnWltbfHw&#10;o0W60Vp1bF2YAt75ZQQuczQYEpditEYA6hjW1pBCY5+MSeEKjU+wlFouFRQVZCenpze0GmtrGiBS&#10;IxG6EFLP6wPz7LS7YBxps8I6Q5BVUpCeqIUMGjpowIXV62CdXXykpIAQXCCXEY9oHydyYhgtEIHy&#10;j1erFH63w2qpbW13OGw0glKMYYhLiVkNXH5Uni4WJ+wzOGgi4INSntIATmfA3noErjsrgiHAEOiO&#10;QFTPQ2IphClMzJ2RaU88xCx2Gxi66rra7KxJWCHCdzn4dsPuQCKW4RmILz5W1aBrUcjkafk6MgFF&#10;TSXQR4Dm02lV8Tp1nEahUsiEEllKUmK8WqKFwb4Ijk8cyL1JBYVZmTkSqRqfYikJPJIVmninT6BL&#10;TFTrE/iQcrHVpyCKYEp6+qy5c6/+5tUJKalGu9vdZiDab3TEfs7hdIDiBCcMAGUykV6nmZSXMym/&#10;IC0tNTEpOT4hHsEIiN68odFhx3QymdLrV4956NAheGrjKuXk5MDN4H/+5394C47YwpCyzXy3SWY7&#10;yM2ICL0IbgKKM8A902VhVAeNBhrN1hdeeaf8TA3m0TErDBqat+OwO73NBhevgEavxE8ABOyt4JqF&#10;zhoaXFyw9AAA//RJREFUf2K/BRMumJZJVWqVSq2EAbfV7thz8PSHu8vOVreQm5xaY40dDEf++YZb&#10;UaPRlJaW/uxnP4P9y2uvvfab3/zmqquuwn392Wef/fWvfwU9ffvtt3/rW9+CaPqmm25av379Lbfc&#10;gh38ecMNN4BoRgKE0/zkk09wVWFN+fDDD79MN1hOw+5Dp9Mx6nnkLysrkSEQKwgwAjpWrhSrJ0OA&#10;ITCeERBJNcr4yfGTLs+a+6Pi5U/M+9bOvMkLlGoisYfquf73y5j2OaYvv0gsU6ZdZ3VBNxoI5de9&#10;OVA8ISAPWcNLl5tiHKaSiSUqOVTKGH01V1V7PE6XT2QyW8EquF2uxvPny08dB/Npszm/3Lv3/Q8/&#10;wb6U5gvlEEZxbZVHhfVfFaX45uTozIZWkZxQBi63EwpXDJilIjLeQ9go3sYSYZbgiIzxm93UDjLb&#10;zrtE041E8OnMQfMjt34NpAd/+aLBEOy8Qi632e0Yn1L3ZwiYhdBOYdk4eACsE0/Nymm3OCur6tvb&#10;rW63z2azg50BIA5YOJOhrsduh5cpXCY5KKlmlEyC47ZUAl0ViANe2sY5SQguMojWaZSgXzAj4OVE&#10;UJETWtbjUqqVF+QklWgEareF85LAoTGHoVgq1yUkYfROJjN8WJ5P5PXEOpvcKSQQGUCl8bXYxhBg&#10;CIwaAtE8D2VijVqaAokuiZKHBTFOB3yF2g1tMrkiNSEBj3UcxBQm/m03GE1W2CMgzi34TehMPSqt&#10;PClTQQXQRG4qRG/hdcmlEoQdgKLa5TBnpKWp5NI4rTZRp0lLjkdAQrvTgXk+Eq2VE2p1OsThM5tt&#10;MrFgcl5OQXZGUV4u7wEdW30KZjTFIszeijR6/bIrls9cdIEHPsRWG7ppqVyqT0jKBOOekzNjxuSs&#10;7KzEpATEZnS7sIzGV19bf+zIsZqq8/W1Nehf0I1CfgtXiYiq0vDbKGB9RKd1Z86cmZycjLPa2tpw&#10;Oo6AIow5DEXyOLEuD/PqVIvP09BkBRZuM77hQYU0maDAyht9YiLuolff2PnZ7gOYEqZWHOSdiIin&#10;qRsM/x5FZr6JOxSZY8YMKWZJyP9CTgRXGc4n5ohmHxMAkOrDglsuFTsc7j1fn3nv8+M0tvMYug9H&#10;7SESLBiuknq9fvLkyZBC/+QnP3n00UehX37uuedeeeUVcMqw0fjLX/4CVho7L730Ethq7CABJPmw&#10;8oDwefp0BJPUw+xs1BvCKsAQYAjEBAKMgI6Jy8QqyRBgCDAEGAKxjQBMm6XxV/NhcyJuGk1c9qTC&#10;/Py8+IREPuqdUqmIw9LdBA2Mm5UJusbGhqqzNYf3H3zjhb+/+Y+/v/zcMyfLTyD8oM0FswdHW1uL&#10;i/OB8sRYzkOizVdbz+632+wKjS4/3hcvB30qMhlNNofD6qGmlQiyB9EQ53eCYSactFAhgbGCwOAW&#10;mvwCG44ExGqBcVroL16pzQdgGhntcwiuPjFUa/RpGdm5WZnQQmGVKDhyMPViEZeZk5maldvUaj59&#10;urKxocVmcRAHSYEQ0kAE0iIBprBcnDYUKmlKyAulKr1ap5+RkwTfErQUUbmkIgF+g4sGBQBDD0LE&#10;+jmsZ29pOO+0tftd5qOHD1qtFnDQk1M0U9LjdMA3jLin2uHANsYxTMzIS0jL0sYnkXCLxOOFTDYQ&#10;Np+yB4ABpHRsfxtZ7RkCsY9An89DjSYxJ31Jimq+QpwCshkLQUA9CyXSpKRERMujdlCIq4cpOqyl&#10;QUgAD1Hyej0CEmzQq1RK5Foyi4dUPNMnl8vA7mFCjtjfqzTIUKPWxMfpEhPi9RpVol6VmqhPio9L&#10;S4rPz0qOV0s1Mk4G8anNbmxthj2022YiQV2DW6w8D1VqdASpErGKBBUQS0rmlSIK8NnKuty8gvSM&#10;9LSMDDDKcHBqb4d1hLW2tq6qurm2prapqdmGZSKkueD5PehT0GvACReTeWg4VpCYzWZYHGDSEym6&#10;34ktLS2nTp1qaGjApwj6Cg/o7OxspRKOKHysvsAWKxiqdcnxk69UTLpaqC0g0mVCFpN5jsZmM8WH&#10;558DBi24R+RKpS4hUSaX/Wf3gR3v7QLhD/0zptVJ7yPEzDl/Bom8QEPjEldoigofPpfc1lgLBsyh&#10;g4bMH6EzIIJGiGCZHHS0yGx1hr3aUHfpMdAvj9mnESAFyGCocetih+max+yVYhVjCMQQAoyAjqGL&#10;xarKEGAIMAQYAjGMgCZprs1f0lMDZErF4osun7PgsrzCKfnFUxJT03wiwWfvvW3koGd2izSaL97b&#10;+a+/P/381t999sm/vj7wn3ZjS3trOwhl4lrsJa7EyBkenRgpTJs+OX9yfvYFyxJKlvp0eQKZalK2&#10;Vil2wlwCoy3q5kvGcLBRAPWMFcJYmo1RIYRGRofDCwm2T2jDYliq3g0fnoWEz0QSyy+AHfEtGgzn&#10;LrysoKAYNLREKMjKTM/OKzLbPWcqq7GGFyEJwalA0QwDEgxZsTiamnBAtQdfZw/RnYNiAS8vkaYU&#10;zUueeuGCNd+59rrr5y1YlJSUDPYZlhsyKP2oOTKcKEG7wE7V43G5XNa2luqsZG16esrpZotE4FUI&#10;ffGwRCHWyTGJ4ewLLkvJLkzKKtAlpYrEUtwNVPtMOGjigY0wXGxjCDAERhuBqJ6HpVdkJi7NUF+W&#10;oCx2e3watQrfYsxxwsOJGh9wJotZKpMjEAUmnED14cnu83iUasxIiuVK+A9BuipNzJkuS8j3SnQy&#10;bTLWfIhgERUXj37HaDTYbVY8DD0uJ55+KUlxKgUesgIlHrQCX2Z6YmZmlkKfpNYn6eMTMW8Zo8/D&#10;WaWXanVpfr9cKlPjkYgICxUnKrBWpqG21tDaVn3uXE1tbXNzM6I1wHmJxiGEXtcDyTnsjDDHCfcS&#10;NBzHTSYT/dQPMlomk4GJtlgsOIjf6Mn5HhYbXP6KiopAPSPPkydPlpWVGY1Gvs/lCehY7JdnLbpS&#10;V3gVl3ODIGGWTyB565PqQ5WI0xtwJgvYkWOi3I9omSD5yUIctVZ76OiJv//jXw31taa2BtCgG354&#10;x83fuuHKVZfPnj0jPS0VmGBhEqI30GiPvM80DLUQb9kLzxjixgV9NGhniQy/MB2CuMEKOYmtOQYx&#10;HO1nCSufIcAQYAiMEAKiBx98MFQU+j+49vReMrpJ2AaNUO1YMVEjUFdXl5WVFXVylnDIEADy5eXl&#10;yC4lJWXKlCnYCR1BHIaMjIwhK4llNMwI4OUV7/Rgkqr/vSuDel+Eb+1OW/a1lw5zFVj2o4MAyEcw&#10;qiNQNqQ6YuUke+vXYhEJg9Nlq21WxyUVarT6nLzipNQsDElzCgo0Wt3hwwfON9UcOfjliaNfGA0t&#10;0OiKpQpe9UPUQ9RD0WRsBwVAYsH7/bd897uILTNr9uzkrEnTFlyYMf2C/KVXppcsiNMqMMQ12N0+&#10;F5RZGMRyTsjeiLsvWdTq9nJuDNhEYgtiEgoEao3m6m+u418JAgIluvgXqywxCBwt9hmV6ReGeKvB&#10;eNPh8jS1WmRKDYy1YSmBNoIYxiJpNCwQqjBgrwE4iM4XRGtORhpWlU6fPkOflDJr4dJZ8xes/ua6&#10;q669Ae6eMDXFYwLj2+I0/cWXLE7LzjXZbPDxACUgFnj1OtW5BnOu3AOKWyiVT1myHDGsYhfDxJTM&#10;VoNJHZcsV6jAOpM7hdwsmOSQ2H1CADQc3xpcNfaeORzAsjxHBoFjx46hT8HDMykpCb/xzBy+B2Y/&#10;nocp2W1N7jhFMRa6uDmbQAS9KDFgQsjWdpNBplAhfiD0oWDw0K0YTWapVOmwOluqbO3Ntquuvhrx&#10;TqbPmKnSxXuFcl1SjjouRSiWod8ka0HEYvQ8drtNSuaoiE5SCY9oQrBKgYNGLteq5HDijdPrtXEp&#10;6Fli93mYkJxRW9eQVlgyaVLuga/2S+UChF8gsls/3KsgbSahEzCFCeoZx8nNJkCnSUIUgu6cOn3e&#10;4iUXI4Y55j8tFjPcjXlLDTxLwUTjJkEadNBYuMMz1PgTB8FBI9o5FNBw6EJiHEQCtVodwximZNe2&#10;Czza6RV1LpvFUNtkEgglxCE6EO5SgBtKgYjJdJYX9k+YDGltNRw7cSZRJ5s2a8FFF1+2ePGi4uKC&#10;mdOnrrpixZWrVuTnTdLptERIjn7cbQf45OWGhnom4XMD1lH8vySIrkalumbdjbCMGD4Mh/aVEvfD&#10;BHe3QLRDfAtw209wHEam/xrdUqpe/zhOruo6OLK0Z1y5BM9JuuJhhKLOjC4O4750RkCPk0vMCOjR&#10;upCMgB4t5Ie8XEZADzmksZLh0I4Wem+1SCJ3erQCx3Ei3Om81bXo4lMKCQEqkWDUOblkRkpqlkKl&#10;vOCC+RCRlVeccboR6E7KEfcD4khMqUCf0+lQKVSt7S1Eskyp5O+s/y7W6uJlHbOSmWTLSEpO9Ypl&#10;2TMX6/Knrbpp/eyLl6fk5IFsthiN4BoQkYc4QSM7PydTaq1ur83nS1KrwLfyA11+wziZX0E8wrYb&#10;3fHsF4aJyWnt7e1KqQiQWJ1eDELREAxWYTGJ2IKQQkMDTQb2RASOFbtivONCg5WWEI/15uEYwogT&#10;E1TFJdMS07PW3fK9C5dfPqN0gTYxGSt8HTaLyWwCLFgmjBEwtIRei1kh8MjkysLFy1Wxj2FSSnqb&#10;ySKQKNRavctpJ8vxhSK7d8QI6A826efeAL9Jun2sW/ft+V0nCKN+1CCr284OJoOoS2IJJywCI0lA&#10;A+R+PQ+TU7IMLQKhK1Wt0tu9rX6BG7NuZP4MZkQOJ6YXQd7hD5vdqQZVrFI3VrdXnzFesfKKgoIC&#10;lUqFPqW4uDg9IwMrQixWm1imKj9bA3UzJ5RK5AqJBCwqHCk8IEkddntrc6NCoYxPSMJ8EubtQFbL&#10;VHreRyKm+5SUtGwsFCosmaqLSzQaWt0uB7zx0SeLCKnvAaGPDbPBCIVHeGRQ0rCDEAlz82empKR3&#10;YJieDloZ+nGkOXLkCE6B+gGdCDpZnmsG7Qg+Gjv4HeJc0HPBu2M8YJiaHZeYXFA8NTEprbqmlnLx&#10;1PQars0SsUIhxbsMmV/3gNMnU+0Oh6v8bMOy5ctycvJCGELig/ebpMS4pUsWFRVOumr1yrlz5+j0&#10;esyVmi0m3mubctB0Zpk4hpGdGTNmXrb8CmQyfPfh0L5SMgKaEdATpzNlBPQEudZ9E9Affvghvvl5&#10;eXk8IkwBPTbvDEZAj9Z1YQT0aCE/5OUyAnrIIY2VDId2tNBnq+WatPbWRpmwoUvKhmZtfGox9LkQ&#10;6hIZmVgCCiAvvxD0cWJiwto1V2dlZ9fW1be3tZNhLaWfoTuD1EomlZktRngaE2cNgfA762/hpSI8&#10;XyyVglOVgT/FcBdBZpCnUqtLzStYsGL13BWrl676RvqkfBlGtBKB02K0+zib14W1qwlqzcprr0c+&#10;xGlRKMTnyA2D5D5bNzIJ+othQmKS22FN0mJxuNQMR0kn3E5JhD0I1Mi6XQ7+EkRBTn2tyZA1LZEQ&#10;JT1hCIIAXIpQrpZok9s9kowpc+NTsxVqHbkebrdKygEmmdcuVSjzFi1XqcYJhvGJSXanS5eQIlep&#10;3U6HxeUbKQV05bu/O3/9weNvPPazn/1s7oHly25omPuzK/IHdKchqz2Jtw6CwR5QqeykCYXACBPQ&#10;wLbfz8OEFIdJqhWXQGzq9LWD57NY7FS0CyLaZ4fGVqsnU6ECCZyJju+vX3H55VjSh+chuhJM4PE7&#10;oT4Fz0Nq6IEpKq3B4lLrEhDIFJH7iFzXYUdP5nQ5nZRhVGgT8FwdH31Kckq6WKLMK5wNkr29rcXp&#10;AlnspwuK4OMESTihTUnPQkMKwICjcPKclNT0njAEniCgQS7DlOPcuXP8LC8So89FJ86T0fw6LSwQ&#10;GTcYpqRmpKWmrLziciwUqK2rs1itAAzvPlDPc9TDxE/mM+AKhqCCYOS9l162opf7EJnotLr8/IJl&#10;y5aXXrCw9IIFMM7GRDK5+xxk3pRXQc+cPW/+/AuGFcOhfaVkBDQjoCdOB8oI6AlyrfsmoEE9h9hn&#10;RkCP2duCEdCjdWkYAT1ayA95uYyAHnJIYyXDoR0tRNNqubbQXL9fKulkxNHQHpeQOlksgmWhRCiG&#10;slaM5cwQ7IAFzszKTs/MTEiIW7Hisry8SdVVNe0GA1mPS3xjPIR9DsifSeEgoKHuASmA4SsfNyZc&#10;swweGf6S6enpoA8wPONEwvwpUwtnzL7kG9dees2N+SVTkxISBF63VqG8aNXVGKQhB+jXsDPqwucu&#10;wA4MQ4/LHqeSq5Rym9Njd7gIbvCM9HoBNdZRkwhGGAELuNSEOF6JFg2GZE20LkEo1+aWzM2aMiez&#10;aHpSVq6U+JQIMmYuVow7DB1uj1wbX19fP4IEdIg1zr9ine7j275IHSADzQjoaJ5PLM2gEBh5Appw&#10;0P3vU7CwxmVVKP2FAp/UYG6w2Ix+kRc9hsVqV8jkMHdCtmDsqo4all50cUFBIU898wEAeulTrDab&#10;RKqw2N36pHRNXIpCqQFfDQkwSFi5Ss9Pi46bPgWScJlCm180U65QW8xGp8vm8YItJRFtiaIXkX9F&#10;xOYEfhJ5+dNT0zKjxNBshoDXh2cs+GgIv3Ah+K4c2YKAHm8YZmenp6ctX3axXh+HKI4wzka0SwQa&#10;8IGA9sPNmZD56J2B4vIVZCIkGgwnTZoElCZPLpkyZerlK1evuHxVdnYOZtERP3Pq1JLiySXDiuHQ&#10;vlIyApoR0IPqkGLqZEZAx9TlGnhlRyeI0MDry85kCDAEGAIMAYZAjCMA5ZQs/UaPp1MXjBEW9Mrw&#10;3xAKCe9MxqzUU4OwAMRKUlRSMhWrR1etXrn5qd//5je/mjETDrzEdgMbhmhknBaEhQ9W3rtXGhJg&#10;IFeMoVhJyYUXXjh12rSZs2cvuPiSb/9w06aHfn/v//wZ42bIsmC9x68IHmvbIDCckZuZOjk7aVpR&#10;jl6nA9ePIEUY6xKegMrKXSTCHhxK+o0hkASMCcmpmZNnJS+8ev53foorN14xHLX7Ie/ytaXPbv8A&#10;5cNPY8WmTSv0+k0f0P1nKvlKhe9XPoPP6YZEYRvSBA91TUJPf4Z8ji2U6ai1lxXMEIgCgUE8D2fl&#10;p104M+P7syd9S6dIJb4HxAUaNCp0uwhSS3ztlUo5rx7tQj13qVeXPgWPw6lTpym1epkmweqR6pJz&#10;kH5cPg9nzpx9wcLLVlx5y4WXXhunT8CsMFbYEMTgB03C4pFOWkjMqwaAYQnWLSET0NBw6mhoIAun&#10;xiWGc+bMv/mmb/3vU//z85/9FObp6JGJoTZh8BH4F5PymP0ACU9A7O99OGvWrNLSUpDXP7rjJz+7&#10;/8EVK68a4xhG8XVnSRgCDAGGQAwjwAjoGL54rOoMAYYAQ4AhEKMIaOKL7KILwn2g4QJBVM8Yp2LY&#10;SmTL1AyCLMWlHDPdMPKEAmjevHlz587+xS/u/+P/PD53zhySmBg40/BwWP8bNkKLXrYMjTNUaeAL&#10;Zs6cedlll8XFx0MlDa00JG/RZzLC12IwGMIsEoYc6XrZ5Nw0CKI9PujJObg/Q79G9VYdo9zom98F&#10;Q/w5jjEc4WvdQ3F7y4q3GAybl0f+GNTynDfXHjTQLSwRjl/HvcYf+mBTKMlr3OMBDnvvfadWk3Ne&#10;W7/3vqc6Eddjo9msFgyB7ggM8nmYoCrKU92Yr79Kp8rwc14OElzoRX1+o8VMVL28PxHdonwkdnke&#10;woxoHD8P0S+jT0nLyF9y2Q2LL7o6ITGDxMEjk8LgTIXwISEGHYPGcHz3KfTdZu7MGdN/ds/Pbr/t&#10;R1lZ2dTVRADxt0wqwQ9V5A/2PoyPixv79yF7vjEEGAIMgXGMACOgx/HFZU1jCDAEGAIMgbGKgECQ&#10;kHuV2ZkWqh8JXgTnDbLSFjR0MNYzJUPDOWikR0CnCy644JJLLpk/f/7P7r9v85NPzp0/D8ucSdx3&#10;ml1IvTuAxqM4iI2mTJmSmpo6dkyfIzdkKDCM16mTVKLi7BSo/GwOl9VqdXtI8CKGYZ/34QDuriE6&#10;pbQ4YAFduvbyQISSCDlXvvfm3vX33NY1wZsbCeUc4KMrK8q4vffNoWrn657de+oMzaf0t3dQTnv5&#10;6vVcWUVAWD1EdWfZMASGCYGheB5mJ86frPtWccI6tTjd7nL4fV6BBDJeQp7yS2qwhS22iaolE61P&#10;KZwyZ+7CK5dedm1Keo5Igq6cc3vcZEENwzDqd5sLL7z4Jz+595577p86fQb0z3gtkkjxT8eypHF+&#10;H0b1xWKJGAIMAYZATCLACOiYvGys0gwBhgBDgCEQ6wiIxDJl6hqnKxDZD4wn8d8g1s9E/hxwhKDB&#10;iCJuSM6rlefMnf3Un/707PPPLbtsGfE09vl43+fBUKixgu1QYZicoJuelzGvJE+nVtlsdhKAi2EY&#10;3X040rcKoZVLCnqmnfuqz17wy0GimU+7HmLowNaTlrqvTNnnDIGxgMBQPQ/T40vm5X53ccEPkvT5&#10;6Ev4PoUPiNe7C8dYAGGQdRgqDHPzpixf9Z1lV9yUkJiONU3UD5ph2L93m/mlpb/4xUMP/uqRkmnT&#10;ERYDi7wmDoaDvI3Z6QwBhgBDYMwiwAjoMXtpWMUYAgwBhgBDYJwjoIkvcEku5D0iEbgJDLRYDA6a&#10;WHCQcX7nWE8RsYBFxuzZc7Bh7epDjzz8wj/+IaOh8/gAeqFF0+MYxyHEcFJO5vzpRYvnlAB4hmG/&#10;7sORusHgmHFfyWvdeeL84hCr/MH2Z/naULfooKtGqIKla7e8/xp3XcDcOa+ghOueZqRaw8phCAw1&#10;AkP3PJxbPGnepbM2/PSnDyUlJaNDgf8DFsdE6b8x1M0a0fyGDsM5JdNmX3H1d5ev+rZao2MY9qtP&#10;4d9t5s6du2TJ0gd/+ZsHfvlISnLKhMJwRG96VhhDgCHAEBgpBBgBPVJIs3IYAgwBhgBDgCHQDYGE&#10;3BVGW6bXJ1Bqk4kFBzhoEeIQUg/o/mwwTJw9e/biJYshEdJqtQjyPhHYZx6hocVwclEhSBaG4cDu&#10;w/7cs9GnDbpk6B8vPhjR8jnvtnvWP3sdddLYzq0PZJx32/uvlQT8NToFIVy++eDaN+fQCIPY/S0X&#10;TNMlUmH09WMpGQJjB4GhfR6uXLU6OycHEQImCPs8HH3KnHmLtbpkhuHA+hT+3Wb5iivS0jMmGoZj&#10;56nCasIQYAgwBIYKAYGbRHsPbPX19VlZWb1nXV1dnZbW4Vk5VPVg+QwSgX379i1cuHCQmbDTB4AA&#10;kN+xYwdOnDFjxtq1a7ETOrJq1So4tA4gT3bKyCMAT0Ofz+dyucxm854f/KY0tesC70pj85KXHxn5&#10;irESRwABh8MBWc0IFNRTEU6bofX8+5q0i9W6JGq50aPtxihWcowXzTAc/AXqF4Zbtmy58cYbB19o&#10;9xzwLsreM4cDWJbnyCDw0ksv2e12jKfgpI/fKpVq5M30+/VdHhlYYq4UhuHgL9nExHBoXykRlwLP&#10;kMFfi9jN4cMPP8zLy0tJSZngOMTuFYy+5p/f8ECeLqlL+r0NlaXP3AtRCCZBx70HVPRYxXTK/gms&#10;YrqprPIMgeFAABTzL+nGs8/YQkcY+zwcgLM8GQLjDwGZUp8+ZZ1Gn9w93uD4a+wwtYhhOHhgGYaD&#10;x5DlwBAYCwiw7/LgrwLDkGE4eARYDgwBhgBDgCHQBQFGQLNbgiHQPwQKCgr6dwJLzRBgCDAEGAIM&#10;AYYAQ4AhwBBgCDAEGAIMAYYAQ4AhwBCYqAgwAnqiXnnW7oEiUFFRMdBT2XkMAYYAQ4AhwBBgCDAE&#10;GAIMAYYAQ4AhwBBgCDAEGAIMgYmFACOgJ9b1Zq1lCDAEGAIMgeFHYOetglt3disGR+m2+El+Gqvr&#10;3z3Uq+LJxfx5YadGyjuY7fA3b5hLiIxeALBOuCLlAFod6SwCcjRZdT83eBXp9Ylw1TvAij7lMAPc&#10;Kfvo0R7JWrGyGAIMAR6BHr6hUfUL/cawc2GdH3e9PSr4h2eER2voqdfxeO3e8UVzpN9N6f2E7o0J&#10;rzwFF0/zaPuFyG2PXAO+sdH0Nr20gGTS0dtEAHnI4OodqJ6KGVjX3HOl+7gQURYXZbIhw25IMqLO&#10;bBN6Q4wWsVjMcJjQNwFr/PhCgAUhHCfXkwUhHJkL+b//+78o6Ec/+hG/w/bHDQ4//OEP//SnP3m9&#10;XgQPmfJlAwtCODJfqDFSytBGjAlSBm+t8W9dGdZCDH0eKSnffWfIwwcH+DTdPgnHBeOuwlfXBc/b&#10;eeut3NZO2QbT9ppJj0D3ctbAMhySSxpCpnNugOKWsmncsZLnQigOrJIDO4uvTPdzw45gdxW3o/N1&#10;j3wL9JFySGCMMpPo0e6UIQtCGCW+LNlEQ2CogxBG+oZG2y/0jn2kJ2F4aaSUTdzmQPdDHsBcx8M3&#10;0pOtW4YVTz5ZfuedpCMMfdS944t4hO8tB/Os7rPtXfrojrIGVGqUJ/Xr0R8xT3pVpm3YsI0LvGNE&#10;AHkIv3Pdb79oWhpNmqGtZOfXq8h5j1CthvaVErkZjcampib8xv4QohYTWYF91ul0ycnJ+D260cJj&#10;Aq5YryQLQhjrVzDK+jMCOkqgxnoyRkCPzBUC3wr2eWTKYqWMJAJ+v9/n87lcLrPZvOcHv2EE9EiC&#10;P+plDe1oIUhTdhvcLj59Txj9TMbjwSQ9D+zJULPsgR4ZzcjkZj8AjSUCmkfpOe6WMBJkYOPJgZ3F&#10;w9orAd37XEKnTwdTh35c4CiSRiagI6HdKTNGQEeBLUsyEREYfgI6+n6hTxK2G20X1hth93Fu3bGy&#10;ot1k0rPnbqoTudwTDxg8vbxbx1f0eNeucPX2ENXdw/zY4O+rHnlVFB5lp9u5ElE+0qNM1lN3Eyoz&#10;IjC9XKMBI8YI6H5DN7SvlB6Px+l0WiwW/MZ+v2sT4ydA+yyTydRqNX5jP8Zbw6rfBwKMgJ4gt0gf&#10;Fhwfdt4mCCismQyBnhBg7DO7NxgCDIGBILDzrW3Tyh4Ps9GoOH1sUUkhn1VB0bQ9ZeURsq3Y/uqe&#10;DWvCddShRB3rr8NcH8oDZh1hHh+hhb4YRnaskr71Vt7VY9U2bs+mQn4tb3iORKUV9lHILCRs1W8w&#10;+eInnxyQD0Z/UQQW3LrVBQWr13Gvbu/kxN+11d2hiQRWL1j1nMHiJ0/3Vm9c5UWoI5KE0O6yHzw7&#10;+pT9xWlo0kdEu1OjhqYclgtDgCHQXwR67BfIN5Q+22mn0O05ho8DG/m860M+UIuOJyx5CJSsLpq2&#10;7S1qJ1VetmdaEV3A0zmfKGsfOL17xxehK+yoAx6UPfSAURbb32TbbyUrjjpWGXXqN0lf18UKq6Mf&#10;DOsauiIfui4dfW6gY+6asrdeOIqmdFyjKBIPaZKoX0h6vj97v3v7uhChrrXTTU6PRrhGETtoerC3&#10;Szwyrzpdr4tIJAL3Cv1vYmJiysTb0Gq0HQgAhyG9ZVlmDAGGwKgh0AcBvazzNmrVZAUzBMYGAiHH&#10;ibFRHVYLhgBDYKwiEGKXQxXcdqykHFJ7/45pm24JmEBHUflgPh1jKN5qk4ySSW7+Hdwjgdz2bHqE&#10;ew5HyjdzfZSwBzYW/MkbuEWbkQ8xAnl807Qd9CD+Wrk1/COOw9+B9Nv40lCBQPLnuFe3RdGO/iXp&#10;jl6AEQVb34WB7tbqTg3hR58hsEJa8uBZOzbs2fR4Z7fu7tj22VhK4mODpD1c5B6hzdGn7B9gg0rd&#10;D7QHVQ47mSHAEBgIAt2/oZH7BeTNP9ups1O3PqLzY7zrQz5YsdB8aHkZmfJbuWbDsdN45odRwd26&#10;g77btPPWVcc23xNxLjXSyQV3PrfuVfJQhaVRRMupvkvsO0V3VDEdu2nbhgc6fLI6Z7JnU9kavtsM&#10;9hoRu4bIvXOXPpd2FN1S9toL99mifoLcZ37BBBGA6nJury8knTrZ3u7P3u/esCK7X4iODwf3rhLl&#10;JY4auqFIiK8BlL9wn1AqlaqJt6HVzAN6KO4jlgdDYAwhwIIQjqGLwarCEJjICHz++ee8tOSKK64A&#10;Dl3+nMjIsLbHIAKFJdO61To4rsWAPrLeOWI7g0kL7txN+WK6QTPGK5epoCqYZNHm5+jIueDOB/oo&#10;ISDT7VRgYcmibat6DIwU0LxBFh2swKIAnUBKG+IrFAG9EP/MM9BhpHG3VndpCFULdqMUgmfhYnCU&#10;Xglt3bElCr3eG0tJ/PLNiwJSwV7giD7lEGPac3b9QnvEasUKYggwBHgEIvUmEfsFkjj4bI/YR3R5&#10;jPcAMB6K5ElGVu0QxXNhCVlzEq5TDkqgg91BHxeKTJ5GY9Ab9hCmdkt0znPNW71Hdh3wTRIJVUzH&#10;7th8rMduMNgNhHqNiF1DD70zvzSm09Y9Ze+9cG9t7T/I0SIXEai+GkJvxcALSadOttf7s/e7t6PM&#10;bhcivDqDeleJ7hJHCx1LxxBgCDAEGAIREGAENLstGAJDj8D8+fN5LjU+Pr6n3AsKCvg0SDyENQgu&#10;sBSAwB3CbIcwq9bW1p///Oeh5mNnVKr6+9//PoQV37rdu3djph3r24awsSyriYpAwZ1be1JRBSAJ&#10;t93oNLYPhwyJutCjHZ9uCMiVqWK5+3Cw38hThhsOy/hehJl60GwwtiWx9ai4elG/M+7/Cd3RgzBs&#10;T5BxFxRu2sNFoHrJaJ5svTQk2qr0gm3PWUC0t/lYUI3ea0nRp4y2woNJNzC0B1MiO5chwBCIHoFu&#10;39De+oXwbDs/x6J/jIMGPXZ65+ljvPkFmfEr2847IPW/O+BdiTtWhnTv+LofCZtu5AJsePRoRZuy&#10;hz668M7dWKNU2LUPjDbXQLroe5DOKQfYeXUFuZ+17T153y8z9PzomxwqrvdTBpDhyL+rDCnSLDOG&#10;AEOAITAxEBDyq2r5Lcomh5/C9scIAlFeO5ZskAhE6QH9X//1X3xB7e3tEdnVw4cPnzlzhk/zk5/8&#10;ZJC1iq3Tb7rppkcffTTUfOxoNJrYagKrLUOgLwQgwuk8giXDaJ6crHjyEepqSbROvLcm2FV+bB/u&#10;S8iXsPIe2Gl0HwwTAiKQXVhN9gS8kTscQlFGUCkHOVtflcbnGP+CY+4sCabmn/wiXJIzzYVwBgEV&#10;MmlPFDn3J0k39IhjMhEZB7dwsXH3VtMKhhoC+mRRd6x6rk53bKNuLMTgQXuVPpCPPmV/cBtY2ujR&#10;7tSogRXGzmIIMAT6iUC3b2hP/UJ4vt2fY90f4z3Vgy4yWbWJCwQpQFbbNm0KGkBH6A56aQ/xlOi8&#10;/qR7x9ftCHniBo3+ybM/GCyhn7j1nrw7qsH0K7eW9yKD7gJy934wcu8cqTI9pIzcC/cL5KFEqmeg&#10;QqVE3+QoTxlAhnzO0b6rRP1qFHXvP5SQs7wYAgyBzgiMEbaNVWOoEGAKaPYVZwj0A4EoPaCXL18e&#10;ynTnzs7+ovSDV199NZQgPHE/qhKbSSF/fu+99/i6b9myBQ+ylpaWmTNn4s8lS5bwz7V33323+5+x&#10;2VxWa4ZACAEManlTS+KdTCTLGGXu4FZREw1uR4/OwUQRFUhGUh4LLmrFEBnMdFhEKRS0aFoZ0S+H&#10;SuDNOLbRMgRvcZGMMogdSCAIYTCwFOpHCYOwj3gaHJncUjYtoIBeuXVHIOdbuHVDbcHR9bbpiNgX&#10;+ISSyjx7373VXRtCgIakjccqCmEboR86Yxt9YylSxOG7b+SjTjnSX6Ke0e7UqJGuFiuPIcAQCCLQ&#10;Q78QDlC351ikx3jH878TtuQBG7JDoH0BFK7BaLgR8unxwpBlKYEeiDx+icVT946v+5FQb9l77zhs&#10;90Ogz+jRkSqsW4/QD3bvQXqqaLeUvfTCPTc2AsjDhkww49B6JD60cfRNDn8j6v4OE+WnPTcv2neV&#10;Pjvo3i/xsOPLCmAIMAQYAuMYAYHL5Qo1r6GhISsrq/fWVldXp6amjmNEYrRp+/fvX7hwYYxWPoaq&#10;DQI6ShE0jDVwUdC0/Pz8iopwh1HSXPhO8BLg66+//uWXXx5CBPCKz+e2a9cuULpDmPOQZAU9+NKl&#10;S8dCDWHBce+99/I14Ylvn8+H56HZbN7zg9+UpuZ1aW+lsXnJy48MCQgsk7GGgMPhQJCTsVarmKkP&#10;CfJX9kA3H5CYqT+r6IAQwAzijTfeOKBT+zipvr4+LS0tlOiDTfrHiw++f1vwmYy/t682bO6Y5R1o&#10;HbpmPNB82HkMgU4IvPTSS3a7HeOpKVOm4DfCholEIoYRQ4AhENsIRP2qw14pY/tCs9qPHgKf3/BA&#10;ni6pS/l7GyrnP/1TrVYrkUiEQmGI6Bi9arKSB4sAU0APFkF2PkMgIgIhFw4QzTDcCE8T7r+xZs2a&#10;8I8gEAYxGrKQBk99++23V1ZWhqcJmRcjWB/Ia95MGb97IbK7ZIv0/Lnda75jx45Q6TfccAOqGgoG&#10;2OWJjzxRt5CVMzLcunXrgG+G8Eb11Fj++ACaj7PQ2PB2RfRFGXkP6NOt3pf3tW3436+vf/Djhzfv&#10;slic+BkwhuxEhsCoIEDsmYdnjfSoNIcVOtYQWL56/d5TAccq1O2D7c+uXz149nmstZLVhyHAEGAI&#10;MATGLgLsVWfsXhtWM4YAQyCmEGAEdExdLlbZ0UYgSvkzqhlurBFuuIGPQn/GxcWB5A21CWxvYWEh&#10;ZLm8dBobyOtnnnlm3rx5EcliCKshQOOV1CFL5e4IgSkGOxyeLdLABwPngkEOT48/V69eHSr9lVde&#10;ueSSS44fP949T76qqFuoXGS4ceNGkLworqerBAo7JH9GGuzjCAjlgV3VKJuPzNEuNDa8XSj6tdde&#10;G1i5Q3XWqVbvO1+3vLvn7IED1fYa3/7j2tt/dqSxzT1U+bN8GALDiQC0QAH/j1XbNvTsIDKcVWB5&#10;TxAE8otLn93+QaCxjH+eIFedNZMhwBBgCIw6AuxVZ9QvAasAQ4AhMN4QYAT0eLuirD3DikCUHtCo&#10;Q15eHohjvjJgcsNrFfoznH2GzBlsL4IWdq8/DoI/7SKjRrJw0hlGH+G5hWfy17/+ledeb7vtNhgu&#10;w2sCO3wCMMgheTW0z/izS+koGrRyl4OgmHuqKgr64Q9/OKyXIJR5lM0Hd9+9XcgkxEePTG27l7L9&#10;6xax3yfjvHIbd8+t84sna89WOh/+45HRqg8rlyHQHwSIB2lwI47WbGMIDBcCeZevDTHQ4fxz5TMr&#10;9IFtU4CfhqvGik2bcBgHOj4Oftr9CPrRQCYrngmsNEIWnTMleYZ9GNofruayfBkCDAGGAENgbCDA&#10;XnXGxnVgtWAIMATGEQKMgB5HF5M1ZYwhENGFI9x/48orrwxV+Q9/+EOIfYa3Js8Uw0kQKmk+Tciw&#10;OLyV4LjBwyJld5vpULLf/e53/P7dd9+dkJDA74Q+raur4/d/+ctf8jsoEeXy4QFDVHV4oa+//jpf&#10;VaTcvn07n/Kxxx7j04BeD5HaIbsM3r4DKeFMHcoK+zjy05/+dMDXrXvzu5SInP/4xz92b1eotgMu&#10;evAnJsSpbr809ZH1M+Pkqf/+vK2i3Oz3O8pPtfWQM2LTdAmI0/1I8FSi2Og7es7gm8ByYAgwBBgC&#10;w48AYaDLKghBHMY/f7Bpzn0lrxnIdvC3ZdeFeOG9ZcVbDLCI/uCp4Me8XzTY5zlvrj1ITwg5SO+9&#10;73EOqQ2vrd9731M8ib18M5/ktfXPPh7knYe/iawEhgBDgCHAEGAIMAQYAgwBhsB4R4AR0OP9CrP2&#10;jR4CEV04wv03Vq1aFapdSKULbvTWW2/lmWKImp9++mk+DTwuuougf/3rX0Nq3XsT29raeKFiLykh&#10;ag4pglEiL6ZGHbB/+eWXd8n/zTff5I/87Gc/45uAlOCRQ4rvDz4IrpYeZvD7bH5P7UJtI3Lrw1zf&#10;Ttnn6DyPHfvdxv03t166+QPL0w31VWKpZ/Zcrc/vH2w1iGJj950Fg80m7Pyeye4hLIRlxRBgCDAE&#10;IiEABpp7871KrrKirLQ4n6bALhf0gs677Z4Om+jStZfTPpEYd3TQ0lzle2/uXX9PKJJhoJTS326h&#10;h+AzzfEUN0huXgJ93bPsWjAEGAIMAYYAQ4AhwBBgCDAEGAJDhwAjoIcOS5bTBEAgeg9ogBHRhSPk&#10;vxFOgIbHxOtC+IYba5w4caILxuEUdu/wQ5UMM4qf//znsGmGX0eXxOE5l5aWhn966aWXdkkMKpw/&#10;AlF2wAWW/hOisI1G48jcC302v5d2XXjhhSNTSb4Ui8P/3E7TnQ/X3f9YRUOzo9XR+ttzd7UIWr+Z&#10;/80Lp+XIph+ov/SR4umO73275LOjLQ0GFopwJC/O2C8LEwAd2607o6xwxGmD4MEJJZPvwK8n8KKf&#10;Yok+ZZSXiSWLAgGegf7gvTe5AL3c9zl5t71vMGzhNoJLDlpw9H0S0Ulfx1Fd9cHfduoJoziXJWEI&#10;MAQYAgwBjgt1uR1r8YKHOq3OIwdDnXKH23KPLzmRMomYcaeL0KmUjsqxdYLsVmUIMAQYAqOCACOg&#10;RwV2VmisIhC9BzTfwnAXDlDA4f4b69ati4jCzJkze0KnqqpqAMChUAQhBOkMI+lHH320T+/jPiXV&#10;fdbh4MGDfBoIjUM2sX2eNSQJeimxS7syMzOHpMQoM9nxlW1GliQzU/rFHvN9jxzefOJPYmn7f+V8&#10;f2HCgjRZml6gsDnPCme8P2dyYqJafPB0j4EcIxfX9b09xJHRnZ2BcHF4pw8lDL550wRPBujNjtfx&#10;Thkizapt3J5NhWSk0PEJGFF+lBA8RDPi8yDZ3norotQhRThhF7linSoTrG0PlYkS7/GXbNHmcvpl&#10;2rFh26peKOio6dGhl8mPVcxxf67idvBPovKS09HS92O1ORO0XoSBvu+6+zr457yCEi4YmrDymcef&#10;DaqhO+MDFhpEMtE2UyPpvj01zpzay2usiWKazwtS6r2nSKxf6gAyQfFnzWYIMAQYAtEhUPHk6TV8&#10;j7tj2qZbAu+EgV44dIS+OL7FbejIsrzoAb6b3nws8kvOzlu7ZkLeLx8p4d+NIi7761ZKx/tAqCbR&#10;NYqlYggwBBgCDIEhQoAR0EMEJMuGIRAJgXAXDhhThPw3QAf3RDR399kIZZydnd1fmPmAgSHNMuTV&#10;sPgIN2LunmHIwbnPsngD6O4bpNZ9nhtlghCXHWX6XpJ1AbampmbweUafw/795ve+sHx92OR2mI5+&#10;3fxRzZ52W2uZ4fj2mp3VpqpWQzPnEu4++4XP5z90uvnk2YhO0JQC7thACvPbzlsLX10XYCe5R+jL&#10;fti2Z9Mj3HMB4lJwC90Fibln0+NBIm7PpjI6Vug42CXDwq34jKME6NaVwYAsOLJhBwk+h8SbplF6&#10;7znu1WCVUP6eYyUoq5fwdMGKlW/mAkMUclagth0He29d9FdgvKRcuWYDd+x0l4s8Xho3LO0oL9uz&#10;qKSQz7rgzjtZwMRhQXnYMyUEMhe01yClLd9MrJ+pWwbxdqY+z+FbMJggnKKp8wa46NdK7pvDBxjs&#10;URO9/I7fcjTRxlMlAQU0Mfh4li9oO7d+2BvKCmAIMAQYArGMQEc/W1iyiH9LfWvbhjW07115z2bu&#10;1e14g6HvklvXhLVz5Uq+dy4omhax9REy2fnWsc3P9eY317WUiu2vcpvv6VyT2IB6/9/uv+lvZX3X&#10;9dArN228/6aHP63vOymfouzpjU+93RBt6ujSDUee0ZXcc6qPHro596EDfeey6+mcRTfnrn/7bN9J&#10;+RQH7l50/7aByMN6KWA48oy2PSwdQ2AEEOibgP6QbiNQFVYEQ2D8IRDuwvF///d/If+N66+/Pryx&#10;S5YsCf0ZIov5I+Fk7pQpU/oLEVjvUGzDQ4cOvfvuu9AIhxfHZxie8969Ad0X/9HHH3/cpdCQ1/M7&#10;77zT3/r0mb5LNMU+9dq9Zxje0i+//DI88bPPPttnZYYwgcxreu+dmqoT1WZ7uzbZ4/W4attr/ufg&#10;5u1n3vnP6c/rGtx67yUKbsqxMy1vf3z6XE1EAjqogQ1Q/qCA6VZx+hgvT8a2atuesvLO1V4UeD0n&#10;xOWidaupM3QnEnNR8G08yGz2kSHJgApRKLmMxMEMCu58IEzMEiyrRxCDFSOnhWrd7WAUlRnCyxQD&#10;WWEMFoC2u7S8k1Y90JbygP6922rTqLXSMQBKr1XE3b6nY4ojmDTSat+uWEUU74eVFcWK4VgHbwzV&#10;n1hqvN/Jw5mabNAtdBwRBIP7wWCCHREHQ/EFA4fCEpOP+BODmb6/efP73bLavLkj/zEEDasKQ4Ah&#10;wBAYgwhg+ndaUQF9TwzNAhdN6/aa2rnmHURzp+MRMkHKaWWP87KM8W2o0fDpG7UzF9d+2BdTXPb0&#10;lsOLNz764i8uThuDtwOp0ihx01VvP1G56NrKN/piig/cfe+e6x574dyzV08aowAybnqMXhhWrX4h&#10;0DcBvYxu/cqUJWYIjFcE+uUBzYMQcuEAl3rmDL+Ol/v+97/fBaKQJTSMlbdu3QrlMhKAfb799tv5&#10;lBAv9+LO0RPgIdcOsMah03fs2NElPaIIhmhllMiz3pBCY78LIY7j1113HX86AieGqoqdkDa3FxF3&#10;nzcGIEJWodJDiPV5Yk8JQp7a9913H98uYPv73/++e7sGXEQ0J06dziVnGkyeZmG8/bIVaZfEL3Ta&#10;XJUNlQdPHmirybhc8tf1Bb+bL/vVr7ae8ngHEIRwQ8BhANx0L5rjaCoaSNNrhh30cz9y7Dkp4Zi7&#10;beEHh7x1Q1LtEc4kOMfw1pqeA0yuDNeq0/p16N/DNO8jXPNRLw6wlK97lUzRBL1LwByHVg2EvjH9&#10;xYpp80f9yrIKMAQYAgwBhsAYRQCviscCAoeoahiY0sVLTvTvsduO8Q4cURpqQF0dfBeCGHpPVNUa&#10;A4nqDx3h5l+6dj73xaHmvqqTmpnaV5KJ9/nZ/3zJLVv7w2Xc2//pUxqeXZQz8QBiLWYIjCwCfRPQ&#10;I1sfVhpDYEwj0F8PaDTm2muv7dIkUL3dfZbvvvvuuLg4PuXGjRsTExNBl8C1OaRfhnXGAKAJuXaA&#10;/ubpVwQ8/OUvf9k9q1//+tf8QZSIclE6fEJAMXdPCfa8e1VRZz7lwIjy8NCLyKqX0vsLwgMPPNCl&#10;XcAWLH9/8xlk+uREhUtuFqd74jKUCo38zjl3JvuS/Eav0KGc5f7Jd67I/8ai+LwkjUigtZs4gd/X&#10;j+LIcsVt3Zw3+pFB16R9ZNiZfg5/nX/ykTALjlCuWIMZ1LtArtJR2B66DBMaaowCAoszQZh2PTjk&#10;rRsEMKN6KtW/l29etO2t/pgYh+vfJ7JxB12HS5wlKQdNb7kHuq7b7SdWTJs/qt8HVjhDgCHAEGAI&#10;jFUECJkMd+aIxsw91Tng8LbmrYCeOZo1RsGenKx0wvq/Pk9ZuZW+CGC7pWwa7w8y9rfmffu4hbOS&#10;0mbN4PYdDxKo4VJifh+/X9jNNbzyq/vvexc8NT34LnXk2MgfIRux8qBHOhl6NHx6X6dk9NxDgYNP&#10;H+Lq332qSz5c8JSbNr6yn8+6I5OmEKadi+uoIS29exNwXl9Fw2OkHwYjfEXqP/iQu/rCtEkXLuA+&#10;3Bf01giXEvP7+P3Ea1zVb264+coXADM9+AJx5MAPPUI2WHnwRzoZepx/+8pOyei5uwIH797FnX3h&#10;/i75cFWBT3MXPf0Rn3XwyJUv1IYA7FxcRw1p6d2bgPOiKDqYe7e2RG7y2P+GsBrGHAKMgI65S8Yq&#10;HGMIQFzcxXAjpIkObwko6U8++SRE7IZ/hINwWx6A/BmZ3HDDDSFpM08rL126FGQ0yGW+iD17AhKA&#10;VatWhVTYodJRdOhg6BS0qKeqoqwXX3xxAFcIrQvnoEM5dK9SfzOHC0dE7j4ES38zHFj6hTPS1i6f&#10;PLkoKSFBbfcKFIL4T7718U2F38nzrZT59TU17l377Q31LlOtueakrSBD159SyAs1F/KH7iVAXbSZ&#10;ds+QuhjQIISgn7dx2+jrOz9GWLmVhMWjr/PcujALjlBhxGIjcEKngDOLppXdQk4jFtIhuUv3g0Pe&#10;umhRGIvpCu58bvOxoZxsGIuNHLY6EfT6SeD3URemzR+2i8UyZggwBBgCDIGYRAA0MAk4EmKfiVAh&#10;6A4X7qQRuXHkpZImD4Yc4Vf2RZVJ51Mi5h9MsnsNR/1Bxv7WcPwLbsZ86JpTpy7kjuzr0a+55PYt&#10;Ny/mUq//1aO/vSKJNqvhlbrpL2559MWNM6ve+pinied971FyBCn3hgw9Gl75N3dH52Tk3ODB3Vvu&#10;f4q7sXM+ZU//6sjCX9GsNnJv8Hz3r97PgvvHlkfv4I7sDqLaubiOGr74vZKege+96P5fsKp9b3ML&#10;liOIUvb8q7kvP+jRr3nuH/bcdR2X/fOXX3jnZt7CpOrRygvO73nh/GOLjj39Jk8TX/bgC+TInruu&#10;fTdk6FH16F+5P3VORs4NHnzt3pt/zP24cz4H7r7hy6tfJlmde4x7gue7b3h18mPkyJ+4L18PtrJz&#10;cR01PPfg3J6B6L3ojvMit6Vbk/uPODuDIdAHAoyAZrcIQ2DYEVizZk14GeGRCcOPg4QtLy8HWxri&#10;RsH5goEFXwx2eMC1hO8zMuGpbfwGG44ghI888gif4bZtHZrUp59++qWXXgqVjrNQn9zcXD5lQUHH&#10;ixqqilohQYiVxlmoOcoCPT2wqoK5Rg58hqF6futb3xpYbuFnwfYaDH6oXdhBM5944onB5xx9DgqZ&#10;eM2Fk759Rcmi2VlSheKz421VTeJrpv786Rt+Z67zvPZGy0e7Wo8cqm2uanLbbVcsDGAelj9sBLpI&#10;ScKOdLxz8y/qoY/Cz4q430OCrhmSHMm2dWVgh/eh5msUPLR7NXeM49/nO9c2dA7cVcJaUXIPVKl8&#10;rh0NjXCwW2Wih338pQSdHwwr35O0fPw1enAt2vlkMDAnUT4TJ8qC1esWRbNooFeEmTZ/cJeFnc0Q&#10;YAgwBBgC4xCBnY9vmtZ5iRH60sDiLXzGBYKRdGn5zp3B1V0k0kXQMjosUfdMII0I9OQVWIAXWkkX&#10;FaT99QeJKtNhSUT9N6ZSQjRp/nzulR1RhCIMVCT1+lWU5501fTHXWMcz13yUQqKVDm2p1/+AekaH&#10;JwOR3XEwFfrrTvk0NFVTqTXJasvhqrpmDkcyVqydRVKlXbFscSjvCMX1iVKvRc+6vr8O19R/Yz71&#10;dE5bvox79NkoQhEG6ph9/3rK8y694Fqu5gzPXNMohTmLnghxxCC273+IekaHJws7CFIb+utO+VTV&#10;nqRSa5LVvXuOVdZxOFK07odLSapJN1/TsXQ6QnF9AthRnwhFh58dsS3dm9xngSwBQ6CfCDACup+A&#10;seQTG4EBeEADMMiQA3Hj6D/d/TdCoIK9BVu6b98+Pj0i8oEU7pIeCUK5db8aoY9C8feQJzJpa2vD&#10;R/gNIw58FKpSl6B/OB4qHWf1wiajVkiA0/kScRYq1if7jKK715BvBd92PsNQPUPpQW3zyXpvfk+3&#10;Jxj8ULuwg2aG14Q/a/HixTabrbGxcZjuca1SsmJu6g0X5y6ekSpVKtycaHKmelq+Ji2Ja6hsrjx0&#10;rvFMvctpXrIouTA3YMYyTDUZpmwxsKD0HtuGFQESRJ7G1IsoLe/Qqg9rJWIp85VFZXyITiq2p5Mm&#10;mNOAY2TgaM9rBnoS7/OtZ9r8WLoLWF0ZAgwBhgBDYAQQIPZUwWVygZVypMvl6Eo5xK/uwZaj8PQj&#10;gUgyPaSJkAl6YT6+Q6eVdL22EbGF6dZzRUYAov4UUfbmWw1Vbz3BO2Dc/VYDt/dowPKiP7kE0sIl&#10;Ywt3F1FA33V9xgDODz9lJs2H/vQkZx7K4gZc2wN/frrq6NP38A4YFz9dxb37VcDyYgBZwiXjXu5v&#10;RAH9+P1FAzg//JRFNB8qgu5JzjyUxXWr7bBmPkhs2OnjHQFGQI/3K8zaN6QIDMADekjLH8bMrrji&#10;ilAUQfhE8yVh53e/+x2/3wtvPozVGl9Zi4SCtDjpokLNyum60kmqRLVYLBL8clPB1Bmc12N1eswX&#10;XZT0+EOXxlSjOyz3Vm3b0NPIIqZaNAYr20lRThThnbXn/jBpeUir3lmH3l0U311TPwYbPiRVClPt&#10;d4jtOw7SYz0sBYgg3u9l5cGQ1JZlwhBgCDAEGAIMgVhFIHzRWmilXGipXOf4guhPgwfCTusxBmGw&#10;R+5IEDqrt7iFYaWE6tGPQIejeiEOHd2dseIPIaqXEMeH9x5ClZIyMxpqAqLmo2Fy5l5r29BYlZFC&#10;mGfYenT4DPe/ganJWdxh6rwR3HCk9v03ScVgGP1hoD59FDegJvTXA3rXV68Xrfs0SPVS4njPzl2o&#10;ZnpRUdXp87T+SBMlBudrjhVl5iExbD1OR3lOpGTZGZO5PdR5I7jhyOlX/0wqBsPoNwL16aO4ATUh&#10;VGK0bQk5TXffGQQC7NSJjQAjoCf29WetZwgEEQjnl+ETzZPR2AlFQRwSNwyGd3cEMlKUf3ti6dd7&#10;rinbt/7Pf1gZr1fEFEoDM8iIyH5OHEo0pq4wqyxDgCHAEGAIMAQYAgwBhsDIIrD/4OHsgP8GXzBc&#10;OFJ3H4QLR9LVV82EOzNRRh/kOiwveq/erEuv596/G6f8pTFrUAroktt/tYIL6rJpRMGS2zcG6vMU&#10;NyNQnwjFlZSWUu8OcsqAmtBP/D/6ZM+0gP8GfyZcOLJf/wQuHGkbvr8I7swknOAnXIflRe/5L117&#10;P/fqxTjlwZrJg1JAz/3Dy+u4oC6bRhSc+4fHAvX5MbcgUJ8Ixc1deQXx7qCnDKgJoQYOWVv6eUlY&#10;coYAxwlcLlcIh4aGhqysrN5hqa6uTk2FEz7bxhYCMORduHDh2KrTeKwNFNADc+EY+2BUVlbCHDlE&#10;N3epMOyeYbgx9lsx4BpCpuHz+fA8NJvNe37wm9JUMsMdvlUam5e8HDDOHnAp7MSxiYDD4ZDL5WOz&#10;bqxWDIGxicCWLVsQ2HY46lZfX5+WxocAYhtDIPYQQJAJu92O8dSUKVPwW6VSiUSi2GsGqzFDgCEw&#10;IATYK+WAYGMnMQS4z294IE/Hh9Ds2PY2VM5/+qdarVYikQiFQsjjGFKxjgBTQMf6FWT1H1EExiv7&#10;DBChgOZDIF5++eUhTPlggBhNjW/2eUTvIVYYQ4AhwBBgCDAEGAIMAYYAQ4AhwBBgCDAEGAIMgYmE&#10;AFNAj5OrzRTQI3Mhx7ECemQAHLOlMAX0mL00I1AxJlcZAZBZEeMMgWFVQI8zrFhzJggCvHKfKaAn&#10;yOVmzWQIRESAvVKyG4MhMDAEmAJ6YLjF3FmMgI65Sxa5woyAHpkLyQjokcF55EthBPTIYz52SmSj&#10;hbFzLVhNYgWBYSWgmQVHrNwGrJ7dEWAENLsrGAITGQH2SjmRrz5r+2AQYAT0YNCLoXOZBUcMXSxW&#10;VYYAQ4AhwBBgCDAEOhDYeSsfMFWw+MmKwNHgoY4j+IAcvHVnIEXFk4sDZ4UOdcW0cyYdJ/RyXtdy&#10;oyiFXUmGAEOAIcAQYAgwBBgCDAGGAEOAITAxEOiNgN61a9fBgwdDOPz1r3+dGJiwVjIEekRgHHtA&#10;s6vOEGAIMARiDIGKJ0+vweoFbDumbbqFUtA7b13F7eh0hBLBb3EbOtpWXvQAPal887FVESnorpkU&#10;3LmbL4aetGjR5ntWdmesu5bbZykxBjarLkOAIcAQYAgwBBgCDAGGAEOAIcAQGDACPRLQsBp4/vnn&#10;n3322V//+tfNzc0oYMeOHQMuhp3IEBgfCOB7MT4awlrBEGAIMARiHoGCO+8MMMGFJYtoa3a+tW3D&#10;Gnps5T2buVe3g5Om7PHWNWGNXbmSP6ugaFpECCJkEkq38/FN0x64s6DreRFO6auUmEefNYAhwBBg&#10;CDAEGAIMAYYAQ4AhwBBgCESLQI8E9CeffPLoo48+9dRTCxYs+OMf/8hz0GxjCDAEGAIMAYYAQ4Ah&#10;MMYQKC/bM62ogKs4fWxRSSFfN9DLe8rKe6tnB2vcKVVvmex861gE+XOv5fZQyhgDkFWHIcAQYAgw&#10;BBgCDAGGAEOAIcAQYAgMIwI9EtAKhSIpKQklX3755evWrQMHPYy1YFkzBBgCDAGGAEOAIcAQGBAC&#10;sMyIyAv3lFnAnvmtNf6t3bw0eqtAxZOPHFu3upv8uYdTBlrKgCBgJzEEGAIMAYYAQ4AhwBBgCDAE&#10;GAIMgTGMQI8E9DXXXBOq9pw5c8BBr1q1agw3hFWNITASCETvAd3a2nr77bd3r1NPx0ei9qwMhgBD&#10;gCEw3hAgNO8jJeW7u9ti9NzSgKfzmrcCwQujjBdYsf3VkP1GFKd0LWW8Ic/awxBgCDAEGAIMAYbA&#10;8CFQ9vTG+2/6W1mXAurffeqmjU+93dBnuTi9c7KGT++L6sQ+c46VBAfuXnRz7kMHulT37Av35y66&#10;f1tVn63A6Z2TVb19ZVQn9plzlAm6VQDnDUkddj2dA2TWv302yoqwZAyBoUOgRwJ67dq14aWAg/7+&#10;978/dOWynBgCMYlA9B7Qv/jFL5555pnf//73W7duLSgoEAgE8+fPh5H6TTfdhOM4GJPtZ5VmCDAE&#10;GAJjCAHQwLdwz/lD7HO47Ua4k0bkKq/cumMDdenoCDJIFNE9ZUL4Z95fGlt0p5CUoVLGEG6sKgwB&#10;hgBDgCHAEGAIjH0EUrNrP+zMNZe9+Vbf3HPkhqVe/Nstd1ydOvZbPYQ1zJ5W+UZnrvnAn5/um3uO&#10;XIPsq9/Z8+iG7CGsXv+zGoI6HLj73j3XPfbCuWevnkTKr9+2/ua7d3EfPXTzlS/U979C7AyGQP8Q&#10;6JGA7l82LDVDgCEQhsDLL78MlhkH7r333o0bN545cwb7+/fvX7169XvvvYd9HDx8+DDDjCHAEGAI&#10;MAQGjkD3iIAIRrjtrZ0kR3zGRbbL2LmTJiBp3toWsowOq0XkTMA/c0F/6W5V7n5Kn6UMvNnsTIYA&#10;Q4AhwBBgCDAEJgQCWRncF4fCYnEdOrq7dObiCdH0oWnk5Dzu7f+E8aq7vnr9ikXXDk3esZtLdlFO&#10;qPJpG5594Q9LucsefOGdm9Nit0ms5rGCACOgY+VKsXrGEgKlpaUwT++lxrfddltmZmYsNYnVlSHA&#10;EGAIjDEEoHHmtq3C+hJ+W/xkBREm7+DooVXcjh5sOQpPPxI4o4c0kTMJxDmMjEH3U/osZYyBOYar&#10;88EmvV6/6YOwGuLIimcqo6xyvxL3meeQ5BZlJlEm67POLAFDgCHAEGAIxCoCmauWZb318f5A9Zvf&#10;/nfj9aumhxqz/2/33wSbjg6nDmK78fTf4NHxSvAUpA1ZeYSZchA7Dv5cPmX4ieHeHaF9uvPuK3xx&#10;970b5MSD+dz37qcdjh+RMu967qFXbnr40xEQ3Batv2by029+FICsfttfa+5ff0EIQMh+YUZB/CgC&#10;Th3E9eLuh+DR8XTwFKQNWXmEeWIQKwx6YiBl+Inh1hmhfbrzAvG+wE+H1jiYz5UvvN3V8YOv5flA&#10;QcFTessQ7iJ8/sEWda8JjjzxGlf1mxv4OkSsaqx+WVi9YwIBRkDHxGVilRwrCETpAZ2Xl3fHHXfw&#10;lZ43bx4U0H6/f9euXXFxcfzBu+++OyEhYay0itWDIcAQYAjEIAIdNhh4wvqDRhwrt9K/usQXxNFg&#10;wMGw03qMQRghk7AcImLV5ZRoSolBzEepyqWlZdd1oqBHqR49FMuY4rF1PVhtGAIMAYbAOEKgpLT0&#10;8N5DtEENx7/gZswP89CY971HX9yCn5sX7w05dTRUp9/44pbr5wUgaH774Re4jY+++L2SMEzKnv7V&#10;kYW/oudu5N4IsMldTuwOYcMrddPpKTOrApw48nk/C5lvefQO7sjuwBmRM+927ohdorkrr9izcxct&#10;rmrf29yC5WEeGpD9nt+Dn7uufTfk1FF1Mu/H5/bcflmggnCoeIKDYcWDc8NqfODuG768+mVy7rnH&#10;uCcCzhVdTuzewKpHKy8gxT226FiAE0c+r05+jOTzJ+7L1yNAUvXoX7k/dTolPFHXDCfd/CjfnOu4&#10;RX/tVOHQWXP/QD7N/vnLTO88YncgK6gTAoyAZjcEQ6AfCETvAf3888/z+b7yyivgo7GzZMmSF154&#10;gT/4+uuRuph+VIQlZQgwBBgCDAGGwERBYO09vy17PGrR80RBhbWTIcAQYAgwBMY/AvNWraj+NxEL&#10;79/xftZVF3dySYCOmEiSXwiSv0AjdeGspBAoX/zliS/m33X7rM4oNTRVcw2v/IoqoLccrqrj5cyd&#10;TowEa+r1qyiLPWv6Yq6xDk7UyCdjxVqaedoVywLGID1k3vXcWde/+IvObRm2K3nZ+nUn/0oC7n30&#10;7KuTv88bHwc3Go4vZ9ETYSPz7Ksv7MD47QfveXvZ43Co6LRV1Z6kImJy7r17jlXW0U87nRipNdn3&#10;r6cs9tILruVqzsCJGvkUrfshzXzSzddEMgbJvv8hWuHQKZ3y7ZYh/fSjh8CYhwj0YYOVZcwQGBAC&#10;jIAeEGzsJIYAQ4AhwBBgCDAEGAIMgZFBIP+2e0ru29iNgqb2HHTrEEhXPrOi27EzgWPdnDuIeHnT&#10;JpxAz49wap+5IYfrnuX23jeHzyNSeh6i4CcrnqkIYtZn6RzXveZdS6D662cCQERvTTIy142VwhBg&#10;CDAEGAKDRSB16kLuyL5Dn75RG2B7AxnC6WILdxdRQN91fUbEQkASpwb55S4JZtIT6U8ncfRgK0vP&#10;H9bM+1/D7PlXc19+sOvtJyoDbG8gC9hf3Mv9jUiGH7+/KGK2IImzg/xylwSL6IlUBB1Za9z/eg7J&#10;Gbue/j53V1fGfEhyZpkwBIYCAUZADwWKLA+GQDcEvvOd7/DHrr/++spK4lX5+eef33zzzfzBa6+d&#10;8MEP2D3DEGAIMAQYAgyBqBFYvvm17hT08s0Gur22/lleIA12ds6baw/yRzcv53Pfe9/j3Baaau99&#10;T4WbSfOflhXjQ6T9YFPo1Nc4ml00uaEKr63nSn+LMkkeT91X8lrn0vk6IPPAJ1u4N5/taHUvpUes&#10;efdK0mSnVvMwRGpg1BCzhAwBhgBDgCEwFhFIuvqqlFe2vM/Nn9pJ/tzQWJWRQphnWHPURqx36sIf&#10;3HEX90KHZTOfKjU5izscdN7ofmJSZkZDDbhrbIh52AsgyKf2/TcPkRT1734YSNlH5sHsRsoDmpaX&#10;tuH7mb+591Vu2fxO8ufzNceKMsk6ZVhznI7YzuyrH4IHxhMdls18quyMydyeoPNG9xPTi4qqTp+n&#10;xxHzsBcAkc/pV/9M7UHOvvDGUKyPPnD3vVyY+UafNYmYoLPNNEj4TlbRvbSHfcQQ6BsBRkD3jRFL&#10;wRAIIRClBzQY56eeeoo/a//+/fn5+Qh5tXTp0vb2dv7gH/7wh9bWVgYsQ4AhwBBgCDAEGALRIUAp&#10;6C4EckACDQ0y3Srfe3Pv+ntuI8PJsK30t1vooeWr13NlFV2jF5auvZymr6wo44XM2K57du+pMwPJ&#10;Lb+49NnrIsiQkXnpb++ghHjebfes76hcz6WTNN1q3r2SfDI+68gNjA5dloohwBBgCDAExiwCsy69&#10;PmPmNVd0eGuQmuIg9/7dsNH4S2NWZAU0STXve3ct3PdE54h/Jbf/agX31hOdAxiGGg++e+buLdSg&#10;4yAXMNaIjEzJ7RsDKZ/iZgRT9p75KEG8dO3PixbddXMnAp9buvZ+7tWLEUjwwZrJkRXQpLaXPfj4&#10;1R/ek7uemHgEt7l/eHkd9/Q9nQMYhj4F373otXtpJMBPuF5FZ3P/8Fgg5Y+5BYOXp8F84zVuz/f4&#10;IISkwn3WpM8Eo3S9WLHjFwGBy+UKta6hoSErK6v3xlZXV6emhlnfj19oYqtlYDkXLlwYW3WOxdrC&#10;AzoaDvrll1++8cYbe2/goUOHZs6cGYsgjMs6I2SZz+fD89BsNu/5wW9KU7vwF1ylsXnJy4+My7az&#10;RjkcDrlcznBgCDAEokdgy5YtfXZz0ecWnrK+vj4tLXyICI758eKD71MKmUiST93zGncdPcLRv4jw&#10;GMc3clvCj4SyDD89fJ9PEHaEzzskmw6VFn4kPH3HftdsSU737V3/WtiZwQrSriWUvtfSI5bV0eQo&#10;Gziwi8DOGjgCL730kt1ux3hqypQp+K1SqUQi0cCzY2cyBBgCMYXAxH2lhB/Irxqv6Qh+GFOXbSxU&#10;Fn4gN9Tc1RH8cCzUaUTr8PkND+TpOk+xYIVXQ+X8p3+q1WolEolQKISkb0TrxAobBgSYAnoYQGVZ&#10;TngEbrjhhttuuw0wPPbYYxilQwGN/Xnz5m3fvv3yyy/HPg4y9nnC3yYMAIYAQ4AhwBDoFwJ5t235&#10;bdl1Qb3zmVN7S4tJ/0qEzzSfvMvXlgbMOPqVLz23oITrfO5Ac8u77f2Dvy3tpLVG5kF3jMpnHn+2&#10;e+W6lx6xAVEm63fj2QkMAYYAQ4AhwBAYOAIIkBjwAxl4HhP6TARIDPiBTGgYWOPHPwKMgB7/15i1&#10;cFQQePjhh8FB//SnP7311lsrKiogsN23b9+qVatefPFFHMfBUakVK5QhwBBgCDAEGAIxjAChoEsD&#10;9V9+x2856pmx8VRJ4Bi4X/h08D4aYYEJo2rw8s0HA/kFT44yNzhfBIMQBqMiwvC5sxMI/EPWP3sd&#10;yXgjt3Z9hPp0Lz1ipaNMFlWDWSKGAEOAIcAQYAgMAoHmtx+mTh0b739i78y7fnFxZ4eLQWQ8UU6t&#10;37ae2GXg5/vvLvrrs1d3sqieKCCwdk4sBJgFxzi53syCY5xcSNaMUUKAWXCMEvBjotiJu15yTMDP&#10;KhGTCIygBUdM4sMqPWERYBYcE/bSs4YzBIAAe6VktwFDYGAIMAuOgeEWc2f1rYD+kG4x1zBWYYbA&#10;cCAAD+jhyJblyRBgCIwzBLwuU1vVp8bmU26nZZw1bcSawzAcPNQMw8FjyHJgCIwFBNh3efBXgWHI&#10;MBw8AiwHhgBDgCHAEBgMAqJf/OIXofMtFotOp+uSXR7dQgdNJpNarR5Mkezc4UCgrq6uzwCSw1Hu&#10;RMtz7969paXBxb8TrfHjvb0QQXu9XsQhrP73rgx1XJfmtjtt2ddeOt4xmKDt83g8YrF4aBvvNpXL&#10;pWfLD75+8uib5qYjPrfZ72rjOK+A8+OHE/BhNFgkjd5QZxgO/p4cPgyx7mr69OmDr2H3HPAuqtFo&#10;hiNnlidDYAQQOHbsGPoUjKeSkpLwWyqVIm7S4Msdvu/y4OsWKzkwDAd/pRiGfWI4HK+UfRbKEjAE&#10;xgECVa9/HCdXdWlIraU9Y/VimUyGcL4YOrEghOPgQvdNQHdpJCOgx+ZVZwT0yFwXRkCPDM6jUgoj&#10;oEcF9rFQ6HCMFrz2RqnSmZxR6LO3NzaeNBkqLKbzTutZj6Pa7az22Ks85kqfq93nNvh9PoFIJhCI&#10;xgIUY6oODMPBX47hw5AR0IO/OiyHcYnAMBHQw/ddHpdXIWKjGIaDv9YMwz4xHI5Xyj4LZQmiRKCh&#10;xVBZ0+D3c2qlfAKeEmWTRysZI6BHC/kRLpcR0CMM+HAVxwjo4UK2c75M/jwyOI9KKYyAHhXYx0Kh&#10;wzFa8DqaxUKjQCKLS81TS2XtbfU+n8vjtricbR5no8/dwPnb/N5mn7fV6zjnMp90G0963C0eW73f&#10;bfT7nH6vWyAUT3BWmmE4+G/H8GHICOjBXx2Ww7hEYLgIaNanDPp2Gb7n4aCrFjMZMAz7vFTD8UrZ&#10;Z6EsQTQI+Hz+E2eqJ+dnlZ+rTUuKj0ZLO55OiQai0U3DCOjRxX/ESmcE9IhBPbwFMQJ6ePEN5g4P&#10;aMZBjwzUI1/KyBDQzc1NZyvPNDU14qexqQG/Ghrq+Z/6+jr81NXVGo0mLN0deQQmbInDMVrwOppE&#10;HDw3YLjhU8VnJOgTzO0tbrcbIPt8Pq/H6/PafR6Tz9Xi84CJbvH5W/2eBr+v3e8z4Ijbft5trXQZ&#10;j3udLT5nq99rJ1fH5+WE8O4YgtXcMXGtGYaDv0zDh+GBAweZBcfgLxDLYfwhMGwENOtTBnuzDN/z&#10;kPXL7N0mdHcOxyvlYG99dj5FoNVg9vg8qYlxZptNKBAqFbI+gRlPp/TZ2FFPwAjoUb8EI1MBRkCP&#10;DM7DXgojoIcdYloAs+AYGZxHpZSRIaDBPh84+HV9PfjmBjDQTc3NMDw1mcz4bbPZEDtbqZDX1tUV&#10;FhaOCggTs9DhGC2Qga7QQEye/RznsUo1aXGJqXZjq91uBci42XygoL1e4r9BLKHxn0/g9/h9Np/H&#10;4HM3c942zm8UCOycHzEMLX6f0edqcNnO+hy1jvbjfne7z2WESpoTSSGUHq9XjWE4+Cs7fBgeKmtl&#10;BPTgLxDLYfwhMIwENOtTBne7DN/zkPXL7N1meAjosqc3PrH5nY/+SX8aMy+bnzq478DEPvvM+ZrU&#10;pASFXCYWCWsbmlIS4/vEYzyd0mdjRz0BI6BH/RKMTAUYAT0yOA97KYyAHnaIGQE9MhCPXikjQ0BD&#10;+Azqef16zVsfZ7/5XvE/P5g7Z5n6ZGt6pTG1rDX1i4qkhYUWs9lcVFQ8ekhMuJKHg4D2OZpFwnaO&#10;RBqEctkhEItEUl18cqbXhvkGg8/vAwsNBhpqaKzvo4iDhCbLAcl/wdM4Qknb/V6zz9MOsw6B38T5&#10;bUIJtFZewkp7Wz3WSqf5uA+2HrYqvwdHHD6vUyAQjw9WmmE4+K/i8GF4+KSHEdCDv0Ash/GHwDAR&#10;0MP3XWZ9CuuXo/8asvuwT6yG9JWyed87TYt+df/9N1x2zTzRP//wlf7Kael91qAfCUBwv1Q/74Ji&#10;dT/Oia2klVW1R0+dKT9bjR2Px1s0KQuv2HKpFEfKz1bhYG1DM17E43QdoY/H0ymxdbEYAR1b12vA&#10;tZ0oK3kHDBA7kSEQjsCPfvQjBghDYPAICPVuTmrl4m2c2JCvc8xKtl2QZVleZFiSZ4E4Fm9C3YrY&#10;eSsf+pdui5+sCCSoeHJx2F+DrxjHhRfUUQ7NmRTWrQZDUeZ4zIMnlYObn/O7OZ9VKJZnT7uwoHCm&#10;z8M5Hf+fve8AcKO60x9JI2nU2/bqXa97N9hgAwGC6YSDI7SDu/APd4SQhEDqQRpHggkhdxBCjCEH&#10;R+4gtBCIQzHFGDDYxr2X3fX2ol2tehvNqPy/90bSyutde4vXWzwPIWtHb968981o3rzvfe/7CSJM&#10;oemLj4p8NC4IGLZIfDRmQ+iu5J/MK5VMgY9OhJJidyLWlOAbE7FGJtnBKoMM41SqIJR2J8UjiejB&#10;qOfjSMeaWM/GmGe7GKhPCp6kGEwlifvHxEoyhiM/X6OH4cjrJpcgIyAjMHgERu+3LPcpcr8sX4eD&#10;R2DMchYVlDNdHc4xO/4EPXBjS/vSBXO+fM4SvM5ZsiAt8MBIaskCaeOZC2aBic4deU2mXSboWZOr&#10;PbkRkAnoyX1+5dadZATgAX2SS5SLOz0QqK2tXb9+/Y4dO8BEKpVKTMBrFAGGDzCK4N46XVuPprad&#10;O9LOtbg0yABnhv5QWf54HXhJpHfm3jNN8Y13SZ6a736e+vy7NScXxPSB6h5n7vlahuom5PO0Az+V&#10;KpBK/Yl5mx5fTgMikKaQc7+PM6mwQpG0V54xY94yFaOJRWNCDDS0CFEGuGdRSAgxfIAsmlh0ZEho&#10;wkBTJlpK9AMlphWQUSepRFr0JmLt8Wh9km9Oia0qxq/WqZXqmEoNNTTE0fsF/7aY++No51sxz1bB&#10;dyAR802MEydjOPLzNKoYjrx6cgkyAjICg0RgVH/Lcp8i98vydThIBMYq2669ny9dcbVkweH8+L47&#10;77+FvF7ZxjDbnrt/1S6pWlA0P7FGIqmR57kDx2aW8qx67gm6+wufM85XHrj/FpIzZ9/ez3Tj2ldo&#10;5vvvW+tKtz5TgfvWfpw+4q5Xbvnlx51jBc7Axy0vKfh00zanq6ffLN09ng2btleVF2Nols0wmXYZ&#10;fydErpGMACMT0PJFICMgIyAjMOoI7N+//6GVv/nLX/5K3BUUipJiVs9FmIiLSXYdrhd7XInOdqaz&#10;nXV2EMcGGDMct0KXP133+PJn3hxtBrjmuz+9Y+OrbxOxdf3vvnbP3HdST1+eqVfNd7+b/Tzq4E2m&#10;AyTgoQEa2lw0b+5Zl3E6e4wXY0QEjfCEoKDjmHuI44OAf+HSQbl+tD7LO0gfMu/4N0NLU5U02Z6E&#10;1BqUNLHsiHUmoo2JaF1KaFUybqVSYHUGpSqsUHrioa1897qkCNH0REwyhiM/aycDw5HXQi5BRkBG&#10;YKQInIzfstynyP2yfB2OFIHR258SxOB/VzP3fn02PcyBVQ/sWfbAyhdXr3zxTub1ta4zFy/4fAfl&#10;mnftbS1lNu0iNHHnrj1MCeKZ981MS3C2ltxMdl996zlM0Y0oKl1yv61wvtIxjx5rQcubH4HvpmW+&#10;X34nqcDdzJ7PR6/pJ6Pk6dVTFs6d0dLasWsvhSgnHao70tDUMn/29GlVlbnbJ9MuJwNCuQwZgZOM&#10;gExAn2RA5eJkBGQEZASORYC3dqv/ulZ3eSeUrRqNho/FLKakUhFhEqHaBr6jM97mTLZ1pRraBawC&#10;EwThBBjWXHlDmoGGY0bGKKPXIUNSR/f9+5gNZN9vfAO2GlL+gVP9269uvOMamXEe0pVNzZ/7S+AL&#10;okzSqzGVzTvnH0vKZsF8IxYTYcQRF0E/E+qZvOL0HRw0seRI886kyKOWYUu8s7Q1RYIZpjlpiYyW&#10;vgUlHU/FwymxJ8E3JyJNiUg9k3CrtDq+5+OsyHpILTt1mWUMR471qcBw5LWUS5ARkBE4EQKn4rcs&#10;9ylyvyxfhydC4FR/Twli8L8PFL4uqZud3a2SbJmw0rtbOlxMUWFFezfUx9t2dC37ynxm6/5OxrV1&#10;K7NsYX4/mUn9i8hXg01FN15Bie+F886RPEBQgdJLrl1IthVftuIcqZyFN774swuKB1vmKc1XkOeo&#10;LCsORyJ9jhoMhUuLCooK8o6tzWTa5ZRiLR9MRmAQCMgE9CBAkrPICGQQkD2g5WtheAgYgsWPNO6e&#10;3X0FdleplE5nhFEklAqeSUYamiJN7WJbu9DclqpvCxHzhX48oE942He/Me3VGySPjneYX8E5491H&#10;iWiZJqpcPiYDKXLjvtl/Sn9/zBHqf/erZ5bfcKXk77F89rQTVkHOkINAP6ule78FKYxT71aqDRXz&#10;r6iqWRQXFEQEDSk05M+goakJhxSfUFJB9zLFEgmd/jttFJ3LStPvstuzymhKVKcl0knw0clYG67D&#10;YE/GTHxcnruRYBhhLw4pzoqrqhWsQ8ZwgNN7guvwRBiOy4tGrpSMwCRFYCT3Q7lPkS6KkWDojZXK&#10;fcoIMZSvwxHdnIrmLCt1tqU9oBfcS/TL9AXxMr5i9mx1HtjSPn/JQnzuanfu38TMXyL5dTBHZx5R&#10;JSbqzi1t7cWFBVLtezxe6UNBnr29c0BT7cm0y0Q9bXK9JykCMgE9SU+s3KzRQUD2gB4dXCd/qRkr&#10;BUKFwWis9bCruc4bd/cw7lZf96GNm7t37uz44otWZ3MbDDoGR0AfTQnX1+5jNsIamqQrntl4oI6Z&#10;Nnv5M1fkhCs8JgNBPUsw556CdDnTQGBn/aVJiXI6iQhI3F+PghFKZl46e/GFcVGd1kFDBE110BIJ&#10;nTbiyBDR0gBaUkRn36QPElOdqWJGBJ3On9VEp/2jU4moUmOOBNpOYpNOeVHHwzAQ0rz+YXj9Tsf2&#10;+jk9ieuC8TP4RE2KLcwQ8TKG0uk6HobhKLt9n393vf1AW/8Ynqoz/sE9Vqv1ng9yDoctlzzVMMjj&#10;Hz9z5tuGpy45XplDOmK2YoPca5DZBtleOdvpicAQ+hT5fjjAJXI8DEWeaXPpDjQXHmibLfcpA//G&#10;hnAdSs816UcX+dnmhPctcMrtRWXglEk0wt1w3sjZI3/JEmbTHz9sXTKnmMHnri3vdDHkc7+ZBzpS&#10;flmW4Ibf9HHqgwq0v//GLpKjc+2H6Zzj1QOaPCCnUofrG8pKivFsvXnbzu07d3+6cTM+FxcW1jc2&#10;9bsWcDLtcsIrS84gI3CKEZAJ6FMMuHw4GQEZgdMaATzTVFVN2bnj0h2bL9y+fcW2bed/8c7sL/5m&#10;+uJN4+Y3NJtfKUg/jR8fJOKJMXd639iDd6QFz5LmmcQnRLDAr4GRzlhsHJ1hwENkox1mPJ97HT9O&#10;63N3shsPLlRgUh4m5TMXn73ovKs1ahssoeEBTYMSZjnoLLEsccx9VM85bhv0KbvXiyMtec5qn3uj&#10;F9Jy4owi5XO3nOxGneLyBsQwJvDrv3Cuern+l8/su++xzf/9t9A7W0xbDk+p7T7Pm7o8zs6NMwWM&#10;Sk+rK2M4wHUoCm2dnQfqjuw+dHjTjp276uP72+wH26c1egiGp/ZML1164PqjKOiTfvjqb77ve/+b&#10;1Se9XLlAGYFThsBg+5TGDvav77Zt2us43HWOfD88+vQMiCF65ZRK1dndvXXrlrXvvvPpF+2b9yp2&#10;1ZfVueQ+pc8VPtjrMDNpLj/bHP8WkXHbIL7Pd9MghLPveuAS5s3HpMCANH4gU7xwPtNOPTfo59Yt&#10;XRmTjX4y5xxv9tKl2SCE+Vd/ZcHnq2mZO5i0sUb/VZt9153pnE8w84+b85Td/Y53IGdXd77DBnvD&#10;d9//iFUqLl9xoZ7j3lr7AR63TQa9z+8/dufJtMu4OAdyJWQEchCQCWj5cpARkBGQERh1BMACS8ew&#10;2eyBQBCPOx6Pt6fH3d3tam5ubWxsOXKkqb6+sbb2yOHD9TNmzDhuhWCmAXFyb0RAkrlm+lzmGeK8&#10;cXQCC42Ahftq6wfKMLiWk3iEz1yR4xVd/7vfjXYMxMHVbPzmyiqVj1dFjLviTNLHJDvUpumzz77c&#10;YMgXYAYtJEBBExNo6gJNRNCS6YYk3z3KYSO39AzFLB16AO0zLSltD82H+nnsHkeQjgBDGJqomIRK&#10;AQl5sqsn+uEX3c+80fgffzz8wNMHH3l230vvJzYdKmvqWtQRWhpizlbppisUatpwGcPe6xAYskol&#10;yypVKgU8yX2hUKfX1+LytLgCh5u6T/F1cu0PHz7w6KBFz6e4cvLhZAROAQIjuB/26VMCPu9jjzx4&#10;y403XnfdV++887urn9v48TaNfD/MnMMB+mVRVCoVKrUKD3PhcPBIfcOnGz556+9r/vbGX9/461sf&#10;ftazqy5fxvAEGMrPNkO+Ucy+K2u1sVpin2kquuDhXAuO9JZMBvLtcTKjzN5vz/x6xscDhcDHOW3r&#10;cWMmT27mnM+ZnA8vZFqZwhJUbBx7QBcXFZYWFb3z/odTKsqWnrEIDcV7dWXFW+9+gHeb1XrsaZlM&#10;uwz5opN3kBEYZQROQEB/eHQa5crIxcsIjHcEZA/o8X6Gxmv9IGf1eDyYfq+snPKlL51/wQUXXnTR&#10;ivPPv4Bl2aampmg0evHFF99yyy3//M///LWvfe3ss8/urx0Zhw3Fr2bXSbbOuenyp+seZ9IeHFTz&#10;jBCDNIGs/ul3IZY+JsOQsLr86VTd4/uukIpUKL7GXHmKFZBDqu14yDxgwKg+lQOpAA46yCQ6VVx1&#10;zYKzmKRahBU0VNCEg04RCloy4qBvZGdKR2eKJ1Ry1lYiE6NwMOwzdkzC7mU8QDVgHUaAYVzglbBZ&#10;V8LxJqVUMAoluWxhru4JJHYe9v/fO20P/nft95/Y//ifW//8ruutz9U7Gud2Rc/xxWZFmRqlpghg&#10;D4LBn8wYJpkCIRZXKRlWpSAUtJL8h/sVq1IxCgXmRk71lTP1mz+cfd+dx1DQ1J6Dpl6BNHHT6Lvt&#10;SHrbwM4dWR8M+uGpdLnH5M/6gfR3FAmUzDeXPJWdESRl3nMPqkVr2e+ux9awb7bjV+xUnxD5eKca&#10;geHeD/FbjiU1R/UptDPhWKazveOD99//w2O/vvXmGy66+JLvfPenjz/56st/b91aVyPfD3P7ZWAY&#10;T0A6mSS3QPQoZCIY8YRTmCsOB0PNzU2bN33+zltrXnntlbVrP/vo04MfbxV2N8+SMeyDYd/r8LR9&#10;tjnV945RPN62d95vKS0sHcUjnJyi58+dfdN11+A9W9yCeXNu/uo1eB/oAJNpl5MDolyKjMBJQuAE&#10;BPSKo9NJOqhcjIzAREVA9oCeqGdurOvtcDj2799vMBiyFenq6tq9e5fRaFi4cAHe33777fr640SE&#10;AwGcTVljZhSG7Zk/qedGOoGf7t0j66RxdIbcfXvxySmwD2i55edWYayxnRTHTzDJEJP0qHRVBqON&#10;8M8kHKFkBg0SmlDQlGXuVeimWy25Pqf/z/6RlkBLjhwkZ1o+ndU+p/c59SziaJ6sozBMiIJCSRTQ&#10;KkVKqUqplHiRRJhovOMfpSIUARkdeO3DjsdebLh/1eEfPb73f94OvbNRsflgfpNveU9sUThVLSS0&#10;KQV16jjNMNRoLT53j9Wo06pBPSvwAu+igSAaNDSoaKVqNE9l/2Vf/Phrx1LQFz/uo+m1256XBNJg&#10;bRe/ce0OaevjF0tFbbnvUWY1zbXlvidyzaQHaMWW+w5fKZV6dH4Ufj3zGi33gyfum41PuUeRCvvg&#10;nsXpb1Yzbzzfe4AtB2agCmTPe7IVfI3JqLqPreEA2fqv2Kk/G/IRxzkCvfdDtcbc6poWjE1LpIoE&#10;AUtrSPIEIqFojJCpCmVRfv6l5yz2eT0ffvDBo4/85vbbb7/sssuuuPK6lb99+fU3D3y+Q9PkO+s0&#10;vx8qVYYut04MB1iMm5XoDciEMKWhMU2cNsfCpBwf5Ztbmrdv2/r++2tf/8trL7z46nsf136+LbD9&#10;sL3Vt+w0x1Ch1Dd2Vudeh/KzzTi/iQxcPdeaX1Knjjvvf2zLgnt/dgExm5aTjICMgIzA4BBQ9nIa&#10;x40NnFta7i7y53GCwOBOt5xLRkBGYGwQ2LlzV3t7Z1NTc/bw+/btDQaDXixpb2nxEwOy1OefHy/m&#10;x9jUWz7qqUMgzqTCjNKg1urEGBjoREKUjDiIFQcVQecGGpSMOFLwcc5hmRkGErl0bMK+UQdznDfQ&#10;pAwxfepad2qO1IuhEIsqFXFYRyhV4KAZVsGAgwbXolIoUoR9JpwqkgrSXnCpSiUw7ugR3vm8+6m/&#10;NP/i6dqfrtrzn//X+MbH8W31VQ3uua7YUn98JqOuyriXTH4MdXqVik06bJbSPJvDpNcqFSxFD8Qz&#10;UZRnPIVOzXnNHIVS0H0I5LQE+vo01dvw3htbbvthXy/npQ+vppsuvvI25kD9iaMXLn34bkpdH53/&#10;jTsJc5wmtafOWPr89f3oqRvqD2T2rv7mD2/rBWjptZdSh2lkACG+mEq0r39+y+EjNMsxNRwoW38V&#10;O7VnQT7aREEgfT/kdMyh2q176nqOdJZGVCtSqiKEuMVPOIFOREE6kgON7fV1telWkU4kFYvF6urq&#10;/rh69b9/9+7/d9N11199zY/v/fn/vfTFpn320/N+qFKJmz55Z9/2TazIF+XngbgnCmiqhMZaIroQ&#10;CfxzespXWpeEvhsPeLt37Vr3wXt//csrr/zl1TXvfLphS8/uhrLTE8OUMvZ/f/nfdzYcOtxeKF2H&#10;8rPNRLmVHFPP/Kt/Ro07yOvGMydsM+SKTyAExgnhJlfjpCDQVwHdeqI0ga5UuaoyAjICMgLjBIHv&#10;fvfulSt/hfdsfWDBgdcVV1x5++3/itfXvnYbzDfGSW3laowcASlW4FAS9eJg4G+gFBHtKCuCJhQ0&#10;SdQKOu2tITHI6f97j5EmnTPZjqN9lnjUoddxKO0Zed6h168Xw0RcUKbilINOYt20QgnaFJQz9eIg&#10;/DP5P62GJoJoatJBGWl8jidSXR7hiwOB59a0/mw1lNG7//N/j/z5/fC7W7T7OpZ2xS6KKBdEk6Up&#10;df4kxhAGJqkkseDQ6XU2k7HQajJxalDPY5wuvvvh3GiEGUWyz7fj4aWjXbUtoIkzfDHDkKCFvtXM&#10;nUeZfwy2CreltdM5Iu3+dh1ktsEeVc43oREY9v0QZKnX39PRWffJ5y/v2rv7UEcljN3zwKIqlWrM&#10;wCkYMZ6scwYy4KR/5IRYZRhOq/CEYw2NTe++89aDP73vqiuvuvTiS+76zn2PP/XWX97r3NO64DS5&#10;H3KcWhCitQd3f7puTY+zZe6c2dOn1ej1XFoFLfXQpIvOniXJ3yoldS5YyxQMBJsamzZ9vuGNv7z0&#10;2ssvvrP2k0+/aPt8T2p/5+LTBEODTsPzoU83f/TEc//18suv7G4sCiovSLJFp+GzzYS+EcmVlxGQ&#10;EZARGCECfQloYvB33DTC48m7ywhMaARkD+gJffrkyssIjG8EJF9dBZw3oICmFhwgookEOh2LkJpA&#10;S0NciWWGACsTb1Dy38im47LPdGBMsw6d0xjfCFLOhGKYEFWKhEoJ+TN5Z4kFB0TQhHaGkSdlnwkb&#10;TaS89DOhpGmCJhrSX0khTfIoVb5QfOsh/1/Wdf72hfrvPb77wad3rf6rd90uyxeHyuo6C/Nn/OPW&#10;rVsDgQDPR8c7NoOtn4RhMhkX8UolRI2aNZvNdovZZuSMWqjJU0KMH2xhJzlf9TdXg4LO6J2PHN6y&#10;dMZUHIIIn+mRqi+9dmnajOMkH5lZeu3q919jjlI9g4UG832Uprq6ZnbGtqPhqUefP7YSyMAMooaD&#10;zHayGymXN7kQIL9l/GCV8WQ44FMpNMFg96Yv3ooJvtXPPPOTn/+8urraoGW1rIossyG9AdU/S31D&#10;CktGUjpNSk1vnho1bpeku4F72Np33v3tbx79+v/7+kVf/vKt//y1Xzz0wt/W9WzcY67ryJus90ME&#10;YoX7PRDgo5GG2n3r1v617uD+ZWctO+eccy1WKyGf6WqldNBg6tCR6aUlOLFYSeqtgbACYT9aWpp3&#10;79rxyccfvv32m2+/+/aHnzbsqOV21xfWOycthmp0vakkXolIePPf/vbb//jB8//70vbDeT2xZQmm&#10;ABPt8rPN5Lr5yK2REZARkBHoHwEFllllv8FTBcjn40OFuEiFhYUynOMNge3bty9btmy81Wry1Sfr&#10;AQ0mWv6M8zuZcPjmN7/5xBNP8Dw/a7NzaRFdK52TGvyuc1/+1eS7pOUWAQGcdI7jTi4UUc8+jm0A&#10;fUmKTYQUWuojfPykNDKqqU27X204vJPTajQ6LYd/OC3eWI1aw6pV0K0RwZpEnkoJs8hkQAuRFaEZ&#10;8AFjXLKdHcCzOENMI4dh+r4dexZddO+JqjVm348Ew+0Hub986Iom1CmFLqHQMEouqVAnU2yCURI5&#10;dArvlBIgS9AzLHyG3s+y/JC1kcbnZJCWntFtKY1aaTWyM6tM0ysMpQ6F1awDdV1aWgpHnVmzZo0Z&#10;akcfeCQYbtnDGE02ncGMF8cZNJyB1WgxGRIOR8I8f3D/gZtvvnk0mtnZ2VlcnGspCZeNR2fseD/r&#10;q0Fsnu9jHiZb6EciTb4N3hozVkt5kD/NUENC/PjFubv3LYpmlgo/9oNUVJ9vMwf/4eHFuQfJBSJz&#10;/KUPPzz7vjeOLpzmy9SafCZVZHIamFPDQWYbjXMglzkCBF566SUwjOXl5bgP4B2xH3BnGEF56V1H&#10;8lt+8pl3EmJcYdYVOqYo1GxRUem8eV8y6K3O7q5dO3b/zx+f6exo80cEMUHueNIdDv9rVYpSYyok&#10;KKNCUqdhxKTCFyP9zVGJ2ECRbTqdrqCw4Kyzzlp8xhkzZszIy8ubZPfDJ5/6kIEFEczw1VxMiB85&#10;0l5QmH/m0qU1sxYHQ9Ed27cFQkFqU0RSOBxGr6zjOHwGHU2mNlk1+QILnQRerdGoWI208AYmUNlp&#10;ULVarTfo8h0FVrtDq9Hp9DBCmlR9ynd+9nwskVAKSbbNH7RwCo3KXlJ18SXXzpo2q6xIW2BsUiZ7&#10;JsGzzWg8Uo78BiKXICMw/hH47KafVlvy+9Rzi7NhyaofmUwm3CElscj4b4hcw+MjIBPQk+QKkQno&#10;U3MiQTpPFBH0BKrqqTl3xz8KCSWTTAqCAF/mjf/2kExAj4eTcsrqMBqjhah7L6duHB4BXX9gm0ar&#10;AfGMFzhovGO8qoEMVSKgaSLqXWobQchnQkKDBkh/oAa94Dvo4uC0RFoiFHpl0fBBBgG9f8euRRd9&#10;/5ThPNQDjQTDLfvYNz928wlNUsGllFryYrTgoBOMKkl0bIoEwKM8MphopST5pWw00a0xxO4EgMJ2&#10;m34gejYCbg77nKWtJYyhdyuwa2vKDDXlhpJ8Ts2ECvIdJpOxrKwcD81DbfhJzD8SDF9643BhcUVh&#10;YZnFlqc3mLQ6o0arV2u0KpWaj8XWrVt3qgjok4iHXJSMwKgjMFoE9Aj6lNVPvRMM+atnLmJNxtbu&#10;trKC8unTZ52x6DIFy2KWDfKj9es+WP/+u1u3bXf5I+SmR3sLuOc7WAbi30AsZeZScUbRE6VTnbkp&#10;Q0CTLzJBCHArrZxSsXDhwkULF02prjYajUVFRRP9fvjMs5+AnwdcKfQgSpXHE0a/nJdv52NC+ZRZ&#10;c+af6fUH6+vqACagCIZCbW1t02pqwJhgDROZEwZ1QgGKiwIloMFHSwEIaHdOokESMjo9xaxQYOLZ&#10;aLJYLDaT2QoqOhgM2e32iY7hPT/7Hz5BJn8V7givZRlBNBZXLlzyJTzblJVUVFVUVZXr7YaASjwC&#10;i/KJ+2wzGo+Uo37bkg8gIzAOEJAJ6HFwEk5FFWQC+lSgfAqOIRPQpwBkHGLSs7qfffbZeeedJzEt&#10;hI6h3NaGDRvOPffcU4PwWB1lkAR0Y2PjWNVQPu4oIVBVVTUao4Woex+nHpYCetertfu3goDWaNUZ&#10;BTR00ISBxiCNiKAzVsX4fRICmiqg0+Rz+hMZyR6PfaZcK2ucsX/7rkUrxjMBPXwMt+xV/G2DJwYF&#10;tBIENOTP2pSCizOaFLThChX45AQx56QWJhJpQj9IAmcwDAlQ1DRAVyaRzxJhLZmfpIXQmS3EHIU6&#10;WRJfFEVKrWIqSrh5U21Xnlcxf/68Ubp0B1PsSK7DB1a+ZncUTKmZWVU9s7CoTG+0QAQNZT6rJuzJ&#10;3/72N5mAHswpkPOcbgiMGgE9/PvhY0++zicjJrO5onp+PJnS6yzxRPTiL/9LMOqbPftMr8e9c/f2&#10;KZUzGg7v/8Mfnvps81Ydp/H5g7glWuACr2b4GEhXRUql8Alp+rkfBZrERGe+wL9EqUZNJ7Ra3cxZ&#10;M8855xyEuliwYMEYXg8juR+CgE5SzyZGyeJOL8ThGUGekhHQURAQ0DFZPW32vIVnMQr1zl07EVy6&#10;vr5eb9BPqaiEkxZoaBDQkhoaSgeIm2H0RPpvWD0RsydKQEMNLblBUVMonAKopHGnxa5aTmew2G2O&#10;fLvNnuSj8+ZN1D7lnp8/x8exBgkeWYwgxNkwry+pXLT0PIUSwkaovdUWo3laZeXMWbMdhgaV2JxK&#10;ShdcZnKd4D8Bnm1G45FyDH818qFlBE4ZAjIBfcqgHtsDyQT02OJ/0o4uE9AnDcrJUtDwuHKZgD6+&#10;AhoE9NFrwyfL5XK6tgOL/UeJgI649+mGRUA37nr18N4tWoieCQcN+bMmI4LGQLRXBE2Gwb0ENB2h&#10;0TEaHf4TBfSA2md8j9EzBFnGGfu27148jgnokWD4xR7m7c+9sbiaUWmTEgGt1BEXDgamHGyciJ4V&#10;SnDFGdNoaJizPwKJgEYiHDTx8qQ6aGTIcNDIjNzU5TPDWVM/bmSBkSX01TSBklCsvv+sM88cS8Jl&#10;JBg+9Ms/x+IJjtNb7PmFJSULzji3vGo2pzeqNRzLat58802ZgD5db5xyu4+HwCgR0CP5La9+9n1/&#10;2KVVGHR5xtLyqlAoilvgZZfcXlJS2d51RKu2dTs7Z8yeC9EtBLxbtmz57z8+s3f3HjjtgD/GdJo2&#10;lcKaGvi+81CvkpRC95PuSI5CQprQyyRKP0vrbqSJvk2bNy9ZsmQMr56RYPjHZz+hugyWcKCEJFZh&#10;IVEoHBURw1GhiSPsLQkhoMzLK1r2pUsVSs1HH3302cbPplRW6nUc2FVpKUwoHNRhMpnTgb3WajUo&#10;BqpnkPsS6UwI6PQaJ5VOhylnvEi/DwKaM1mNFnvNjBlBZ8e8uXMnKIb3/uI5uJcQIl5Mwu9FxYtc&#10;UfnCpeeTZoORV7Debmcq2l4xZfr8BedVT60ptHalIvsm3LPNaBDQ2567/zHm1he/Pjtz6g+suvPD&#10;sgfuvrpoDK+FiXPoDaum/Jh5duNdF2WrfPSWxhfuv2BVC32SXi5lW/fgrV9fS3LPu+vRt27N9QQ7&#10;XqulvRRMxf0vr7yjIp0ThV/44dnrn7+6Chs2rKr88cahFjtxgB5pTWUCeqQITpD9+wYhnCDVlqsp&#10;IzA2CGR9n8fm8KN/VCidc7R9aR5l0sufRx/XEx8hWv9MpG518MCjgX2/9u95yLvrQfeOn7u23t/1&#10;xY+dG7/fte3BYNuHJy5FzjEpEAiIxTGmVEiaiXMxaE4ShhAOMSRl4sXTIb0kxc2GE6TWxQSA4zhv&#10;0G/TXhyTAqsBG5FKkNBblGOGdA92G3jHymmqMSM0AV4MVZPTqIPpJMnPkAXiNMnuRApcmM2W1qdh&#10;I6UJqHdnWrFG5wPIn3RNNb4mpU9ojH3+QDgc7enpqa+t/fzjj//nqd999tFb0UgQ3PsEb9mEPi1y&#10;5WUEhoyAhtVGw5iJU9lNhd1dnYFgyGqrbm0/8P7HLzW31Br1NpPVZjRYzWbL7Nmzr7322mef+59n&#10;n3/+ohUrwH8KSUUwqfQlFRn2mRwd03IZZjlbmSz7LHlIS11TZnXJkKs8DncgPasCTafRA+hsL1Et&#10;gyBOJcE/i6QHYJTOztY3Xv7j9k0fXHj+OT/9yU9LS8u8fl8gGMS+fIyHxCEYinS7ujxet9vjhqEH&#10;hNRS346OnkSClBbXSOuaFHSOlPYp6GtI9z8OURlKlciKLTQPrYnHVWEe6nrC2jNkWoM6YjPW/IKE&#10;0rJvz97/e/6xDz/fvGlvqiVwFs9Up1I0QtVp+2zj/Pj19gXntH+4xjkUuOW8BIHOZ267dcp65qu9&#10;aBy7hWloaLn+kReaN77QJJHULWuOXEj+bN5478xVv3+GUNMnTmCfH6t+lBbSyz4zzPY/UGqbpu0/&#10;+HHbT14eWrEnPrCcQ0ZgoiEwsUdHEw1tub6nOwK/+c1v8BAJlXG/QDz99NPQhkgBTPDh5ZdfPvV4&#10;7d69+6677spWAzW57LLLUDG3291vZVDJbGbkRB7kvOmmm+BVJzVkoMaegqbh0FIdTsGxRn6IVCKi&#10;tZlVGq0SYpeCCt5YVrDo8tKzry1f/tWK824qmr881PbxyI8il3AKEcgww0M/ZFsHX9/CtPSUtLmn&#10;BRUXhpPT4or8FGOghHNmDJYd/fchlNPmxLmD/zTpLMXOy7DPUlnjPA0fQ4zayVLpNPucotIyYmaq&#10;Ai2swnJfwjjD0gQBpchHSkODPcAGiYqW2GewzNJLyiIJ1OD+ib+p/zblBSQamqrRCf1MfT3J35LB&#10;59jff4aPIerORyIIOYiIaqEwf6Sp7Z01f33vb6+4XZ2g8uUkIyAjcGoRGP5vORIJGjW6VCze7myI&#10;J2OiEGzt2LV19/udnc7plUuwJiQmxFra6mDyhBbBeBhRBK+88so/PPnkX//6+sUrLkIcgoxXEelF&#10;JJmzxMKmOyWJac7oF9K9ECw5yBNYxuRoXHQ4w8eQmIlIrZYc6qhpE0usI1iOw9oauiCG9DiIQ6hs&#10;aapb89pzn3/0t3PPPvMb/3ZnzbRp6EO6Xa4OZ2dTS5PP73f5eowGI+aWU+CdMcMcBxFNfDzIOpp0&#10;+YR7pgx0mp2V+rBTe8n1e7ThY2giBhpJJVoN1biRS5AemvLtoNoppKDzi6tnVi34UvmMJd5AYPeh&#10;Q59u3b/lgKrJf3YoUc4o1RlRfeZJRnokmnjPNkM7jZ279jBLvnztEmbTLtfQ9pRzM8V3PP9C08/P&#10;ykHi2C34smJ6ZU6WiqvvIG6USCXTpw8SxO3vNtzw+2O00o0vvM7cdUN6zUJL+6HpZ19MlNFnXH5Z&#10;S23zIEuWs8kITDYE+o4h4idKkw0AuT0yAqcKAXC1P/7xjwc6GmjfO++8c9u2bVIGfMDqZmwcdu2G&#10;GiwRxDEOh6AxTz31VLYaOPp7772Hik2bNu1YQhwMLyqZmxn5b7nllldeecXr9Q675qftjtq8QnPN&#10;HGNlTSIeSTl31+3fF/L7sZA/mYhhhCNEuk5bZE6nhhNzh1A0UNdQt+7jje9++N7B2p1NzlRTd2lb&#10;YFFn6MwIeyGjmZFiLWllWS+JTIZhxMSYgDU52Odhn3aCIcbxlAKG5BmMMVnyiw9UzYwtGMYTETRJ&#10;LD5RcVmChymqyAcItYo152oVvkqro6kgmnDLZH+qa6b6ZyzBJsS0JIKmRacF0XTeS1pKPew2jPWO&#10;BEMEy8K1hJbFBBH1Meh1IKPffeut9/7+uoi1+XKSEZARmAAI0PuhShliwoxW6Ql5Egk2xPtisZBe&#10;bUU0QovFDk4Qpk/FRZWJRDzbIJ1OV1NTc+GFF/7hD39Y9YcnKUWYCTaQndYn9DLRA6fpwN7ttA+i&#10;f/Y6Q08MMUC/ZzTdp0i+TEgSYUo+MEw0ElGzGpvFTNTRJAf5moihFUqf1/3xh39rbthzyUUXfPnL&#10;F7W1t0H2zAt8IBxyWPJwXkA+x/FfgiSigAYFnQ4zQOjuHMZeUlMQsnsCXHH9V5FgaEf0RfS6Qpwx&#10;ahjiiU2uqEwgCzJdS0MxqtQatSmviKxAYpKRWORQQ8Nn23bsqOUaPLMTcRonODeiMrnIJtbM+lDP&#10;oWvrVmbZwvzihfOZrfs7c/d2fnzfnfffcuf9962ViGn4cjyxZld646pdTOfaJ/BtTgaGyexyy52v&#10;0AGna80vSQa8kP+YP2mBadl19jP9sPaVgUq+b+3HvXv1PVx/++565ZZffnxUu4aK0Ejzdx5paHno&#10;plsrl9961Qt9KtJRW1s2NWOmIemp03lg4nHbmsbsoTd88Zfqtj8sJ4X0bm9Z852G6377pUymiiVX&#10;M5s/IHro7e+uXX55muMeae3l/WUEJhwCfUdH5SdKE66FcoVlBE4iAkNldbOHBnt7HLtMSIxB+9ps&#10;NlgH4uETS54feeQR7IuNw1YQD8ktBOwz9Ms4HA76zW9+E1EHpYdg1OTtt9++9NJLQSij/j/5yU9y&#10;wdy4kfhYTZ06FdmQee1aYpcFwhrvq1evlkqQ7TuGevlBBG0oqsCoBOxP65HapMgnxUhCDGN95lCL&#10;kvNPPARSMYylIKcqK7PPn184fXZZLBFw+VqanAfrmnc2dbUfONK2u1l/qGNOV/xyT3QOr5qn1Bbn&#10;rE5Fi4fAPtMgSpMuUQzRKrpCWiICwBWnxcqEQqb+G0TlLPHGyXiCD0R9rTFfezzYmYpHk3woKWLW&#10;h6qg8T9LiWaw2NiDSKSp/4aKbCXjZ8nFUxJESwGl6Ae4fkyU5Rf9XAEUQ5OBwztCRWF9OA/nTlGA&#10;Iwfa+um6dXt3bJ10143cIBmByYgA/S3HEyFMwcV80UKNQ+Bj/p5oZfGCqZUL8bG+eUdjcx0YvEO1&#10;u1tbmzs7j1ptDhoaz3jV1dWYqit0mMktL8MjS5/S5gmSIBicKeWjpWiEdCIw3cXQvycsA00xjOEm&#10;KJA5uT5XSUd7lyCIajg7q1X0OY2qlukCHCRWpcads8vZEBMibq8b7DMfi1lNFsSfaGxqCIeDCZEo&#10;vygFTZ22oDmgKuhcN+001HSq85jjT5CLVnq20agtegN6yJSYUPM8mb5NGzyTbppOZ9A32qGSS4kG&#10;/wUa0WhkX32ts8vr84cBmOQ/dhzt86R6tnHu38TMXwKv56I5y5g9W3tdOJyv/J25e/XKFx+4hHnz&#10;pQxNnNl454LPV9//BHPzi8hw54KWNz+idPOBVQ/sWfbASrqReR209a6PXim9lfy5euVdC5m+fw54&#10;cTlf6Zh3TMnvl99Jyrmb2fN5esdjDke2H7vvmF/DRBPdr+HGugcfO3TXtb3O0URPDVOON9YRMw3m&#10;WcnWOZvWtk0n9hovPFv96ncIkd35zM83X33bGTk5iu948Ow1hOl+jHkkx5B6zAGQKyAjcGoRmLjy&#10;nFOLk3w0GQGKwJBYXQkzyZLi+MGaHn30UeRctWoVcuKDw+H40Y9+JHHQv/rVr46DPRwzpF1GmP7r&#10;v/4LQmYw4Lt27UI1sqwxanLFFVeAWQYzjkOsXLnynXfe6XMsaGSQrc/GOXPmjLBKp9vu1PcP8dGh&#10;hcFLxPuuPdFde8W1H4nvfaz4YIOmLnXzB5l0DDjvfRvDxEz6NpkCYJgjT16ou/DJI/iEb6UPuanf&#10;jacb6qPZ3mFQuyT0XRR1oiYQxByCA+NJQx5h3Ckmk2Eh1O1va3fXtroPNLTvP9KTqG1X72upONS1&#10;yJO8MJyaJrKVjMoEGdUg9EFZxdBogjDCskeAIVCkhpzUQhMxGUFBEzqAemlSR2dInEGmMAKf5L3J&#10;qDse6Yz7m0EyiP7WSPehZMSdCLpTcYFSzSy000QrTc6GCs7RhIPOKJ9h6kEk1tT0mZLaZP21ZAtN&#10;RNdjnkaAYSgUQXwtUcDtCAljfmJGGhd5fyDw/HPPjHnL5ArICJxeCIzgtyzGeW2KNXMWo94qhKJa&#10;Rtd6sM5stOblFzW17DWbLMGAp7y0OhgOCrFeEXQuvFCuJkVBS6bt0lN7+JZwg9S8N6uNTrtzZKhp&#10;UkJWIj0e+OcRYKjTcVDmEoqU4iL9Q1yhFYpEPJ4S/eFAOJkAQ020z5JgmfQF6MjJJCX6cUWU57EN&#10;EeqScTEa4bu7eiKRCLQGEgEN8hnv1IQjyz5TNlaSCNN+a1ysqhkBhkBEr+VotF4SxjetF6ecOuUj&#10;qCCaXk0kyHLvDAehoZVw2k4kWtrdHm9YEOPSM3N/2ueJ8GwzlDsX9d+YQ6Pg5SOE5yvvHMjsXXTj&#10;v11AthddcN1SZ1uamM5sXDjvHKYIummSmXzu6kAGZ3cr+N8HqOR59e6WDhdTVFix5YWMgBpFHf3n&#10;gPUsuvEKGg4xt+TSS65dSLYVX7biHGnHYw9Hth6z78IbX/wZbcjYJ+KMseZTSQRNxM7wdD4mAuEZ&#10;v32E+Xq/DPJl10mBBy+6cPm+ho7GF36/ZsV3sqEIyRcta676OfN7Yi39wuXrb/3BhrFvsFwDGYEx&#10;QUAmoMcEdvmgpwsCIIhhXgFLCkhIICvut9nIc+TIEZC/fajk22+/HfkhKG5oaOh3R1DbWB2JwmEt&#10;DQ01iGA8ruFd+nPwEKMCYJaRf/369QsWLOh3R9RNIsTvvvtuvEv2ypKjCGooLQ6EhjqrjTnvvPPw&#10;GTVBBulbfMCfUiWRUCCOe+yxIBWXypHaAleQgeyn++wrcfHSjrClPpYol/KjNFQj12tbquTYJww6&#10;CPVM2ec4yMbE4jPOWHzG4q8cna666qoBqnr2o/vg1BqN7nt0/zWUgp767fXR9d+eOvYtO21rMPRh&#10;GsZkGFYxdnOhVs3BDpKQnyBPqQAX6ioEO9KotXiBCgjF/EHB7RPaPOTV3djVeaRbX9de2Og5o1s4&#10;L5haJKimJJOSGO3Y1amSdGjoFTzl53LoVUxjGOP5AgtUypIxMwgAqoCmTs5EzQweWalKiSHB3xz1&#10;NCmTMSAVdbcmeH8i6kvE3BFvQ8zfmOL9GPQSfTNx6qCnQTJ9Jt4dtFjqCg2NNC1asuCQyOh0OuWA&#10;9XPAYWMISkSnxSUHWl3BgBnBBEkiAWBBvzfW953RGg8tlesgIzC5ERj2b5nc7tlEHHe0jnZ7e9zT&#10;7EqFYO/uwZQSq7Tt2vlxR/vhDmejq8dlMpv7xTAqJtwhHkZFRJ6L+T06B0fJZSpGzZg/0X2pGppS&#10;p9IjGXkClNw7xkEaNoagiVm6HIZ0AZKgG4uPWLa4pIA4cqSEhCCQtTYUAfrQS96xg98fCIXDRJOb&#10;SunUumhQEKKY2BPwvOb1+ME/E/6aBCAkjCzNRrrtrAEH5fhJ34IJTulZeszTCDDEgy6h2qFsFmEs&#10;Lj2cSK0iRDv5RKy2JT19enKDKOehmcZ3iaSqtcfiDRnCEQGWJfRSlOqSjWkxYZ5tBn0SD7zxprPl&#10;zcckv4sfvOlktuxNezX2FuHqaB90ecyCe6nemby+Phvk9cNEs/xS2oKjz5+DL3XAnEcf7iQUOOpF&#10;zKwEGQ72+ffMgy8cwz4P/uhfIPbg3lU/hCNH5U2v7q199cLb1qz7dDOzYokkmgZJ/Zf12wdfnJxT&#10;RmAyIXBiAvpDmiZTm+W2yAicMgQQ7xrHAnX7xRdfDGRGsXnzZuRZunRpn1pBVnzmmWdiY0dHR78V&#10;RgaolcFcgwiGTTNYbGTDu/Tn4N1CXn31VewI542B2Gfp6CDEcSyU3y9xfEJIwfmiYlIlkcCbw2+6&#10;T1GgmyEVl0w8pLbAFQQM/gmPCNoapaFMaUeouRE/589//nOfWklOI6hGrtc2/kTdBklzn7CZw85A&#10;xh2UfU7gFRcghf7p37sffNe17LeNNz7X+MzWxpd2Nz6zeR8e3E9wiKnT5jD762R2aNhnYix3TA/r&#10;oBphVbp8e4WaNcTJYE3EOA2DT41KzWm1Oi2rVmshqdJptCxxhARRLUTifp7xhhXdHqG9O+Jvdifr&#10;Oh2H3EtdyasCqYVRRTWjLsxEHczhC2jcpMmV0hju2L2twBg4f466uhjEPUybyciWOm9QOw2yujfB&#10;xMNipIeJBxOMyGlYjU6HwW801AMvzoQQiEd6xBBMOZyYA6AmHGTnNJtNmGgqdqZUM5Faq5TELJnw&#10;2jCYJj4fVLc+QaFNY2jUcxaT3m41mQw6PafGDFksBv45FhdFaNEmaNvkassInE4IpH/LYgzzR6m4&#10;molqGKuSKbc7IkwsGAqZdGUR3rNo8UU9wa6DtTuM+KXrDf3iQw2LJdEpSVl/I0nrS+lWye6ZMICS&#10;3Qa9L8K4aFzxz8M4+WkMG5o7Wzq6oryA7oC0TqJLYSuh04E8BokspuJ6vZ5FCAGKECVVFSo1K4pC&#10;Z0cHD/0zZjx9ARDZre0dwWBEEBJEzRsOp/XPaf9nSRdMLbclFltykqJFUaHw0OnfYTT6JO+SrnMM&#10;wu9IGE1A/ynx7Eoa2jGb0GzJEprMkacvHDrPQWGIRGN/e2/3Wx+7t9RPdQqXnhbPNrv2fl56yW+z&#10;lPHqe28s3b1llwSYMx2TEB4d7QuWLhzEOSsqKGd2E+eNo1PxZXf/9pqiVmd6e86f+WWlGW01anKc&#10;I6Dk9vffoBXrXPthOucAh+tbzNh7QGdq1LLmsbU0GuGGN1ZWp+XMxzSamG88t/Fe5ser1uV+d95Z&#10;X137+jPEwajzmWc3fvXCu35Llc7k9fIN86bfsP75qy+qLNv34dZGute69RvnVpcM4pzJWWQEJiEC&#10;Jx4eraBpEjZdbpKMwNARGDyrK5U9a9asuro6+Gkca1KRPbjf78fnM87IdYlKfyntJVkt95ug+QVx&#10;jK9AVUvGzfDQkGjrwbuFbN9O5mAHltb2VuaSSy7BHyCIQabjWJImGg7R0mMznDrSKhj03bQyaHi2&#10;2uB8kV9yi8a34LLx1cMPP5zNACVy1ghbyoa23HjjjbCfvu66645DEEMhLkVrRGZw1lkQJEvr3IQA&#10;iagG8IGxtVRnfMCf2DjUMzv0a+cEexDvP6J9FqQXuJ750wtmV+dfeGbVxRdUXbCkqqKqqi2qPzEB&#10;/d7fn73936nwuT+TDeLLQdKFT9b1ViizUaeT3DvIjt/+NjKmzTxOemPlAo+PQDgadLqaO7ubtRpd&#10;saNapzbFBVhHRmOxCGRDMEKAFkqr0WKUhthHGg0LTwidzghZL7F9YJKiQhBUkbg2FNcHukNtHUF1&#10;s7fwcFdNQ+A8j/KKuGZeXFHIKI2T+yx0dLs3bNq2YdNmm8Zz8Xx2egnLcRKNDO4gnogFU3DeEBF1&#10;MAzlmkYRx6hXpVHBaEKhEJXKlAZI4hcZ88YCrULIjRiFkv6ZvLOEfyCEgBqzAISSBhUhJcIVUEoa&#10;p4jw0WQoPYFTYUGeHQy0lgVZj5aAMECbsEg8xkeZUbakh0GqnGQEJhwC4/bXjkUdKVck2OUH2XlE&#10;FTFPLbBNcbhDXUKKZzXJ7Xs2nHXm5bNmLp45Yz7H6fptBX2666UKk+Rml1KrFHqN0sqxhSau3GHM&#10;M3K4XUguHVqVwsixi6aV6tRSedQZeSInSJVD4VhEVEbQxcalcIMpbGxt7QBZGhcEvV6HfgFrlNKK&#10;XkofY90Spi6jYWK1ARAwgYcJTn8gGI1Eg4EQidcNZl9MED8KKpGWEMoqndO2UdSRglVriPZ6vEjJ&#10;h3MuOY2KrPDDY0oS8+YJ6KAhBY/xYUyjS5S9NHVBzJ/pO71wKCD0fz4WXfve2//5u19/9/t3fvvu&#10;O1c/u+aDz31fHM6v95w7WZ9ttu3YXZH235AAhwtH0ec7JBeOovIOoly+5QGYL99IBn4nTrPvIobR&#10;aT31Lc8dYED+prXVhdddlt/3Tyb/6q8QL2mSZweTNtbo/yiz76Ku08j5BDM/k/OYw524hmOSY/sP&#10;aPBASJVnPrISphmNzW2ptY+RLfSVE5kQymjJFfqMb93VdntuEELmjN++LPk7/3Bl9b2/7TfA4Hl3&#10;rV+x+QJa5u3MvSOQV48JSvJBZQROGgIK6FmyhXV1dSEG4fHLbm1tLSwsPGnHlws6SQiAQ1y2bNlJ&#10;KkwuZkAEwOqOhKmUnilBv+aqoUG8QoQLcjaXrpVqALku2N5+v5IygJaFQBiPsCBeESUmuzEvL+/3&#10;v//9IKvab636hUCqKnheKI6RQfoTBLQUflBKx5Ymbbn//vsfeuihbDYpKiOcSerr66WNdrsdDQHp&#10;3EeILYEAE+qB3K77rQaQOeussyTBtUSLQ0YNlTSOCDV67nxAFsNahDouK4NofeO/PbS0KA1mtsIN&#10;fte5L/+qsbGxuHhUnMr8e1fqp0xN+28kxI7t6yNld/hElplysTfFVOcxZjWzf++Rq2aVvf/++xdf&#10;fPHRJwiU8TXPpjfd/mb0yUvJZ2z89cx9cOHI/XANQ78G5zz3h8yjR31L9riw7t71365Hafvpd/1e&#10;BpNpIwiOqqoqeDJyHOKtncwU6dnHqRtAUJJCEyGFVn/i0hUaRumo37X+f1/5nFVrWY1WbzTqDdY8&#10;R6leb+PjYX/Ex2rBOXNYiWswWHBpazkdtoATZeIYnWKMmiR+xIguL8mkiFcEaFNkSGGZLzhRBlpq&#10;UcUkGK2K1eoUnEbr8cfmzp07LpwljwFoJBj+5JG/C5GkCjGPWO6cs5fW1EwVk9pWr3Zvh87nD4lh&#10;f9jTwumtQV8HoIZ8LSXG/N42vbEwFvNxnA0kAdZWk0G/Sq83lyhNRWrOlATOJEiUlHBjgWUnNewk&#10;i6eJlhxbsSpYsrYk9EQq9dtvTT/zjPknPvWjlmMkGP7v02/jEdHvC4bDfCAUjcTEWEIRioKgV2k0&#10;2n/5zk+PH9tg2G3Cr3KUbrPDrpK8o4zA4BHA4wrcFTCeggQB7waDAfNWg999oJwj+S0//Ivn1IGY&#10;It8kGDi9yR5L+CxWc35xdUlhDeYwQasWFVXabeWLFi4j9PExNfj0009h+CZtlgw1qAEH9SemL71a&#10;ZeTUWK/jg64XfhKplJpV2Iy6f77h2ude+qsvxNObIrNp8yYsOBs5FMMuYSQY/uRnf47wYl5xyYIz&#10;z0L/GfT5/D0diWT84KHG0pJ8hu9SGtFNGAAMHxUl0bJShXjCJWqOQ/9bVDz13h/8GFJeOGlxWlhs&#10;EVK1pCSvvKzUarXgCYSEMdSQNxWr1hv0nA7LctQgnTVaHWcy64yW4ik1JaUlrtoD8+bNHTYCI99x&#10;JBi++NtXWoLhHjEmBoWkUmE0GUpKS/2hRMX02SZbMVk5RH2uED6B2I9JkQghf6ZuJ+hy80zmH/3o&#10;e2oN6/f5HBZrNOSBqbbeZC5yOM5eet7ixUuqq6fm22xj/mwzGo+UIz9xp64E58f3PdB13epBcuKn&#10;rl7ykcY/Ap/d9NNqCzUuz0lbnA1LVv3IZDJhPk8yuxv/DZFreHwEJrY8Rz67MgKnOQIHDx4EaQsK&#10;OMs+AxCwq9gyesj4fL5hFH755Zfn7gWqF39mHTlgKi015FgbEMl1+s0338zuLplE413a8tFHH+H9&#10;tttuyy0fIPzwhz/M3SI5e9xxxx191Oj4U1KRj63XELgsCJ9hvkFeYgziS52SMeqZKaXMVWVMAdhR&#10;FVNhSfNc/eGf9YCe+et+Qg7SPY7U7T/70XvppTH12/9OLMaljczmH86luuhrnt18SJoPOPu6yyc/&#10;+zyMy3j0dyErnBHsSMvBfJeYD2PZtDfc5Q52arWGsoKZ8TDb2drhcnaHAr7Odid+NaFAENpoXB7g&#10;QaGRAiegZGFMqVJroMTiCPvMqpMp4iatgsuEidXYmbDW2xbtjCgEHx9JMol169ZhmcWhQ4cwGdPe&#10;3p5dxzD6jR2lIxAMk0IcLhmKhNJg0JmsBpja2PNMC2v0Ny1XLp/JKcUeRIHiwz2gTvhwwGjJVzAx&#10;kQ+mkrzBZFdAsgbTDpZTcTaVRpuMuWPBNkYJS25gSzXUGBvTJdGSLwexgqbvaU/ojE80WaQ9URPB&#10;UAMjGLXaYjJYjJzVyBmgulcpoMFLCCK4eTnJCMgITAQEyG/Z5iiKaxShWBhEuMViAZ9nsxRg1Ye7&#10;p620dJqeM9mtJRWl03BXi0ZDNAjeUQnDfQ1LzDSkrZngb0SwS9SsKUVISDr9vCskxOAVL4lYYZjA&#10;C3/8v1fCvJAubwKTBqTF4QhWICVtZpMykexobbMXlRms+awyZTbqNRqdSmNIYRLT7YvFRMmzmYYi&#10;ZLRaQjebjCb0EnGRuJgAP6xWQlEc9MBYSMOq0n2uxOhTgCVTk4wcmvD9+B/kC8k5UWEkGLIatSAi&#10;TiOjMKg1CsX86cU6VZz3e3zOFvTI6WZTCCSPbWroIsmfJWiIs5XeYAC01nx7lFFBiR6ORg/V1q15&#10;6/UH/uPH//qNf7njO3f8/e13vti+y+3u/uCD9yfXs81EuN/ABfGd91tKC0snRmXlWsoIyAiMAQLy&#10;GGIMQJcPKSNwChAYpPx5GDWxWq3D2GsgC2ypKMlmJBvPMG0qSP+BmzO+Og7rLTHLEqOdm+bMmZP7&#10;p8RTQ7KdW7j0WYrBKHmhjFUiDhww34DEMI6XAD763//7V3949Q8/eer7//LHnz3wp//9z1dfFoIu&#10;UcQqzuOmqZdfd3aGRh5sYyCaziRJPC2nESOQHlJmY+QMskA64oT0VgP+GdEGiQQKlg8ahYoJi74o&#10;46msrlmycEWS1615dd3vf/unF5/7a3tzK9bzBv2BaDQswukzCbsIOLiQkRtGbFj+q4WgSqWEFFij&#10;VrOsGo7RgQAfjgVYo9pUoLdX6Bs7j2za9FFt0+Gdu7bV19e9++67WFKDyaHcBVKDrP7JzTYSDDlO&#10;C9Dw666cUlZWVNbc0SmIyZKS4mnTp16yvOJ7Xz/3igvm5jnM9sIyrUYZcNbqbCXgkk3WAr3JqErG&#10;+IATHCsf6OT0Zkia2aQQ62lQJuOQRRMTDnhvZAIQEhMO4CuZcoAmkAhpIn5DwnzAGKeRYAi+ndPp&#10;bVazxaDLs5ocEOEhOCarNOAdFL2cZARkBE4hAiP5LcfViqTAJFIKISaEwwF8cLudPk+3198Ti0SL&#10;i6chDF6Hsxa/6o6O5mAo0KdZ6Ep0rJJjMTfXx1eI8IRY/oEYpXH6TmLpgZJGON1EihcTfDxJxKuU&#10;Sh0Pt4yRYGizWQxmi9eHedtwJOjft32rKIgxXoiGQnyMV+rz+YhLjIS6u9wI55GOn6dQYpWSxQYf&#10;fXhkEQDIKhmE+IjHKTGtNhn0UhA+yq9mdH2k90gH4yM8NnajYmAQ0KfwchvwUCPBEHMReDZRJkiL&#10;SkosBq3CwCbLbDrB2837OiSdM2mu5A+dDTBIQjISBxigwceEUChsMluamtuMmBVhlPEYonYzWKcT&#10;FQSg2t7Z/sZbb2z+Yv3b77z20fo1W7d9un3H5h07tjY0HBk/zzbj4Tye7Dq41vySOnXcef9jWxbc&#10;+7MLRmWt6MmutFyejICMwJggMB6eB8ak4fJBZQSGg8DosbrDqQ31mIaZMhhY+CBnS4CMEVsG7wEt&#10;eUYHAn2HHMdWqampCRsXL148vNqerL0ks+lc34+TVfIYloOgXhA+S/JncNCgo/XGFUrF3Ih3niYy&#10;LRkRDSlmW0v3iT2gj7z7+uazZ9b01xTEJ9z8w8eozfORJ3+dtuwgQQuf/fWTctTCk33yh7tGDMMs&#10;tRarzMgYFGN28J1weQYTrdFq8VeCjSS46JJlZ931rXvvvOOOPJst4A/AQjIu8uCLA75QKBAQBAEk&#10;gIgIe3EBA920qSJWAxNmVG0wGGdPn75wzkIDZ4YcCxLpL1/6JXcwoLMnt2//+P9e/p+/v/Xmti2f&#10;7Ny9G6Y0JxuUIZY3AgxDfl7kscZXuWjWXBQzd8YMh83W5urWcVx5Wdm8uXO++g9f+s5tF/zjZYun&#10;z5qrM5k1GgNnMMKN00qZ6CTviwTa4J0S9rRGI/6orw1q6njEy8Tj4BGIGXTG9xlqaPpRTZYMSxbT&#10;aa9oBCQcB1q1EWCYSiSg8sYciM1itlvMRXm2PLPOotdY9JjUGOKplLPLCMgIjBCBEfyWA7GesEPL&#10;JjBRxoa7umG529Ld1eXq8AWCW3d8EA67O52HZ804q8PZCKvijvZGQei1Z0StCR0IAlSlNGnUeo2O&#10;VZmTCmtKaVOobEmFJakwpRQ6hq6/SWcmJr8IWqiAjYJakaJh5Yi5wggBOAm7jwBDdMQFhQVXX3+9&#10;0eZoamrGsze05PDi6O7x86GwkkngnRF4tBLPb6SqIEdVSkR1nDVnbnFpCQnbQOlV9O2g8eGnj5CP&#10;JJ6AFD2AUMySvQmYenxOT2kiSh+Bnsx4IpouOy7iD44Aw4ggSv5VyZBgRhhlFWtQK4vtnJUsNGpL&#10;iNFslwmFOD3dWR9oMpmPPSNR3mqxBrHwi+eTcRI8ReRheMII0TirUcZigsNhFxApl0bMjCfg0N3w&#10;+aaP3nr71XfefX3nzo2792CW/fDYP9uchEt5vBWRf/XPVr6YDpYom2+Mt7Mj10dGYHwhMA6eBsYX&#10;IHJtZASOh8DgWd3B44hHWGSW9Ll9khR5b/ny5QOVlrWPgC8zXCyQDU7HWW+KQdZBCi341ltvHT8/&#10;KiNZPx+nPoM84kDZsvEM0xaqOf+cLLoZhtrHFo4teIrtY9kxwrYMdXeMWIj2Oc1BQyaShPbQqM8v&#10;tU6zqKfm6RZM5RZwsYKBCeiMjcbc168b0L350iffvP3Za4jZxr8y16UtOJhLn9z3KJP24JDjDg71&#10;vB0v/7DYRzLcwqiJGGYQc2eMYKkUKJnAINVggGkzdFNqrUVjKFAtu3DpN77xnUVzlyUFCM9EDFj1&#10;iAClZkOBUE9Pt88fjIQDPB8NRyFEi6PMOPRp8CgmseVVsJbEyl+UxbJai9n6DzdfU1peVjV3HpYS&#10;u7zBjz7Z/Pd315x4tuNkotV/WcPGEEI8WEdaLaa8PBtoeIfVCq1ZWUFhhI8CAUjJSkpKFi1ccM7i&#10;KV+/bvFXLj7DwsU4nVmFiIRxUacnPp6cRpeMhZPxIEygLQVTIsGeeBQvD36bSjWrhBSaGmwTsoB4&#10;bZP/qepZoqYJfQCKYfQROvERhlUJyjjhvigKMB232vOggy4uKqgoLnCYdPlmfZF1kgexPDGscg4Z&#10;gVOOwPB/y0k4CVtMIsslGLc/2FLf4+/hXV2+SNgb5v1OVxf44UjEo1Kydmve9GlzMeHZp3HEJCyl&#10;SyTttpR+hkKxRCGezfBnpyJLFIkFSnYaaylli83qKSq2ilEVp1SWlEIDuhBqXxhMUHUvlL/jgz4d&#10;zlmjvTAcJFQqPadeNH/2V676itVqx/3fYrWWl5cYTSYyZaxI8qLg84RoRABCHOPmid5kzpylZy27&#10;0GyxoAStWo1eHL0vR3pydPGkv6CrZwgxTWw3qMO2ZOFBbsLkH2k5DYl/S8nb4TTg5O4z7OswFIM1&#10;FkL0Mgl0tPAR6+4ysmwhRkHKlOj3CF4igqaKeSp5Bgctub2QZifRH+G46HgRsIoAqNNiDoA+0SAj&#10;gS0RSzryzZFQuLy8OBQKSmEayGMMvQJjsajH5zlwYNfGTR9n2O2Ti4pcmoyAjICMgIzAoBCQCehB&#10;wSRnkhEYPQTOPvtsFL5ly5Y+hwDhu23bNmwEUTLQ0cEIP/XUU/gWOc877zw8siLOnrTX4NPttxMq&#10;EuWAvD7OXs8++ywMZxHE7/hmGoM/bm5OhEHDn9mAhEMqRDK8bmtr67NXny1nnHEGMkgi7nGYSDwz&#10;EQbQMbhwJOMwUkh868Kqr3+p/OEbZjx0w4z7r5py8zn5150/bQBO8NInsx4a0WzsQGyUPmc/0I80&#10;rf/2tzPfEkPo9UdZcOTkH4dITaAqDWuURrwmEegtHidCWzLkZImDBjS58AgXeGh6wKsSn2cNa7Dr&#10;TCXa4orSqRWLrFxlNCD43D6i/YnHEMUHgzUEgwqEIlgmDN6ZKtMwTEtAaY9LDXw0WOlEEsNAgdKl&#10;OIh68RlzZ5abKqysXqc+o6Ykbbo4toAPF0PwHRjKz501AxgmEkIoHAIbDMUVmOP0+D0Fp2wWd9f5&#10;8+ddeek53/5/l97xL5cWFxhMOgTpsiDoE4TNtsKpYBBUynhP064U1Fn+NjHkVkiI4aTAKgX/gUFg&#10;oX0mfDM2EE6aOERLtAJ0wsNrwEkFfXhVSGHEHsMKZywX5wCH2W632QvzCwrzLAU2Y2mB/aRWUS5M&#10;RkBGYBAIDPe3rPREwXbCZhfW9wklGxfZRITc4NVxNafWH6r9bHr1fPzWO5zOrp7Wlta6Pk8ahEBW&#10;KvIU8bmanvlmz8I8/8KS4KLS0IKy0Bkl3rPzus8ztF2kabxKVf+PqqZLWf98litUl2rVNaKiUGAQ&#10;cE9JTBTGBwE9zFsysboG2YnZ3iTmbpcsWXTGkjNAfeJOX15ehOiswahosulAdVot+giiMlDRN0yv&#10;DHqjSqU2m/L0ehNstWw2K6yfYeJkNuiAP2S6kB6AJSWsa4Z3JmpoQkqnddFQP9NowmSpjeRNMfZp&#10;uNfh4XZviIc8PKXWqdlk0qTRmziz3eRARMFkOBR01pKHFPqoAmRwxYBapuYbpDfHP+h17Varlhhh&#10;4QmINZvNUlBM9MPYgefF8tIywNbR3oWlTlRvLjlp0yIIT00mpsfLdTj2Z1GugYyAjICMwNggIBPQ&#10;Y4O7fFQZgSwCCLsHVhfc7tNPP50LCwhf/Al/jNwAg7kZwFDfdddd2BGq3tWrV6MQfIt36c/Bu4Wg&#10;/Pvvvx/7Isr5QBw0mG64JyPPE088MRrn7qyzzkKxsJ3tAwI2/uQnP8HzJVo60HGvvfZafPXTn/5U&#10;EoxnE7bk/nnOOefgz355doRlx5P9K6+8MhpNG2SZoBf57s5oTxfvcwvhAEQddXW1+G/TMWmQBcrZ&#10;JigCGCVFQsFQMCyI4JqVGOESmgCrf7G+VIVRFrzCIWbmMWrFQAs6NUuepWJGcUVNZUnBdLuxIuwN&#10;xhD7iU+GgsGAz6NIsTt3HxbjCLFHbCmJUwQ8PFPgp+lYDGaMELkmROzR1d2T5yg+/5JLyyyRWQ5P&#10;yNOajYE04ZCkqilGw3ElJYUYscMPGvQ6hp3YCn44jKW7VKImJWjQQEPPmzf3yxd+6Zu3feWaFTNL&#10;8tQ2B8ygHRxnMNscPlez1miIx0JkCbmK0ZBzQWMRSowASz05qC8HpOWEzE+HIyQfkH+CJmBlwCoM&#10;nQHXGGYsbIVlZhOWPluL8u0lRfkVpQNOi07Q9srVlhGYrAgQKWgsIkRC4pT8mEmdX2owmrCORp1n&#10;z2eTqR5Pa6GtymHPC4aDohg0Ga3dPZjO70N0KnDXKypIlUxjHVPV2ioNU8YqqtRcDVu0QFmznJm3&#10;QrHoMsXCSxXzz03OrQkvczgvUtV/RVn/ZWWgQGFj1JUlRVNsJv3weMvxcF4IhgiukITVNV4ISKvM&#10;y7OD/AR5TCIGs2qEYEikjFgbo1YrvJ4AMYAAAa2GAlqPrkJqAgkvjE2s2qDXB6N8p8fb5uqqbz7S&#10;3Nbc2Nbc1dMVCAXQswN8MjhPK6HJA4BEQNNZgHExpzm8MwIM7XkOpycW5vFIA0sRFaY2uzwxr6fH&#10;6QzrWV2kyxnnw2nPcPKIQkDPRLokZuI4rlXPGfQ6ow4EtjrGxziOBVBYGIZ3GI4Bp2k1UyKRqMfr&#10;y4RwlETVGXdyhMg4Jsbm8Joj7yUjICMgIyAjMDwEZAJ6eLjJe52mCAye1R0SQHfccQfy33fffRL9&#10;CiL1N7/5jUT4/sd//MdARcF/Y/369TDf+NGPfvSNb3wD8mE8V+Fd+nNIbiHf+973wHSDy4aAGlSv&#10;5OYh1eSdd96Bp8fNN9+MP8FTX3HFFUNq2iAzoy3gzZH5zjvvRNslS2u847MUIRAtGqior371q1iI&#10;B/L6lltukQh07Ig6Y0vuLqi5pJUGzw4+XWKrkf+mm26CZhzE/YoVKwZZ29HIVnDmfzhm3WUpu0Zr&#10;nJ+MGRG6ZumyL11x7dcu7i+NRgXkMkcHgaFEIcysORUFcAVBrCElge81ZJUudZMki3W1Wg7DNjIk&#10;hRYacaNSKdg/a1ktPBI8TR+27vhbnqHAYSyLhsIYb2lYjcnAQZ9FQ8ezUBCRsqDdJf+hFFIg9eJQ&#10;FzjyDta18rFI+Yy5jpJSRUJRoCeh6sdHGg6GqPncBbNBDYBwt1scUP81dHSEohEwxzqNBiLwPvwK&#10;CAXchebPn79k8ax/ufGSay5fHg50hYOdiAEJRTQE6QpWq4AAi0lAeUVUziThXU05Z/IniRIFyxSE&#10;ISSRCNMW0eMDQNRiOBg68otNFrvRaFVDcK/RqbRGvcHkyC8oLirJs+f12zSspe6TpGwDbR83+MgV&#10;kRGYKAgM57ecsHM6I8LaMrY8WygUKygzVdYUdHudXiy6wpSkRn+4qfbTTX+tqpiZSCR4AfEDcI+k&#10;RsY0ocOBZYRLZVgXzH+1p/DlQOmz7QXP+csfqy/6dVvVQ13THm8sfclfskmZ32HUWxZq5lyiWPIP&#10;ijnnJufXRC80tF+lbHa4PUzMDE52fKA8HAwDYcxckn4DK9SkiHgKBQkzwGoIxWy12ZWafPTXkHt3&#10;u7xxzPoinINardMZSHBammCDFYpEsfYoEA0HoiFeEKCJhrW+xYhAryYt6UWIG4fkOSHpoakVB1VA&#10;s5LF9jgBcJh9SmVFOZriDsSj0ZRSg+cT/dQiK1BUa+EMZ0yKyligk4qVCYGP2XZMFccFPuLuhlhc&#10;6sSEaMxmMhj1Oiij3W7PlEILSH880EypLNOoWWdnV35BfiTCw+CciKhJKWTqWZJUS5S2TECPj9+g&#10;XAsZARmB0xcBmYA+fc+93PJhIDAkVnfw5YMyBo8M/hf0Kx438/LyJPb5m9/8Zi7hC1IV3+ZaPEM9&#10;LfkyjzCBeYHJsqSDhkZYcvOQanLllVcipCEYXqiqH3rooREe6Di7AwS0FxnQdtDBODreJRxeeukl&#10;tHSgfSUiXgrGCAJd2hGfpebkphdffFHi2cGno2mSYwmEz9j3L3/5C8oZvdadsGSl2shZp1sqVhTN&#10;/0bV+Y/M/cc3pkxfqjNYT7ijnGFSIEB9DzHEYkR8gsI5Bu/mYDAcCVHTQzXRWIH3hNUD0S8nVayZ&#10;ZRH0CUMwhNmJiSmylyW/3Nv02bbXH8ByVBJ7EGJnlhNE3mjQICwhtmDQDAEXXd5L9VQoTsWqIQ1O&#10;MSVFxVMqpvJxog4697rbC6umi9S0Y0KlozBEwzgzQhwRC20SyBGiMx1WPqvhOoI/owLifBJFdJ8E&#10;cPLz8+fMmVNeVpgUwnZHvhgLRAPdakUCgSH5sI+BdUnIlYIamtDNhGYGhhKeUqLUM3GGlhyhJxSA&#10;qOzR12EyhbZoDUajPR8eLXAJUuvMJrPDBqNNEwld0G8SPvww+5IygH3O3YjPEw0Wub4yAhMOgaN+&#10;y0qDHtxlzBXk/V6OBEsVWQ1XnJ/H6dl4RIgr4vsObDJzhTBoammrh2GRy+0UxN45SNwqQZ52i2qe&#10;YUFYg3ZNYXWOUplUKARGFUmxjWHtVp/pHX/hU/VFj7RPXdk+7eWuwiab2byInXWFauGXkmeW+85R&#10;d44XB4nBnsyjMHS7PJFwOMwLmL6MEdcMQgYj6EIg4I8LMa02qWQNSpUmEhHQxXR3EYmDluM4Haw2&#10;aGcKrOJCKBryIoJeJAyG34wohJzOoNMjxjCHvkmIYxoT4ahz2WfyIE47GMwUE2qa/jeh0lEY1jW0&#10;mExGNMnPKyMhISbE9YCIM+bpFUVWDhO4EW8XaT4hipMkmGMiHnb3HPrgNb+rE8Z0ePzBKxaOWPUa&#10;9LF2h93KKswmPR5vykoLiovzPF43wF+0YJ7b48UMCg1lgMckEqsQDirgovFPPx3/hAJUrqyMgIyA&#10;jMBER2DCjY4mOuBy/WUE+kcAPDIkwKBHpa/xAazrqlWrThleoF/BL0M1DN42Ww0cHaphUM91dXXH&#10;0SCfrEqivWi1pFNGAi8MXn7Dhg0QKR//EKCnoWIGf41dJPTefvvtyy+/vM9eEs+eizOoauyFfY9D&#10;cJ+s1snlnFYIDGGVJw25I3F/ZNBFaGKMZyGCDgf8QUFMQGYLe2G8MApFvgN7DsO+WMeZoVzGFvhq&#10;iHHEfI+ZC8uSDBhXWB4ne3q8ohCHMoiPCeCyRTEaE3hBFBPw20jCAJo4QYNtBhsLqRGG0uCxl86f&#10;a9Kauz09SU597g3/z1FRPebnayQY6g3aUMQPnZTUCijRzAY92ukPRYCy1QBVGlw7+X7bSFVnRGKe&#10;EPi4EDZa7HqDg2VS0GiFfB3ejoNRf1dC5IlejXDQkt0zoaLxnqIbsJ1Ye2RWXo8hkiPBsKfHhasH&#10;oJFV5cSIVJUSYmqVBlI1+JAM1KhUT0/2hTxgn2Mvv5y7UbNihd/vHwYmH9xjtd7zwYl3JPms1otX&#10;kXU0NGFDzl/0b5TTsOriozefuORxnaNvK8d1ZeXKDR2BkfyW0U3EE4q4Ri32RAsK800qVSroF0OY&#10;V9P4ItHm5gPhYHh3/cfrN/6ts7sDLhyiKET4ULaOxAYKvQ0JuUoIUbCANCofiZjX6wqBb2GToFDG&#10;law/xX3hNv/ZVfrb5qpVDaUHTbaSM9lFX2bgKT+2aSQYgrzsam0OdPcEI7EYMdhA3ynCzVmrgbEV&#10;uOFEIpboPOKKRImu2WA0oKWY58WqkXST0aNgKY2YwMA7GU+it4CnhxJcaxI0PuaVUzgX6JZJ9Ia0&#10;HTSNzkAX2BCrJ7VGCk845tZYI8HQ4/FrOB0WdAmiIirC/sUfCPpSGk0kFmcSWM6VDHl6aIRAKlQG&#10;DklGbTCJKUXzxrWRcJBswWZMA/PC1PL8Lpc7kVJUlBbhcm3r7DYZje4er8/vd+Tbo5GoFH6QwpXx&#10;kZZCGo7tJTi8ozs/vu/O+2+RXr/8GCrxQaXevV4ZWmigQZU+YTKte/DWyuXkddULBLnGF+6X/pRe&#10;U5avWtfblM5nbktv/8GGPg3c/oPl9z/TIm0k2aY8uJ1hsLG3qGN2mTAQyRWVETjFCCgQZCZ7SASW&#10;LS8vP34NWltbCwsLT3Et5cOdEIHt27cvW7bshNnkDCNEAAroUXLhGGHF5N1HiIBkiQuhaDAY3Phv&#10;Dy0t6su+Nfhd5778q8bGxhEeSN59vCFQVVXF8zxEOCe3YiHXXoO2kch1kJJhhRYCtGOTpGaS2Gf8&#10;h4G9oXbX1iefeSvCi1A9W+x5xZUV1dNmGMxW4vYAmRSr2bJ525cvuUYN3w1tAoaT4Ac5OCCymqDP&#10;9ff/+m6CD8+7+pfvffpecWlxSXlJcXEhi+ExMd7QYrkrGb9irEx4U3zEJ8nEmEQ51Gq08TjjD3k9&#10;oR6dWiV4PGyyeN78+ScXliGVNhIMn/jvTwuqKlcsPVfLGbScnrz0RnzGgnO71a7V6mCTgXCNRgyG&#10;JXna0enDDz585LdPaFitmGTtxTXwlBQhHldiLFyg0ucpOZ1KbdFYCjFQhrJcSlRcRY0mqcskuaUk&#10;Uj+/2X7mwnlDavXJzTwSDN94/mOtRpNXUGy22nU6E+IxsopkPOyHJF+ZTO5lSiRrptwEujn6hz9k&#10;t+i+9a3cP7EdW07IPnd2dhYXF/fFAXzxN2rnMPunP/3BXcebHAEPez3zmu/xi3MKwLa3r8xuOvqv&#10;k4v3cUrDYX8zfcfxKz+Syox2+SOp2+m1L+bREdYX46lZs2bh3WAwnJS5qJH8ln/+mz/ZbHkhvy8c&#10;4K2Ccl5B5YFQu7LYpk7qrDautcOvzTdNmzsNU582c/mZC8+1WQpwH5s6ZZZ0e/z8sw23/uNXBE5P&#10;+g2YFKsVYiyhtHA8VpJYdYxRG/KLSrNWrVPFXFFNvh7EabQnqrVzuD+KQZHL1yrckXmO6OMPvpmr&#10;bzj1l8VIMPz6Hb8DgWwx6heeedZZF11WWVW9/u2/KZiEx+vvcYVUel3E5z1S22S0GBDBYfbsGsQe&#10;mDFz5leuvX5K1Uy0FFqKK6+6CvEDiN6Z05YVF0MBjQ8aLXyhWR3E0jrIoEFYE+99LNGD7RHutOjm&#10;4QFlsOUVllU6CvJ1GlXn4YPzaNTusUojwvCup0l4ZNJVsjMKGatWe8HiWSmVo6m+zqgRdzV2J3XM&#10;tAtvUGuIYJ8GwCAE/dY3/qSKBaylU879x3999Fe/UCGWA6vKt5tFJRvqaesSVYpkIhSKcHoDH4tW&#10;VJQvOfPM5iaQFXlGI5lp5qMR+gNUk6gMjMJoNP3TTbfNnz/gqsqRA3uSHynBIz+wZ9kDd19dRKq2&#10;7blXmK/fmBYr9dbVteaXj7V9ZeXSHfe/XnLvw5flM0x6y10Lmc61T/ygY8WLX5898qZNvBJa1jzT&#10;fPUd56HiIItfn/7yyjsqehsBMvo7zHfeujX7vLF93YYzLkLmljVX3dR278a7LurN27s7GO3Hqh+l&#10;e+WU2c8uEw+tMa/xZzf9tNqCq/eotMXZsGTVj0wmE6QkZNDS30P7mNdcrsCQEJAV0EOCS858uiMw&#10;gdjnUXILOc2vAJCVcppkCIzZJU2Ezzg4Dc9OtD5E9cNABcSkTBajwaCLxRL+APhgdzgUhVgZKiiM&#10;R/EOBgDKW2iCBAGRBUXQ22AKIJPSG62cKR+yLJQF+Y8XgZB87kAwiOwYx4I7xN54eiPx4yFAIvQz&#10;0bNBw0ZsFok0S2it3bpn22fhgG/rtl27DjanxlqtduJTMzCGcUEotOZB491bCPUf1SNaEUUcbpsG&#10;rVb63OdAGB0TWV9CxIC2uLIGCmhrflFxeY3BZPf0tPvdzaHuloQY0wBMmogXB9TQhMZPm3FADk3F&#10;axMhBOHAGOJaBEcv8HwCFi58NCnG1Fq9ubBca7Tgmhro7OSKnSP/8R+5fw6GfR6o2Ia1bzDX3n33&#10;tcwba7PK5oHyLplOIvLmpKnTlzz/dkY7/cHbz992ZS49feLrTM4hIzAREBj4t4z7WberJ+wJ2NUG&#10;bTRxuLVRmWc1KwwiK0ZFYUahSadPYX2NUWtLwQMiKfR4nOiSJBeOjCNEygjrg0DIHgjmubzVUV9Z&#10;c+fsru45dc1z9tQvbW2b19xR0el2RKJaWEkQtIgaGj0NkfOqlHxKuVewTgAQB8ZQ6q194dgnn372&#10;/OOPrl8LTW4ITAhu9QVFdqNei47ZaNaTHkGhRNeDlmtBH3PpVTggTUhvoVJxWg7Tlr5AqMfjw0QF&#10;OmQypQcvJw0Mo/WEd9YgQh+1g6ZcC412Syw4cHyYcE1sDOHlQjpiXCCKsKgMRaMIrmA3qM2wx9Lp&#10;fEFeiPIhN6494nZNeCbaXMzliilltL2B93RhghfsM9Ztud0+2GYbDaZwCKuUTGarsaK8FP4amOBs&#10;aW2x263+gLTOhlyAtI9Pq5/pI9IESq41f3y//M40+4x6n9kP+4zN+Vf/bCW45jO/vpKyz0iutvai&#10;MspZFxedxsLBCol9RiqZPr3Ped/+h1Vl9/ayz/iWss9IFaVk1qi/BM76dubeHM46k4ns0nYkLZGe&#10;QBeYXFUZgTFAYEAC2uVyYbYW6+5RqTdoGoPayYeUERhnCMis7jg7IXJ1ZATGKQLppZ8D1S79dTYk&#10;Dh0aEf8NskWt1eoNnNGkFeMCLMu7ujqiPE9MMxIiWdKr1xPbZ9htKDVUuJ+CvQbG+iCZy6YvRAYM&#10;tMRYDJRyOCrwMZHnsWCYh9tGTIiS8jFexiCY2BXT4bBkIQE5sBCLBl01U6vFpvrI1jdjBz4a82Ha&#10;SDCEnyan1IIFoPwyESZLp4IEEKSD2uwQ9FgxhS8IoBhE29OZ7EDY7WwMe5wBd7urvZZYnLBKrcGk&#10;0wL8OCH3Jd9nKQ4hjfUIbTXxqyAoD8jSnrKrdiQYOv2ROFxLE3GM/+NijA8HIkEfrGBZjU49sAUH&#10;/F/6fel/8YsTap8HhoXyz5dVV1+Wy0Dnmk5In4n8+Xlm6/2LjzbXwG5ZBrqXf87uTj7cc8/FaYMP&#10;Ys0hJcnvg2ZbRW09jjL2kCp7bB363aW3YulS+ztKpg59vuv3EDhK3yJIdY6kK99rOTK05pyyC1M+&#10;0JARGMlvGVSymhGsdnNECPVoU3YsaNCpgslYnpsp6lbYSgrNJlvDkf3d7s5QyLuvdl8o4gVtF42G&#10;UUuoSiORkBaBa9XkzgYPaEQkLatW2wtZWHDQadOkKi4afIGiZufczs5Fu+vm7awDN13o8WthkUCo&#10;aKpZy8TiG3LLT94OI8GQdB2k54DXRqqt2/vaiy+4Xd1ShDv0o1pCGpMpXmzBn5jRBYAaDQjo9OIn&#10;dPDIgLVWWCADGCM8bzVhUQ4nzYDSvpgGBiamGwg7TPln6nYCBpquWoLwV8JxjNNIMCSdo5IlQS2V&#10;yiCfMOm17W4GUQaKyvJ9gWAoEoNNScveL+KiQC8YKRwhWVWEV4zGx6ATBOSLEC9GgmGDycomU9CP&#10;+yNRj9+HL3tcmHcP4YFHr4cLSpprlkqjERyps8cYQziUwzv3b2pfsHThsbscWHXnE6uee+KWO6m9&#10;Ro5Hx6pdfTK71vx99zmLM/LnPr4cu14ZgqfHUCo+/vJ21NaWTc2RPzMbvjh017U5GuecKm/44i+X&#10;ndXPV5+uuvDDs9f//Ix+Wkd2uS5XXj3+EJBrJCMwXhAYkID+z//8z9dee+33v/89GLc9e/Z88cUX&#10;jz766HiptVwPGQEZARmByYWAb//vvft+59rxy+5tD3Rt+Vnn5vvbN/6odcP3mj/5btNH32r5/Cfe&#10;prWTq8WnbWsyjs+9wmfKO5Mg73iR8ZVGE1fBZFej1Wu14I573F3RUBS+zcSqOSFotGqEQoLih1XC&#10;NkSJ4ZQoEv0yqOiiafPUEPVCX6RWESMIjHTjAv6HxBkkApaFRiLhKB8RsHw6CTdoMRyLxihXjUJg&#10;sDBl3nkFxVNmn71CzbC6hGccB4w6MYZAt6Wlo9PpATjENBKcgSQ0PyYdu7GtJwJKnlMp+IBLjHiK&#10;CkpsFgshF1gYQcdDnq6wp72rdW/UhzBTYGMyAQjpB0oUEB6ayqLH8yKzE2NostpZrYEX4OnKgoAO&#10;BQM9zs7GQwc62tphXjrQDzj65JPHvoy///2IfvBp/plhjmagjynz4sd9r93GLFm5w3e01QVhoPfX&#10;Een0APrnrbD28BGTjg/uWfzGtTt8JL3G/CbtI731/tor6Zbbtt7/xCBcqHGcPrv0Vow6gfR/lHQd&#10;Pnji/jmv0RocbSRyVGvBK2crms229f7fMGhGTj1PVnNGdPbknUcZgRP/loldszIViyVFlvWrUgEx&#10;puwM+5ORek9Hi07Y19QWEoNxRovYt/FUvKWjpbWjBbyfL+AF89fe2YwuAyUgWp41z2owatCzJOOE&#10;FwVNCA66oNR4xkVlOgMkuujGsHYkCU/ffH9g6uGWxTtrl7S2l7X1GHmRRDAYv+nEGKJLBb9MiGDi&#10;Q5yKYmouHdOOrLOR+hZi5gyvB3LDJBHwoIBGP55uNKI7ILwDiQacRPwGfBPkecRl4OGzDxtoEkhA&#10;hZNEJohZeO5Tw+f09DANbEs7lPHNnJ4YQ6PJQBbRE3GzKsFodVplLKE/0tRKFnoFVNWVU9UqJuBy&#10;ddbupg7OBFcaQ5Dw/CSMYArTITFEaRZJBIukPwzoEtOqygVBDHnCLreLM4CL1rS2tGJCHZQ+lVET&#10;0l7q/Sl5nV53Nn6vxGNrVlpYSjfCSYPaQD+xxillcraW3PziathxHFj1AFTSK19cvfLFBy5pXZ3N&#10;gDzEiGPTknshjqYJOeHmQXPeyby+1jWRcBhZXdc9+NjRdHPnM8+2Xf2lvmZfkkP0lPVnNfXDMrc8&#10;tGrjV2+/uuqomrQ8dBP1kv4x82y/xPTIqi3vLSMwKREYcAgB7fPPaFq/fv0vfvGL73//+5s3b56U&#10;EMiNkhGYlAhMILeQSYn/UBsFa1WN1aTSaJVqLVdQwRvLChZdXnr2teXLv1px3k2F85b5m3PiZAy1&#10;dDn/OEGADIAw/ukjfJbkz2Q7HR2ldKwHlhlYkIshp47VhoJ+t6uDSZHBJwZheoPO6/HoNTpOzWHZ&#10;LkalGKMlwDInRGtRZTyhTo+xyOiVcAQIOhgD8RwI+Ly+GB8RxQiW/QZCoSOtDcFwGKM4Tq2D04I/&#10;5I/yMYPOYLI5zrr6a5yOsAnjMQ0OQ4xYXV1tzc0tXU4yxIpEETUqQ0GnFVwSHdKXFIFm2h0l432O&#10;TVnttsrqWWAD+EhImWJhciJGA7DmAN0PAiYuRtRaNSy0qZ6cRIuiLAGRQUtRCYmQbXymwWFYbtLD&#10;8JTYkWjU4FwIy6JU6QxGxMY8XHtCH4zeluenUu/RBIdobMW79GHwKcs/Swz0YEngnANkiOuGuv3H&#10;GHSQbEsgryb/4nsqoCbp+ue31h6hZSxZeTf17Lj4ytsYicc+YTruLgMcJV0HYhhy/VFRE489GhDZ&#10;etuP+pphL1n5NN2UredJa84J2ytnGCMEBvdbhuKUUWuiCiGhZXUGzl2gbo+Hu7vdKpshHPEmwHwm&#10;9VjWgcADsYRKkVK6XI2dzgawe5i1FIQo2D9Ww9mK8+ecu3jaogp7nsbqUOcXqaumGyxWzJUqrYWm&#10;ogozoukRPTR8e6neGdw0aqePxoobnIua2uYcaB4jjE502MFhyOl16C7RMnS74IipollFzf4JV4oe&#10;h3Qn1EkL7caUJyDgdFgskiagCQ2K3Yl6FxR9gjhBa7Rw1kBZCAsMVTSJW0ssOqgjB4yyIBaWWGgs&#10;upG6GKriHadpcBgiFgWmMQgtzDCcDiEYNFqdKak0xmNiYfms8soKeIWhxTGe62o4RCaNicUYWRxG&#10;V4gRNT1CK8MjRhQS+EKIxSMhPt8GM20DJt2FcBTnw2I2adXKnbt3QvWPc0MXPJEXDbVBH7XIeRqn&#10;KPZfrfaudvpF8WV3v7j61nN6MxUtW0jdNpzdrUxGJV10wXVLnW1phhrfEWuOu5mX0jJnktP5ygM0&#10;mOHq3S0dLmbhjS/+7IJjQi5MKHxOXFkSMzDj2pzJ3bJ1TXU/guWqW1c2b3yh6cIvpvSGHMweoOIn&#10;j9xw6MfZUITS9oqfvPwC2eXlssf62eXElZNzyAichggMSEAj2ns+Tffccw+5geX3dQQ/DcGSmywj&#10;MIFYXdktZMJdrtq8QnPNHGNlTSIeSTl31+3fF/L7od2EdwJGILFw7xPlhGuaXOGM/2CO47NkuEHY&#10;YiJ/xkiJ6nPIO5Rqek6EywHoZbgfKGJJZ3tLXBBJwECWNRAG0KtTqzVqLUw5MHCFnAocNBwmdUaj&#10;2uwgFABkVmSQJva4uttamprrDx7et3v31m2frV93eN/eUMAHLbQIX1+wC9Gos8u3detOP2LMhwLh&#10;aBjEafWic015lePvrB0jsBoYQ5Yhq6GDXi/U4Rh0IkqjRBBk1+QONARt7/bHFbDXYDgIgAuLfR5X&#10;OBgwmPN0ZpOeMxmMdktBoVKl1ehMSiXxpiCMs2RiQj/BCYXQEmQLNfAcdyAOAUMlEeJpSIBFXEmC&#10;CM18DNcHHy+rLLc68gbZMrDPf/rTn5w04QOoZ7wPct9MNkiCt2ZYYevi+7cyvYbOgy5JYqA/kJw8&#10;jr/XbWn58XEVyIM+8EAZBz5K9V0f+HxPM9/ImoCM7Finpjkjq6O893AQGMJvWUC4ACEej8WjgQgf&#10;joKONlpgh8+62wLJaEJQxENBZ1t3ByhSPuZNKSK4xXkDvD/kbnO2tDmbcBeNwsIpGvf1hEURfhtg&#10;DxWFJeopM4z5Ffov3TAtr8w8bVn5tIXFxKFIB+MI2tMpmMp5+eVzHVLEW30YQe/HG/M3BAwrq6sL&#10;i4pgdUXl5MQkA7d5NAi3+wSWJsUEaVETtLn4ioQfUKQQNQvRg7PnFj7OYJg1IJkVIFKJcxN00MTf&#10;WcWSjp7aSeMv4iItOWNlEhhbzCYDxTH3xervOh0ChsEQHwpEaCEKuJGoNBxcszn7NJ21sGrBl1RK&#10;L8exZpOhYuY89MARD+bdCbNPjTiknRgOcRk5LZnfUBIbkzAPBzJBk0pazQacCTGW1HG6mmnTGTH+&#10;2cZNew4eiFEaGvBK9LPkKT2OifxjAC4qKGe6Okb2+F982c03Mnu2pgtZcC/kz9LrtAhLCPb598yD&#10;L/RxbW78dPPMC/tz0pDOwHl3PXtZS+2xU2aVV7/1SNnKm1b1IwiqWHL19P52Gc69Xd5HRmCSIzAg&#10;AX3dddelf4Pnpc3bb7311kkOhtw8GYETISCzuidCSP5+pAhABG0oqqBh4YTWI7VJkU+KEZglkAdo&#10;OU1QBNLiIDJOo5qezICNMs7UlFCSRRNlNP0zbtT4TEZWAxIT3hpiPBJNtrW3kmGvUmUwQLMWgiaK&#10;Y3XEj5LEjEKUOJ74PqjYggri9EdIw7jo97mCvp5o2BuLhoRwRIz4wl5f7a49X2zYEPB1JeOCx9ON&#10;APEWo2Zuzdx9u44cOtTgD/qwdhVuE+ULIfkcT/TpEDFUismYyx91ug5u2g7FbiwmtLU6pSW4FP/+&#10;ryRkaPcmQLZiyArOtau1JZFgikqnslE/09GsCfZYzA4hGgFLE/R0gGhgEgLoAsJDULqA6NaowzaV&#10;QmM7FmuPp0t2iBiyGkZICWhOIhrD6nGr3aqyl26sb9u6+6BBlzY2PX7zwD4jQ2dO+vWvf42/hgYK&#10;XDOIqUY27ViZNnSGVDijUUaeExRKpdPX338C/rl62hzm+YzzxmCqOaQ6ZAocxFHAQqOdVG7d3yGo&#10;q/WJ6zmIAw2mkXKecYfAEH/LJLYdZzBYdZZ8kyXPBumomFCUmg3Tz54a1JlcPYiGJ4aCISEeSIlB&#10;FRNGFD2FobK+8YBOw/n83eBXsYhEodIkGE6Mq8KBpMeVIsJcBQMyurMhBEcJrZ4rqLKr9eoLbplx&#10;zj+Wz1qWp9Orz/qHmplnl2r1ajL7N/b2xUefxiFiiPrnFRWWVpTpjaCVYcdEJhylPh3EcDwWC4cj&#10;xJODNJTIokGSmi3WrGkzPkBRDs4Ui2x0nFYN2pm4lcDWA+7RsNKi9iVk3RLpOyTmmdD2JFQw/ZbA&#10;N666EwrmUDHMaYKa2maDhnaU1pQuvgG2Y1qTQaExFRaaxEhYl1cjJhDFgTzgkBDNxMAEdhwMul29&#10;njOYDKKYhC85Omu3y2PitAkRFLPC6w+6XB50wmq9oSivoKOtbcNnG3x+H6Tr1MMjbcMx7uZBjnd/&#10;mX3tNcwrD1Cj54ESIal3b9lFv3Z+/PqWYzyjiZF0YQkCEtKcRzlvTHoP6A1vrOxH6dz5wYfM9F6V&#10;xfYfSOLlDdszzPL2d9dW5GTIgf68u9bf1Xb7bWsa+5wOSKprB9hl3PUfcoVkBMYYgQEJ6GuvvbZP&#10;1Y7dMsZ1lw8vIyAjICMwWRCQnovBGiLcF7wU8J5K4l0A9RwXQnEhgKHLwG199xvEMjCdzvld/aBR&#10;wY5DyT7ocuWM0uDsaOEzhqa9LHOO8FnaSG2giRQaQ/oEHwrpNR6tgdMYjAq1BoKq7o72QDAIFRsW&#10;PAcCXixvVqs5YpBI4+wJgpBICDhkQQWJ860gFDQEWUlooVNxnolHktFuFd+T4IMCH/Y6nXu27LCZ&#10;jEhanYHVaguKbJVlJdNqZmC0F4oE4fBZNnvpeIgZNWwMsRo3GeVBDQf52PYtez547+OtW3Z3drpy&#10;jCAp7X908gWiQYGlJ0HpDUQivJCE33ZznTaZzLdYHGZLXjyqxSp2tc5RXKFkEmD8qfiZcs0gEYjb&#10;pMQakO1EHzcu0jCvQ6rHT5J14EmykDmZUhuSos/vX7t1D7xNTtgysM+IOoj07//+75ICOptOuG9u&#10;BsI/H6VazoYUrL7rR7c9fz21y3ibue1EhZLdslYbA2a++PEdK5m0B0cmDOHxSh58HeCLQWXcJLTh&#10;cY+CoIM0Lb5/DjXZ6PcQIKhfm5OppxQtsb801OacCET5+zFGYJi/Za0B0VGTHImOmgr5QqGwYLbk&#10;szqsotFG4MsUjVuspuKicrc7wCm0iXAsEAg3Nm/t6umubTzU43aSdSTgpBmV3pav0hrNDjjtsl2t&#10;cVenALcoyHlxc3DWBWEoEYvG4WmsUrMV8+wkgGlM0Vnnn3thcWGVSaMb+6CsI+mXfR6vKCAGAzdl&#10;apU9z2GymHCHJ70vumBEEYS1MeGRYb4Rp0Jm0jOYzJYsAU0mluHVwaSisShmN4ORMHrpSJjEG4Df&#10;FqGjaaLOz6Qjyf4pMc9Q7cYT9N9xkYZ5HVIzDEKjo2+cXlNtsJfGiW+JGs5zsaQiwRUr9KVQQ4t8&#10;0GxysFxhlJd8tsnDURwPM4kkCxLf588vzHPk2QxmK04HemuRj+XbbRpiX6L0+wPr129wdbsbW9oQ&#10;CbLL6d6zZz9MyEhUjMxCs3EB4aArQZw37mQeI+7PeL3Qes3NV4NKPirNvotYP9MMxOIZrtCZJIUc&#10;JA7R0kaSk3nzMVrU/bc8d2DQtZioGRub21JrH4NHs/S66gVp/vuYgIRS+yrbH0vnfIx5ZOVAEQVh&#10;0/Fs9asXpjnojAf0TZuvfnnAXSYqfHK9ZQRGBwFFLIYlUenU1dVVXl5+/AO1trYWFhaOTmXkUoeP&#10;wPbt25ctWzb8/eU9B4cAFNATyIVjcG2ScxEEJB8/sHjBYHDjvz20tKjvIu0Gv+vcl381emC5dz5k&#10;mj6HBo4jHHTr5ncjxhrEMJs6oxLSGrhwtG3/bM41rw1QAfDIv5pd9/l3a/A9Pl/xzB3vpJ6+fBC1&#10;zd1Ryn7slkEUM8GzwIkCMpyT24hg916jtoFyuKCdQ4xGd5TwmYqgqRCXqp4lWTSW7Cq4Q7sOvL32&#10;VSahVOu0oqYsGGD5WBzGDmaredq8BZVTpmM09u5b63907891On2Xr01IRBJgrOOCwwbzjWRPW1NH&#10;m/jXt15GqCiLRWc3Q2vFdO7bmYxgzMYxal1LwBhHxEGtfvrcBQuXLoHHgobjILIycAaVkvUHu/Va&#10;tdlgx++htd49b968kwvLkEobCYa/+Y83dUqtwZaH5b5JpdpstnNGK89ovnL1ZYsWzoYvpwq6M0IT&#10;0wFxRpq3eVd9e0BlyytKdGxa+ctfOxyFRhVntpclI6HS6nkx+JWEoiqNrtbbERRVjvJp5oIpOkcZ&#10;FFpEqIVfL3kn55UOdUEvJO65JHnGgomK4Rcf1oX4BJtKFdttkIVrzXnqFBeIxbcdqrUoU46lF918&#10;8819TigcNlwUTIl9zn6L7VmQpftt7rd9CoFEurh4sptSDumXIGeeUAi89NJL8NnHeGrWrFl4x5oV&#10;ErluxGlE98PfvKCKJWxxtc+qcQf5Hn+4yGbiymxiIB7EpKZBbbbpbQYrVsqwmjhx1FXZGQ2Xbylz&#10;5JWGfE35xpp7v33PzFnz5511brij/sin6+bOUxkNjILVurtVs5ZUmAts7s5Q2Bf+9NUdS6+a5usK&#10;1pxh/+jZQ1ffu7x2S/v05bZwINrTxF//vf8788wlI0Zi+AWMBMPfrvrY4/ZqdTqD2QKq3esLTSsv&#10;MJnN/kAYNCiC/LY2twUCsMxOQA5usdvKSovv/sGPKyrJlDDSZ599dtU/XA09LwlkyLI6Tl+YZy+w&#10;2Rz5+Tq9XqfjDEYjROqcTm+32xG7kDg5wbED1Cz4fqO5tLIGptF5nKLx8MG5c+cOH4IR7zkSDO/8&#10;4euiEMPTRUFR8dVfuUSr1tj15XZLcUyIO52uw617ne2NOkXAVnPhrAULAz7Pzh3b7A52299eZIQo&#10;m4hd+fXv//mPfwAPD58XncUCA5NwGBINwWTUMVrui90HIzGe+J9AHM2B0ldPmz41Egl1dLpKSwvn&#10;z5vPaXX41my23PpP/7pgwYIRIzFgAaPxSDl6tZVLlhEYPwh8dtNPqy19XX+3OBuWrPoRHI1ICFM6&#10;Pzd+KizXZHgIjBN5zvAqL+8lI3CqEZhA7LPsFnKqL46RHY8Q4FT7nMALrguQQsdhzRhNxAJxvPiA&#10;xmRo37l6EAe5/Om6x5c/8+a7g8gqZxldBCQ/jbTDRo7tBtVB96qhj/KAJrvg2Uqlhvw9pUp4IK7F&#10;aAvCqURSkYqLILTBmsKbw9VN/Pw0LIeSsI4Vy3jpJEpKb7ZCkEtCxuFyigvwKU74OpN8gFGBJRUd&#10;uujMopgGsq240Fx30Ot2KhVxPhyEwA3WlOBOIcUK8wLcJseL/8ZwMYTZI35Fooil5iLGqB5fgA8E&#10;HCbz2vc3Heo19ktFeDESi3v9JBhjlBdqGzrDfrdaQ2YjrAUlJrPdVFim0nKOafM1hSVJTmcoKPK1&#10;H0x5XOThKS6AaSYxoqgFB+ELYFdBQkXR8FE4U+NEAT1cDPloNBIKgqcnRqcMVpSLujxrcUnhZcvP&#10;WjR31nF+O8dnn0f3RyeXLiMwiREY7m+5MqJeoivqglOTkADTDNlpU5c/7OY9gYDVoc0vRCA3ayDW&#10;kxRjrJJjkppoQtTCzVmb6Ozc7fO6cTs778Lzq6prYhF46iZ0Bq1CqYkEQfrBvBjLbBCdVNvTHoIL&#10;EcLKOcrsjhIDPIthKYEvAq5Iw05PqAeBCcYHazBcDJlUwuawo2Pt6erGVKPBoMedn1ptoG9OwtOZ&#10;eGWgyUTEjLitCM3A6vXG7MVI/aGJlRqEvFQ2He92uz0BfyDoxxSy5MMlSaBz9c/Eb5r4fDAQX4ux&#10;GI44Lq7uYWPIwCgjhS7lzCXziY2YzqjSsTEeWrgYxB/RCKtzTNEUnQ0O3+uL4CEpISS9PX4B4Qdi&#10;0GHESQRIzJ4zSbXAu5zddUda6pqdwVDU4w0GvH48QGMOH1Wjy5BY9OlKJolFSohR6HFj6Y4X0YOJ&#10;oweuVznJCMgIyAjICIwdAuOjJxu79stHlhEYEgIyqzskuOTMg0eAmPZCtgHqmb6gg371U8Obm63/&#10;uab6T5+f8d7hFUc09+6PnPva+9v/un7fCYqtufKGLANd/7tz0ks5v0Ep6b5/Z4qiJh7f+AZRTzMb&#10;75mGz32ypzdQifQ5v3s3Xazs3zHQucisUM3yzr0+G2kbQmlZKTXfwMA07cJBgxAeqY10OTFU1TAx&#10;Qa3iIdJNIXxUTMAQSsmQ+Hf5BY4jDfUYaIGATpIwlbCBRmkKSH70JjLipSF3EDpOcDcd7Kzb3dLY&#10;dfiAu6nec6SxJ8l7yxyCTk347O6OblhFayApSMW8gW6vr1MQYghmKAjRTMi+wV/CJz/nSDDESDUO&#10;mh20PQMDCawiAIxKPhSsqpr+1jufIqCWFM0JVpweb+jvaz+vbWjftruWjF2ZlCiKSpXaqLf6urtd&#10;bU1dbfWullpfT2c07OnpbjaV1kwprtRxmkBPezTkE6IBHEvin+m6a7hxSPGj8GHsl5yPBMM4Bu+s&#10;WqeHSQvMXsgFg2iXnImzOCylVVMGOt992GcpG3U+6U0n/1qRS5QRmOwIjOS3XMfyLa6ulFXj1SY4&#10;vcJaoOOMGi1u/nFG8AfDEU8kyhfbCswGrdFo8of90agHTF5nZ3MixgdDzkg0yOrsSpXu0OZdHbUt&#10;YX/C2yPGE7hNan3dvL8HVvicSoW5KjVC7Gl0Wp8zhilAKeqbKc9gKzTg/gGbijE/RSPBMBKJiqKA&#10;2UWtXt/T7eL5qEQpY7rWzCkKLBzC1KIDifJiEBOb8QRiCZL4wNkENp5RWPU60MzormHDHVcmg+Gw&#10;1+sVYjESN5i8SMedsd9IC/1wDCzVEflI0OfzI4DkWKeRYIiWE4sRFR5jWA0JwKhUaKSQlUx3d48Z&#10;MRYc+RXTplrzbAFvpK6+BU8jUUwRxwRRJPw8MSJJJqEg16sYHtdtOILnIjz6oOOlk/rE2QNGJ6yG&#10;BG2Mx+P7D9SbjWZeiHGcNhzmYWIGnOV4KmN9BcnHlxGQETjdEZAJ6NP9CpDbLyMgIzAeEKDOgXBM&#10;hOkzhiIxsNHvf+He0xBfsyn07NruB19s+MGzB370p0OPvlHb2OEZdIXf/ca0V2+oo7zPO8yv4A39&#10;7qP3zH1H4oFyLDrASl/BYPPTTz+deucOZvnj2IV8jd0z2ese33dFlm3eeM+vmD+hiLrHmXu+NgTH&#10;6UHXezJklKwa094avTR0LtcsUc8ZKXTWBhoGGcYeZ7y+zqNIJpQCn+Bh7oxZCdHnDVD9VKK0vLSh&#10;6Qh4T62Gg9sDhq0pCOb5ED2kChlCwSguIYQTdLY6uzo8eo3CYVF4g0JXd6yjLZSMuFlVXK1i4nwI&#10;ZpTQCEO2q1UrDHQhMNhof8DHx6TSxjSNBEMVq8HoH8GIaCwnDHIZqKEjQWftnog/tGtP2icd5H5x&#10;vrnTCTZB+HzTdr/HBdoeI33MBsHMBGVAcF42d0kkFqnf/Vl7c20MAumO+mBHI99WGw67RSFKdM8s&#10;RsSQv1EeGiaULDgKQkiDPxhT+KQrcPjXoVKthTdnIBhQqLUkBhTIl1RCzST1CEFoMPTbNMn0uc9X&#10;0sY+aeyRkWsgIzCxEBjBb5mxcHVcMhTDrV6FCTazXgeFLjyDuDxDJJJU+mMet7++tU1QiFgWg9C3&#10;Zr1BmYqrWC1Up5EwMXlqbu2MK9nqBXNg8QwOsOlw9Mi+0P4tPp8LfY1WzVmRGdxsgkQbVBPbXtKx&#10;kQ6weHqeiNUopA8cB0POEWAYjcDtCqE4MLOotOU5YrxAnduSjErlDkQREqCkxFEzrbS6usRi1qP1&#10;uP2HQgGEk05fZTi0KlVqMSJsrVaLCU6dBQJpDSfwQmdHZ8DvB7uNbh7zyelug/6DQkhE6hgCCSOi&#10;sNMXCB4buuBUX8UjwFB6IsLVgOCBiItJHnqUTE+PG5y0xaTr6emMkLALoh6eI2a9EI/nl+RhVgOe&#10;G8mUIg72GZjgCkul0LlaEaM5niRGV4mkVqOG5hnBG4jpGc5EPBVDd49YFslUc3ObyWDAlYdYxOiR&#10;I7jcyWy9nGQEZARkBGQExgyBcfA0MGZtlw8sIzCZEZhAbiGT+TQMum0QZZCxR4aDxkP1lGJHRXlB&#10;TU1NRdW08qrpFVUzps6YWVk9Da6Agyh1+expkDvX7pPkzEhXPLPxQB0zbfbyZ3qJZKmcV79GWOp+&#10;LKPJ7ndcI1lJ13z3p3eQAmha/vifqN30URsHUanTLovk7CyxzxLXTCJNpoXP1Hg8K3ymGbCBiKoK&#10;igvLq8r1Bkt3W8KzqcO/p8Hd2hnxdMXCcDNsBbWp02qdrk7kJG4cCFFIJc/wS4B/ixTrvbm+FWIg&#10;PhINBHkhoTAgVI8OrhBJry/Z3OzravPpNAlOA34bY2MM7qB1QwHEtxhyanCnEA5DcTQ+TtcwMVRp&#10;NDqjyW6xFdkcFk6rVyPMk4pNMUIkGAkF1n+6FW1EA3FmwCYYDfq6xjYo0bwet8vZFo9FkFfLGWKR&#10;UDQcaNr1uTW/uPqMi4pnLFY7SlhLnrFkeknVAmtehRD2xkJu/GzJml9J/4z/aFxCwnuz4+QRa5gY&#10;IkCWnuNiIkKNtWNkj2sD9yjCsINcGS+Xx/i4SOVayAicIgSG+Vs2JBhbqc1s4II90WBAQPS2/BK7&#10;aNQlo1gpkoi3BaK+MLEnSGk9oWgyoQ0HwlCdQnna7XG523sU6FqiUTB6Kk6vNZpwdy0s0U+ZZXa2&#10;xmCm317X07C76fCmw51NHiEidjf7mZQK9DNIQ8yPomdRcxooX0EbniKQTnCYYWIYCgS9Hg/UyqCF&#10;oa41GA2020RsPBES3HY3ZM9JTEYajYby8pJ8hw1Ep7fH1dbSGILJBrF9SCUUyaZwAE5NAnyL0W1E&#10;klBK6zWISADb4lic5xMQThM7DtI3keCv+EB6dGTlw35vwO0KB8OZScWxxXKYGBZYtGadmlDriGmZ&#10;TKj1unhCrG9rLCgqKCoptjlsdoctEo52d/RYbEZOo3bYbcGQqNI5klA+J8A2k2kNSTJt0LA6TPsS&#10;8zrIxpkYL0KKrtaoMBuMvp76bJPemAfE8TjU1ui4mppbsSIKXiZji518dBkBGQEZgdMcgXEyOjrN&#10;z4Lc/AmDwARidWW3kAlzVdGKEgcOmG9Q+TM+YMgRERKBcNIdVvljOl5hVOttnN6hNToQOe0ETat/&#10;+9WNc6cThhgJ4QgzCRxzzXc/T6X+xHyN+G2kXaI3glDOUstDBI1Q1HIaEIGjjDWyXDPhoGkw9ozk&#10;udeFI84keHCiXY0t0a6Agk/5WmFfLJhhqxlKtBxoaTtc63Z3Q7+mNxrxjiXAGMYZdGZ4KUKURYLF&#10;Q0cvQi6d8vb4mo44QSaH49oejwiO2gjfzwQTjYmsGu6USquegUqL1bAYoQkxqILCsPbEJUgi9ilS&#10;Go2GRKsfD2m4GEK6qzfbNToEADNaLDbEdAJDDItmCKKxjrezvftQbUu2fWXF+QcP1mNcajCaCLCR&#10;ABRnbYd2etsb4ZANx0qA1tNRZ8w3QcOmtxeG3W2RnsZo0BOFf3ZPqxjxYxicNt6g9DOloIkGejxA&#10;2DvJcZTZy4mvQ09ji6fbYzdZELsypdZrDFYQUljCjIYl5DH8uDi1ciVOMwSGez8MeEJwu+cMmiQo&#10;zkCso9XJ+8MRPhVw+/NKHV67jk8x7u6At1tUiOhDwjrO1tzW3tDWFouJSrUyKSYdDpgea8SYYDQb&#10;Ob3aUaBRpJRl1XnXffcrZTOmsFqzGEuCg4bv7sY1e1pr3Q37ejC95/cEWw508+EYuG3ibzQe0nAx&#10;1BsNfJT3eT2xaJQ4XGPKFrOYeEefEeMTRPRNNLqwmCBqXOLdDJ402dHWtGPLZwf37cQMsUarFZkE&#10;4u5hdY5SlVBqU37M8okiCYaL4oAgIj+QjpwQ0GSmWkFW0xDFcByrd3yRgC90zPqSsUF0uBhesWzW&#10;JYumGLWpzg4nscwGagzT5uwAdo68QkVci3iMeQ6b0azBihkQ+wF/NOiLcnlFKYZ03MQoG64uUDIr&#10;lcAQpLQJVh4qJWZJsZYLdmTIhW9h8wz+Gd8bDFpopU2IqqnXY60XYh76An4Q32MDmnxUGQEZARkB&#10;GQGKwPgYHcknQ0ZggiAgs7oT5ERNvGrCQoGab/RacIRCvB+ypCgnKnVqrVGtM+Cl1ZuI293xkuSb&#10;QQXNNdPnMs8Q542jE1hoxCncVyttX37Dnz5/h+kriybf0N3T0Qzrf/erZzJqaGbjq2/TfQnTnd04&#10;8TAf1RqTVapSoB6aeoXPRzs+55DRUPEQ/pc4HYpMsNvnae+G5UGMY0LhKMsn1KKidl8L4sLDIoKM&#10;qcx6n9eLg6gUCD9InI6lsIEYmOEdWtXmI+1Bf8ySX5hIMd2uKELxGE2gmxNq6Ibg/mnk1Do1p9fD&#10;L0LNMknBI/ChKB8R4PgBa0qFEnGBRhWfwRQ+EgxBs0Pf3e1yBuHTHAxgnIvGg4CGYByKM2DU3OaS&#10;bKCRykrzvW4vdFWgjfOLSoUw8ifgEq0xWaEPj+C7ro6o193V1BT1u2KhQEpnTOgdCiisFAq9rYjR&#10;QHaFsqnthvSPisQhhAp6MM0c1TwjwTDP4YALtKu1S5tS6A1GBVlfrwQDQtR7sgJ6VE+bXLiMwDEI&#10;jOS3PI01xHlxakgHDi7BKnCTj8WFoMcrGlQ9Hm9MjApx1mgwJ1URllMyYEkTYfjsIDBtKBo1OGxK&#10;Ndt2YEfLkdr8YnvZ1AJVEjcE1ZSZZotFW7u5sWhKWePOxq/cc9MV3/rHaUtnarRcICDs29gtxFPr&#10;Xthbt8u595P29jpfxE+0w2N7YkeCod1ht9rtENu6e3q6OtqhGeBJ+DzSHauxvogyzqCcSRxBehjw&#10;0qEIP2fBkorq6U5neyQchtAAfQzAhn0HXCPKHYWVxSXoYmK4sSqVxEuCiHmhG6d+JWTNSZyHhByl&#10;KhCsAbJpzHiOvTXWSDCEQhxE8vLZ5Vo1KyZSSrUa2vAIgt2GQzqDvri4qLuzB6RzIBCAgRgvxAEX&#10;Z+aKp001WGyIzoz/8E6ekTArjJAX8AtLpTSsCqJp6PeJ5D4FA2jiAAPbEhhxQAWd77CH8QTFqg16&#10;HdGku73ULFpOMgIyAjICMgJjhsDYj47GrOnygWUEZARkBMYNAmQZIbTPaQ6aeAuC41I6pugtbISx&#10;iawjoclLcWaGy0spNf3VOmO1ofjV7Lqsv/PlTxObZsmDg2qeaaxBJHDUP6UuGlJCvhtenYbggvXM&#10;5dfckQ1CSHbfd4W0Q65Lx/K5B4iGmpQiMd1y6g8BMoikgp20C4ekdJYCD/YJP0j+TCtSiQLaGwiL&#10;sUg8Gk8JCrVCFOD/GFYzSi2TqNtdCzdItVpTXJK//8BeHBaWLAgQD9kuBmeCIIBCpXUBwxCvP9Sa&#10;UhgKZy3w8ob9+91uT0ynU8EOmcsrTmpKoaYvKCmFJlirN2jUMZZxa9WQ8cIaFPJnJUiE8XBWh40h&#10;Rq/BgBfBB+NiHDRBWEzo4LepRdBBDafW4BRgiXl2GFpS5ACGGNkGAwFWxULWzGo4c+VMc355UdX8&#10;kulnBD1d5qIpnM5uzisG+Dpo0q35Fkdxftk0vcmOP6nlBlRxGekzSmHBQI8HCKkFzLCuQ85h44IR&#10;Y0mhzxtyNXXwvmBCiId9gXCPSwxHxkXb5ErICJxOCAz7t8zqtQ69ngtEqjk9CwNiI5cQFGbcxqzG&#10;ghKbyWHluDirTMKXidMXiYwYEaL1dUewJMus1/pc4aQqCbkpIuE2H2xp3tNqtWhKqrQWq0n0JeIB&#10;oXVXi81qObK1vqup68iOJj4KGlUFpwS8YmKK51N+n9Ba563f3rvoZAxP2rAxxF3UZDHlFRaAZUZA&#10;woDPDy4UQe8wtQn+GbORdL4ZXTkaR+647m7Xm3956cnHHtZo9DZHIZ7xIr5oIpKIuCNqBVvAmZQp&#10;nAJdeX4+KGzCO9Pd0I0QClsBm2PGxLEGDRPHYidR1JjMtoISPgoP6LHnT4eNIZ4u4nHBoFbatSkx&#10;nuTh6yKKZeXFoUgYLhnlJWWYI4/DIBpuJPE4+Gj0tDaEJjQbS+YuJAhl5i8wR44nlWKznlMw4SiP&#10;fhcXHeIUssiCmWSFQgS9jXn5VEJv1FOzMgWcOMwmo1arRaTlMbz85EPLCMgIyAjICMgEtHwNyAhM&#10;TgRG7hZCHoLldKoQIF6CIpa3xzDkwzgPf355ztRfHPzueVfdfLnqT8uTz89yP13evLrg8GPqWNcx&#10;lbr86azPRurzHGKZ2DTDcyOdwBX3ZpSIY/wt5af56Md0Fun73t2PKnb2D9OlyvTz8S6QXtaPMM70&#10;LPSaPve6cKQtOGDBDPUT1tomvBHBDU2QEG/tQSj4KKNV4btYCq7FqUQs4vV5EHfQkW/bu283RqzE&#10;aVjJ4itw0OCmE1gRTOpEosELQrzucEskpp1x9gVTzzzHXjalcEp11eKzjUVzNAaHOa+IM1iguYIv&#10;h8E6zWiZqtdbjHq9VsvptDoE8DtV1/5xjzMsDKEks1vNnEpptVj1nM5osSrAAZgsHFqm0SL0EwTK&#10;HnieimQpLk5EXWMH5FFArLujbeemT3du2oDpIPh6hjCkTQqOwtLiaQvCPU54H6Mwa35V3Gh2+53R&#10;SDAaBsctKLGcmiXcM2EiqPCZSKElF47xcBMdLoaMRqm3m9mOLijqNTabs8ffVt8CjTxE0OFA30iD&#10;4+JqkSshIzC5ERjWbxmOBHWpcKLV0xmNhjkFZ9IUltotdg4TnTrOxCZVBk5pY5Va1hAIQdEbUCnU&#10;STFqsepsVruBUxcUFsPKOc+sNRvYghITg2CkCYWrNhHoEOJ+8epvX3f1t2760vVf8bd52nc3q2F9&#10;gBsf3BUQOI5RwBOBYVXzvlQwa3mROB6CENI7fmZWeCj9MnrWRBzmGCA0SyrKCoqKzFYbzB80KuJH&#10;TLp2YoAFkpnMMdNp5lSCj/i7Oz0u55/+62dtR+qtNjNZFsMpLQVmnVIZC/NwdsaTHvodo05HlsyA&#10;OkXPndYLUBoaK5yUCoNWqVNRgQKWL+kN4+LJfFgYAkHYW6EXhqeVGA5hCVd3lysQCKFTDkfCmLTV&#10;KNU2g9FuNy9YPFen1cOIPC5gWj0Rj4q2skpTcRmgRr9KnqMUDCw2zFqWU6vRjwO8cCyG/hZRCWGm&#10;jT8BHR6lMFsMsxNWjX9Zs9GA0wcvDnLC5CQjICMgIyAjMHYIyAT02GEvH3kCIjByVveUNVp2Czll&#10;UJ+UA8Hkj+/ujPZ08T43HAAwnnm7mb/7yud+nTfz5ad+/PozD7z21C9ee+rnz/3n9xtrD5yUI8qF&#10;jC4CVAZF7XcltdCxwmewn2k+OoeYTnQ5vUIixccTQRFaHiwyVYlMMqpMISZUJMGYCvKwkhdxkLQc&#10;V3cEhpsiBl04AhRUGJcG4DVBrCMkMw7ixgGTRGera+uWQwGBq1ly/vSzzs8rm2oBi5Bfnl8yBXQp&#10;WenLsGJcoVIbU4wG7DUWskJFDQZhdPEZTOnDxbDHGQz5QoWFBda8Akd+cVFeXn5+gc5kMVjs8IS2&#10;GY0Wg74o34yhqeTUOW929b/9602XX7Giasb04ilTyqdNh+lzydRZCc7oicVcHS1mS2HFrCUKPhLz&#10;9DhbD0U0BrOjNL+sprBsOqvTaTiOmm9g2EuU0IR8pj4ccOUYTCtHN89wMfR4I4japDTpdGWFeTqt&#10;qqPbLojFJKAjUeshTtboVlsuXUZARqAPAsP9LXd1+3km0WBIVOUVFHFG6EBjSQW8HRCeraPT6fHy&#10;nS2BNk+4q9vFh2IgWUOIpicq8002loFFkybMB3FD0xltnIZLibyjUGPNU5gLNAVTzOU1Ba1b6xs2&#10;7C6fOXXGopkX/dPFOhV7xoWzps4qMBrhdES4vrxSA/jrhEKlMfa7eOvUnubhYtjZ6cNiGjilwcYB&#10;rCb6X0mJHIsnYvF4CIYRMIKORSHvRSgFavKQ0hr13rY2b0vTt3760LKzZmB2EnQpemchHEMvSwTl&#10;8JJWgmIGBU2sOYi1cdqjhJhM0D5c2kb6dx3LcIxITKJPLWD9HG24GDqdAVUqDr9sno+FIlEs+NNo&#10;1PAkhy+zx+/FcxJEygbW4HK6oZ1Xa1WOfDtIepWGRQBLPAw5Zi8mjthpuzHy4IJIl1o1uPkkAMUl&#10;C81zJCJiVgGz8CpWodWyXl/I4w8iaDOxhNZqgsEwyG5pin6ipG3P3X/LnUe97lvrYpwf33fnE2uc&#10;J2zEgVWDynbCciZwhnUP3lq5/KjXVS90Mi1rrlp+/zMnXpKx/Qd9sx27hRl0aceFccMq1HPKbWsa&#10;JzDYctVlBAaLwDgYYQ62qnI+GYGxR2CysrqS5GLs8T2Na1B+zq+LF9yTV3W93rKIEc3xFHvjIuar&#10;lrw3fb/4n5f//vCTL3zvof/+15+svmfli9PmLT2NcZpQTSdWGxikZmw3MsEG++qgc2hoVzf/+caD&#10;GI9CWmVE5ECdWo0QRKpUIM6HxLjOZgF7CnNDRCzCF1a7+YMP3hVigoKUQJbw0pWnJAihJPEi1pFE&#10;k6vE981Nndt21R5u8nUHmWAMI2EQBSgDKiIWAfoQwCcSCYqwTSSDZwy0sZiVhkkc8zR0DN3dQvPO&#10;Tgen70pFU2zKYDVXVE2bWj09r7TC5MjndBCfMTpOW1rkoDc98rKaDYfrWtat39R4pNFstjryi4Af&#10;OGhrfpE+v0RRXO70+1KcMWV0eBWKrlTSz4fgJ51MMtFwAFI/EihKst+AFJpQ0fhMRsp0bmAcDHaH&#10;jqGrO7Zpcx0cNcHRJ6Hxy7eapk+xzKw0VBTqzFY0klGdKBTqmF85cgVkBCYfAkP/Lfe4Ytt21UNb&#10;qk2xG9yth51doWA0EghF/TxYOcSedXv8rs6gs90HCk+hZjqPtFtNBWrO6A4FgpFojy/sa2yPRoX6&#10;VndTc0/Y49Xrk/5WQatSt24JLb54LtwkiqoqO/fUxf0RDtEqOM2U2SVLLq+ee1bx4gtKzWZtV2uY&#10;jyQ6jwRwW0Q4vbE/J0PHEP3yp58dcHY6wZ1CBk2UznRSmbzwH32h04yGQl6Px+tyo48mgRmUyrzq&#10;6q4e77/f8fW2jqhGqy8pLiopzJ8/Y8bZyxbPmT/zvKXzSyx6q0GL0I6phIj+CH0yJL4omppwEKik&#10;HoROBxNXaDX8oScqhrGNm+tCQioSDPrdHtZsVZMnkwSuCYNRHxWwIAk21wImPVVqVVeXu729PS/f&#10;iuAKJUUFxOkEbmNmm9bmSDc/xQSFZHtMCMdFIBIVIYNOwfYKxlfAC0ZiCDSIyINg9sPBMPaFIxl2&#10;tJgRZDgGTn9c9MuD+yWc+fWVL67G69ZzmKIbHyCfH74snym64OHVd19dhCJkivkEOF708xeaN+J1&#10;7/VMxU9eJp/furWYqbj6rY0r76jAvv0RyoM7Nb25eksb6p7Z/Nt/8OON1z/yQtPzV1eRbZ3P3Hbr&#10;DzYwYM8JXS4nGYFJh8CJCegPaZp0DZcbJCMgI5BGQKaex8OloNKY9PaZ9qpLy8/49oyLH1v2z+9/&#10;9857v339omuWTL/okkuuv/qSb/7z1T/8t3+871s3f/2aZWNa4axrx5jWYiIcXHI+kcyd6QtGGv3p&#10;oDO+HPv2dP364Te2fLFfo0z5+WSImG7EgzyRpEVTKTh0lkwpYZVqDE6xzBd6qYopRQ8++Ivvf+9b&#10;jQ0NfEwEJNBeSZJeMnwlLxUi9bCIOmjQGExY+aqBiSIsF5GTGBbTmHuwRCax40m8owQVW6XikFVD&#10;iQQmehyAPFQMD+/pefrh95z7erryDPq8AoisfM5OEpMRTp0aFtLvhEbf6Q+IKnb29DLaPurQDZme&#10;zeDq7gZxEAkF6dZU2O8Fgiab3ZRXZK6ersgriIOPrpxmLihjtXoVCw/LGKH2QUhALqiE5CpFiFnK&#10;O1MpNJZbj4tZvaFiuHtX109+8co773/R6XJrMD+B+IqYBtEolFrEHlMqtfoEq44NQIJojknSRTTQ&#10;9nFwiclVkBGYMAgM9be8d2/3rx9bs6u2XtET/pLSrpuSr8g3wXmoqbYbGlxVhGh2Y2Jco1PpdWp9&#10;Sun3RgrDWj1ZeqMqKazQqkwet7PV70ko1LYzrq6cMZNViUkhFo8m2ndFTRZ9uCdozrfXf7KjqGZK&#10;UUUxHDe4lOrQuwf8LULL3kB+hR2UoCIJ9TRbNddqdYyPuAJD7Jd373L+5BevfrZpfyQcaW9pDYdC&#10;sDQhVleEfKbOGxBFYwmbKHp7vN7W9raDte7OLgQVQHcKvw7WZPl0y957/+3/Hd6zc3Zp8aKqKTPK&#10;CqpL82uqKxz5eZgbRXcBy2PMAMP1mADPqmm3gX4+6ygt0dBpb+jxcLEO9Trcs8f1q5VrNm6p23Gw&#10;0YIp4bKSwuISTkeuB9D5Fpu5y9UdCoYsDjsTZ6wwAtNr9VouFEB4QlGr1YWCcG0mrHxKqULXTJ5v&#10;lIpITNza6msPYDodvL3GoNOSuAuAKZXSGThMCeAMGbBViyAXOkit8bSj1WrIs4CcZATGIwIV0yuz&#10;1Sq+4/kXfnseA/ac0OVykhGYdAicmIBeQdOka7jcIBmBSY7AIN1CctnnHOs58nECaQQm+bmUmzdR&#10;EcCgUaKeqVoq/ZkYPR9jAE2+PVLn6ulwQQeUVKqL880mg9YMCbRG6wmHFFq2ckaFPd8KRbMgipFI&#10;GANSs8VgNmqDAQ+W5SaTWM4bBS+NaPLUJ5HocaHFxZBMoyXrhXWIlAcHZC2HsRrxKmZIxELQzNA+&#10;k2jxKQirmHhSxFBOBVNpElSJ5BkHaWgY1h9yhVoCsFEXFTEsV1bmmaCy8jQeaW9r23P48M79e/a1&#10;tHQJyUsuXW4y6nIbiBEx+HoM/t2ubnhGgmjlDCYcWw3a3mDILy0DlEWVVfbi8mmLziqqrDE68hAq&#10;FK7bmCWA7hkidAIZIZ7JqnUqhVailImI4eFDzvr6dgzg99XWg5wiS5e1xGZEqdbA4TQSDgWifENH&#10;x0DXhjMnZdnn3I34PA6uK7kKMgITEYGh3Q9bWgNJhRrRJdypxDavM9DlQ2BbmAmji4j6I5p8E6Yh&#10;DTp27tzpjjIb1jroVJwnL+WLgp6ON7W0eIMu1p+w6NFrqBByUKnVQaSaFFMIZltQZSmcWXDws45E&#10;QrXgKxdgQtNalK+IJ/NL7ef/65eKpuUXlNl6WjBFR2bjOo7wnnbe2zFOIpcODcODh7rqj3SIxNpB&#10;Ad65oxWEvBcfqPg5ba6FDh2+WIjPGvRHEGFAnxCwlgjdKzLYLYYZs6e6I/FgOIp5XhCuaWMuarKB&#10;/Ym3NF4CumL044gDLJlBw+iIPjmQIAXpwIb4pzcM3xhfvEPDsKPFX2rULZ9eNL3MDktnWJkoEDuB&#10;+GmQiIEIDuwNeN3eHhX8mllVsCfY2dbt9fhUasbrDSLEcsDHU2MxqTslYxPMkesQpxGacZVKZ9Hh&#10;ggbWJrMJeGHOnaCHThgKf40ac58Wk5lRsJTAV4CqTtucjDGAIzy8JHzG+wufM85XHrj/lueoNR+x&#10;5pD8Ol7ZlnuEXa/c8suPZSVtDiSS8Bnvj73GtDx0061THtxOviXWHMSvY8ryVeuOc4qa09ky8uSs&#10;jJp+eIGYaeAlfdv4wv1ZDxB6lFzNdd9q0F2OzUCrkqnbVS+s6TUG6VvhfiowwktN3l1GYDQQODEB&#10;PRpHlcuUEZigCAyS1R0PrRukW0guyyyJGrJpPLRCroOMwARFgNokZiyeMyYbZItkbUE/SBnon2RQ&#10;iqWkGHSqlYp8u6HAoa8os9ocJlbPmgtMi5ZNL6/Mg3EEhlR0xS8i7cQQGr6wOH/2nBqrxY5SoF9O&#10;JIVoNAQuQAfhFYLEazhCPRvUepMOxp9mMwZiehiAWkxWxOQDOw3jSj4SgXulIPJCXAiGQpAjYcgG&#10;xhF2EmM+ThsGhsBRAYtHjdpiM82rmblw1pyyJbNtVQVLz1t4zjmL5s2vWbh4zs03XLZ4wTQyjs25&#10;tkqL8zA0hVoKOiwYZ2OkqjMZ7QWFnMFghvOJyVhcUWbLy7Pa7QaztXruwvKZc6vmzC+qnGopLNTo&#10;tXAFpb7PZNBLRdCQaoGJxiPWGNtADwNDCMxIrCwtFwwEGzo6w5EInFxgM44JC5ACbe3ttS3N8cSA&#10;XBKkf9kEgDH+b25uzt1YVFSEyY+h/K4Pvvaz3vTawaHsOsK8rk+e/NmTn7iGVcpw9kVLs4cj+/9M&#10;am0vADl/HwVE7o7Dqu2AO41eySe3npO/tGH8lnFvbzrShDUafDLRqVMpkwwXSublGXGP0qUUlQa7&#10;yWyEObPWpLUZYVCEmTabmTN5gwITT2g0OqyECYTDWPjA4b6WigcY+94j+riQ0MBiKMXoLTolZ9y7&#10;dnuoy7vntQ+OrNuBaSqtQR/1RrsPuKedVS5GiQUUwsAVT7XYS03WAsOYn6RhYIieArPCxI4Z5k3o&#10;NZKpzvb27s5O+EFDTsvHk4jZgA+w0UAkWhhaxZKMEAlDpItOOYYbnVJRVVV68eXnGU0GyRyLWHgQ&#10;1hmnhfDXNHQh4aAJp5sg4fXIqhyaCPNMjbDIfmOOXaYCw8AQC6rEcFiLLjfJhCJChz+sNFgw5w3x&#10;MloM+tjf3Vhbu0cQYuhq7WZLj6eHrBdLKkpLi0w2E2bOsStZtAWIpBVaQtygVZXCvoRT60y6WDIB&#10;Ohqlg9AmqCaTnJ4LhaOIQmy2mDEDj5l1sje6NphH0YAZ4wbOkVRk9l1Za46vzyZ2HA/sWUZtOl68&#10;k3kdVtFyOgECZ/w2Y83R9PMzCPN70+arqU1H0yPMYwN6X7SsfJb5PWw9Hlm+b9Ubx/DULSsbziKm&#10;H5lvq25dmfEAWf4sOcqxqbcaA+udUbdXZz5C6vZ7ZvNf0mX0W+G+FZCvAhmBcYiATECPw5MiV2n8&#10;IjBIVnf8NqC/mslK54l1vuTaThwEaPjBdCjCNNecMYDO6KBzuGmMmoLhiN6AgRVRQam1SiElaDhF&#10;RY0ZoywWtKYGoycWYyc4RWB4Bk7AYrNCu4whHFhjqgHCyBZhCdmp06eBMLXkWcFE640WUNUWm92R&#10;56gsLystq7RZHRBGQ8jGMloFo00hhjyjVqXUMUF0+9wIpkQcOBIYFY6HNDQMMbYENyKaLayqtLTA&#10;EQiFYgmhdE4NRFJlpfaFc6tWXLB49sxKeDQTixJqAC01EtxxaXEBPkCGJoK2icUiQZ9aq8aLLPyF&#10;w4ZapdFpzXab0WrS6Tl7fn7RlCmFVRUmiwmiLeK3wUKNBQEXOGgiyyLCP3acjHKHhmEGFAXMwbt8&#10;vgONjU0N9W2tLbsOHD5wpLmt24PFzaWFjoEuDkSYyibkOXz4cO6WysrKIbLP0nEKV9z9S5L+af6e&#10;P4+cgj4+qZrzbf753/7lt8/PH9YPYST7Es75ib3z7v7l9bMYENF/Zv6Jtv6Xdxd0p/n3wsKukwDE&#10;sBom7zSGCAztt4ylIJgB48NxTEey4ZhbGe/w+uvq2qwOcySVdEXD4KQNnN7V2d3pdHn9YcQeMCSV&#10;TAIxAFiFOhoNCwkHMUCAERS0z3ZlNJBX9HHNIjGpthQZIl2RghKzIhTd+b9vNW7YHejwhLp8ofZA&#10;kk+Uzy+K9oicXof7Ysk0GPJrG7f0GKyaMZ6OS5+3oWEoscHU24pYVxFzqxTjc7tdXdAqku6dEp5J&#10;9JlaTpvA3U0QYE8s8ILARxExGNsBH26qOp0268dFLImp7pl4XZGohdBBJ9GFkGNImmcqrqbz0zTC&#10;A91KP4+TNDQMyXostSYmxEM8jwDHeHaB7Rd490g0ilnwsM8tRnq2bVkb8Psw+23mjLgO8/PsXq9P&#10;xbDd3QE8seB5BFMAkEGDtwdVT6Z2FYo8AwcQMeuO4nUc+Yz+NyHGoxGe1WDlkkGv1+kNehIKg0it&#10;ye6ThHnu9ypwdrdKamgooFfvbunIIaAX3vjizy6QrRxO8ONpaT9E1dBEsPzjjfsaBlrmVXH/g9Sp&#10;+byzvsq0HekbybDi/tsoy3z0t+sefIx55K6Lhv3zRd2m3/Ct88j+Vbde91WpnP4r3H8Fhn1keUcZ&#10;gdFAQCagRwNVuUwZgQmGQNrQbYLVWq6ujMC4RoDabkgG0HjPGEBnZdGZD1QNTZVQyVQPIvEkUhEM&#10;WZNxXoTgNKg3iSaLAVKgJBgBsowUpprwdwDVSchNo8kYCgVFLKqORVAEBl0phQqD2ubGZk+POxoh&#10;4zu3J9DR7m6sb96zfd/77254/aU1L/zPa//73y/+z9MvPrvquWdX/c+zq1/871X/99+r//fDd9cF&#10;vEGMpSGIJg6KGK+NdRoqhhigY6ypSykLEiqsMS8vKiotKC605Rc5CogbKeGdiZSNkAgZ6jnbxNLS&#10;QrAAWLLr93nAtkQCXrACoPddzfVU/sYQZhkUgTIJI0rAD3MPDZGZk4IxL6BmCYuNbIR8JluUJIDk&#10;OAhCOFQMKZ+CpeJJWJEEAwGQBf5Y5KMvtm3YeWDn/jrIwadVlkIqPtClkSt23rNnT+6fM2bMGBb7&#10;nHOoWXPnM13dk13aJXHOaea7p7ursCBPwiD//PNnpdGYd9GKrnXDFGeP9c9aPv4wERjqbxmziKFU&#10;VJ0kfkwGBJ1NMpEE+FCxs8MrMsmoJq43GXkxEhbjBpM6HIzyvqCW0+c7yptbG3WswZFntig1jiSi&#10;1Ma7XG5nd7c9Jc4NqT9ZcN3/HfqneEE1p2c1qbg6lVCjF+NjR97dCjnrzhd3bv3v3bUfNoByxbSp&#10;ya73OcVp55UIQXSCE7BPIe7LkgCZdh5YYUS8IxSYqkRzEBCYCpQJNUy4UfTiVLyZuUYAAP/0SURB&#10;VMmMzxG/3+f2hoORLZt3Nze0EFaZRCQmbDXt7qEKFkjcPZ5H2F+QqhA/kxdNJBONdUgzpxOpgkT8&#10;jnUa6nUI6h5BfaOCiLiWnS5fNJEKhcLhUBhIJgS+5cDnZhN8XhJbt64DRwxm3tfhOXzwSDAQtjuM&#10;sATjjFq/L0iiYZDVX2QaAP0s6lBq1MYQvtAvFJktkEAjqDJMN2xWM6ZO8S0cnwkFzRlIZy8lKeAD&#10;lVGPNYSjdPwF95KIhfRFNNFyGioCy58jEQupCLp/tfJQC6T5N6y6nbkXns6jkEanwqNQUblIGYFc&#10;BGQCWr4eZAQmJwITyC1kcp6AIbbKt//33n2/c+34Zfe2B7q2/Kxz8/3tG3/UuuF7zZ98t+mjb7V8&#10;/hNv09ohFilnH2sEpPCDZMiTNYDO6KBzTTnSLhyEpzboVIFwpMcXbGn3BYKBKVNNhSV6hUpH/AxZ&#10;HVHVYpArwg8R1CjoZq3JYoQUq7vLTTwoxUiMj2JgiwEqwkTR1bsMbCWgf7ZarRaLoaCooLDAUVpW&#10;VFJaNKWqYur0ivmLZi0+Y86iRTOXnL1g6dmL5i+Yl19QSM2jMX6DonocjHWHjCED22ysmXayqXAs&#10;grE7OGLwzpKrNR2H0lCLR6mf09dJeSmsIeJwPA76/NgUF/ju1iM97c171r196LP3ou4uiNBhjw2P&#10;FFYJVjYF8SCrTIJlhm22GhpoEgpJEQv7U3GsPE8RKTRVQI89XzBEDCk8BKx4IhkMhmIxAYR6jz+I&#10;qFBef2jTjsN1LZ0vvf7eQL+uXMY59/P8+fNHyj7jkAf37SmcN1uSJFOPCpqyxhRPfnIwvTHjZJEr&#10;dpY+4/3Pe5iuD59I73e0v0Wfb3N27z1c+njUGuPJTz5JG4QcY9WR3Zd+yFQMdc2W1L+7xwEqfob2&#10;WUrg3Ls+fOVYqjnv/IsK+9ueOTF9fTv6r21fEI9BlRbX0wfVAcAfEIqxvhVPmuMP8beMbkKZ4pJC&#10;nKzSyLeqQTRb9XnEaohNpBTBnmh7mzspsEaL0RTXVhTlewQ2T6kQw14Fq2vvdAWCYqfLawDJmhC7&#10;25q9rno1k/pSR9hlLA+rZv/o9ZvqDjNN82Zi8g2zo1hKgwi5ejJNqozHUmxK6d7fBaWrGEw6d3tb&#10;NroDrdGJeD9E722FhQMJiyKxllRPSxO1yQBzTBK+CIUiIV4k62FYFQIz1Dd3RxAlIOjFkhpneyf0&#10;0HSiWRJMg18mxhvYGA8HmGgowaPXILpgnGEa1ZCUnEiiH6esqzSLTbdORAxRb85gxORtmyd8uN13&#10;sL5j+5atLU0tTbWHGvZsyDNxdrM+L88e8zfW7vnQ2d1lt5jDkWACzmCCCBK5qnqKEPTzCAvMJAEv&#10;JZ/Jk46aScJXprPLx/cEpublqVIKh81qMBqtZhNmADgYwmgQPJf0+lQzTeIYgr6WSOix75dP+k2p&#10;qKCc2d2/84bsAT0YtCtKZzIbB3beGEwR/ebZ/oMfMznmGyXTp7fUNtOcG77ImGnk7thfBtSt9tU/&#10;bCDZGl94Pb3XaFV42C2Vd5QRGCwCMgE9WKTkfDICQGACsbqT0i1kEl+EyXhYYzXBjFEJv7qCCt5Y&#10;VrDo8tKzry1f/tWK824qnLfM33y8kBiTGJmJ3LS043PGdgN/Hq2Dpot3s99i2AnfZbOBrajQV5Sb&#10;CvI1iKkDUXMSwaFYg1qrVyF+oFIFNXQM4zKsXI0JCO8eicYCoQAYZ9hyJOIILRiH6+78xbPnLZy9&#10;eMn88y48+/yLz7v82ov/4atXXP4Pl1593ZVXX3P5V6655IqvXHzxZRed/+Xzzz3/3C+vuGDZOcuW&#10;n7ts3rwFOk6f1nkxoKHJgumxHqcNDUMSU4vTq/M0NjbYmlCFIqA8yJgzrXyGeI2K2KgYKiuCThtl&#10;VJQVQjwO9gCicrTa3dWeX1xcXFFROW+hxWrf+8n7Hzzznwc/WQt+oHbLxyo2SVTPavoi8mclCe6o&#10;xuA2wXs6lakkPFNA+kg664mFIVqBeQsypUHQUCDooC8YQggusvKZUdQ2tr+y5pMjzuBAP8za/tKS&#10;JUtG9kOmfDHSvrkZS4y0RwX15WAyUuCuD9cxNxKrihXMgNzsrOth5CF5elCSF39n3D1QTN9vM9XG&#10;4T4slIww7l7R9ecsddz1YfdcyRuk68OPB7anzlSMWIj87BVaxwF26frwwz3zL8q1/UCV7p63l7S/&#10;j/nIrOv/6TgU9NHtktpxTG0PfpxplQTGcVHtbeMA2QYFxcguhNN976HdD0GOwghCzYuYTUqkxIha&#10;xQeFqCKpicTBn8KUmdOr9DpN65EOrH2Jh5myYke02A7jdjapBEmNmUu9zcLW5HOcJs5HWnsirLIT&#10;q0BgrLF60SffmNmxtvz/fXL5iue+c3vE5HCppwsqq4ZJaRHqTUFCsAoeXoG4enwSZHTcL6qSZN3I&#10;hLsfol9Gb2HRkWVHlGim4fAU4EFVNHKv5NhMOGN4WPkiApS6R1whbAFLDXcslz9SU6RdXAHY4LSR&#10;zoq+u62j64stez79ZJOvp1uvBnkd7myoTyBeZK+nB2GgwVOTtVES90yV0NIvYGL1KXg0cXl9PkHh&#10;E4mbFdHgt7Vv+OTjrRvWxcVIaT7WKVUXTJ3NKbnu+o2rn39y196dU2qqZ8+fGfB7Pd2+I/XNQiTe&#10;UrsnEgyQ0A2UjgdPjylSYkDGpA62dLQ0dC4sLSu22UKhUM3UKdQOC10wHqkIWoSCpkp2evrGCYYn&#10;5V42e+nSbBDC2Xc9cAnz5mM0CGEmLOFJOchkLuSMyy/LBiE847cv38Cs+qEUMzAdlnDEbYf5xmvM&#10;xq9LZd62ppEpvuP25a/9mP65nkmbaRx1lH4znPHbR9J7fYc5O7PXqFR4xC2WC5ARODECMgF9Yozk&#10;HDICWQRkVle+GEYPAW1eoblmjrGyJhGPpJy7//7mvnUfeT/5LP7RJ7FPNmsORr781ltvYUn76FVA&#10;LvkkIyANFyXNWm+8wfTnTPjBTDRCBkbDxGNSwyqsZg4jJvhnQmIVTxnEOCS9ZHUpjJ4hskU2FEvM&#10;IxNQA7Gw6ezqdgZ8UdgVQ1OFUHgYZXE6ndVuc+TBO9HqcNjtVkt+QRHCEJpMNoip1WoOFgsaVoPh&#10;G0htQisqlBgiwseSjqJhWcnnGlSM5Vh3qBhC/KznEiltaSTYdaSjIwQ7E2JOkl6AK9HOOW3LdYQs&#10;yLcRF06iH+cx2OdDvp7meqUiruE0zUcOmO3mmkWLLUXFWpUCtpMqjKMhuErG/N3tiG+k1iihtQLh&#10;HO7pwHmC7ySiEhI+OuMCPYEwTCXQHC1xjSEiMjjAhg4daeb0Br/PDxYE0xKw8+T5IUQRvOWWW9po&#10;wtQI0Me79GEoifLFd68o3LMvTfK6urskFTPSn/d0dffQ0gpX3Eip2/zzL5qf2XbCw6SlwpBFD5zI&#10;4ebPlUTJRxVeuOICuvUE3iCZipFsGQl3/7sUrvinXIJbqhLxk6bEdx8OmlLQA/He/bTrmNrmFRTu&#10;6WXTmeOjmq3wQNkGBcUJz4ecYWAEhng/xA8WU5iCUYPpRB78aDxuM+oUWlZdoONSqaAnigUinlAI&#10;P2pPMukTxLA/0tLaGQgExLgA2wlRFPCD5wqsCCSYgp90xNfedpCf0zhVE2aZRBXnjWstT33WNT+q&#10;fn753X+0rHzG/J+b9DfhVqjW67REdK3Ash0Fn4L5EYK0ohLZmKwT6H4I2hdW2Oh2bXqWU4ODJv0J&#10;6UVo50EX1CAEgBKRE+CUrTQafCmFJxSpPdKOjN09+IttDygaPGQH9NquHt/2XYc/XP/F1q17Am5X&#10;Hsfkm7V5Vm08HuvsbPd0kr2o0zE6eBhzkGiFlISmHygPLdGoSBMIw3BU2FHb0tAdQExK1J+y81jO&#10;xRDrkVQyEA4FvUl3fUdnS10k7Ivw/r0Hd7Q21HY52xvqmr1+l9frVWuNZPYi40YCezB8jPICUaFT&#10;KLo8vs93HOCSzLmzZuqUysK8/Eg0TLHC2SJHpM9idNaZLO9Jp7HEcGj3OcQbvPvqouw+vX+e+fUc&#10;w42iCx4+yoIjk032gGYQ6G/lHRVZAHv/vOjnOYYbFVe/dZQFR5+9sHvuluznYz/05pTKT9t6PC+Z&#10;R9+Vcfm4K1Orow/UT4bevd76EnOIKZsqteV4FT628kO75uTcMgKjh4BMQI8etnLJMgIyAjICQ0YA&#10;ImhDUQWowGk1NWUFugsvvHDFihWXXHLJ5ZdfftVVV9XX1w+5RHmHMUGA2j9nqGe6UjdtBp2RsKVd&#10;ONJ58C20tEWFWpNRFwkzXjcP0jSp0iUZs1LFEVPhFImig2GbXmfEGlQMSVE8bIgxRO1ob/d4vGCQ&#10;wUdnNFZkTKZUgjUgI2RIuMLhMAbMUYTrUSlAXet0+mRKoWF1YBtBKCIziAJpWTCuPRQrxI9iGMdm&#10;nDZ0DJMqtrNQF1JrDoimsI63+nyskk8kY5J7Z+aV5g76hAgE8kaDMSEmSDaG8Tpbdn66ZsNrq/3t&#10;dTa7ZdllV846+5zGXZu7juzDOnS4a2ihsVKr/K5Ob/uRLa8/veOtF/ev+2t77U5Ih6Nep0oNHkaS&#10;X43pWHfoGMK9FA4voFTI0nKFsqmtyxuKMApVMBQmlhqI0SgS+eQgf1VgnyGJjtCED6Ce8T7Ifftm&#10;yz//xqN8j+enQ/NBTZw1rEjvQyjSQaXeEH+gtwe1x6hnyjv/26CVnzgm1iJpfi8Dn67GrAtAS/cT&#10;lnGQ7aLM9o3MKzny6uOgmtv0QWYbdbROowMM/bdMDJkgEUWIWWVKrWNhSVAoslO0ZksoodQqHUUW&#10;Jp7SIhJtAkpe4l4fFVNRT7SsIL/AURKJKNBHVZQUqVUcnPEhzo2Lse4u7/9sqDsr9SpX0anUMDDe&#10;tUUT5ztjQcb2raraayq8W4xfffefbn/hR3e/9c3b2xYt8ipn7vOc5WdnKzX6UGnZ2HN/w8AQPSXs&#10;NWIJvNsMaoMWnSxhM6V4gVK0QMIOxxFFkNDQJji25+VjQzQqwPkBQQI0apUnkvKG43v219XWNwmR&#10;YLFZNafCOLfSVFFkyLPBrFg5vdg4tcCgCLS6246Ae25raas7VBcTBJRMgxVKHDTRWed2WxOlX0Zo&#10;i1BMJI9BmGhn4dRCZoLxhIPtwTBiZAZK9N4SrqesQOOFgJxcs4mmxuagxwszMJNGqdeyXl8kHkdA&#10;YMInYzYFL0l+PqXYkcdhCpjcBsJ8bMvew9v3HAx1eapsOFdcDDEP6WyBZLolicilWegx7pdPo9uW&#10;3NSTjMC651/dN72s+iSXKhcnI3BKERjsEOKUVko+mIyAjMCIEZhAbiEjbutkKEDSyhIJKgmKLuL9&#10;8KF9hw7u2/DpR9kX2onRSH+tfff/s/cdgFFV2ft3ep9J7wlJSAKEUEMoQZAiSlEEpa64spbIoiuw&#10;C6KxrGtBUXcpKgvsDxf/iytFV0QFpAiKhN4TSgIhvbfpfeZ/7nszk0kyCTPpk9zrEN+8d++5537v&#10;zSvfO/c7z9tyrOD/jd3QMkkNle9VpScg2sVjwJM86cBnHALtiHoGWeV6zQ1qKzWtlqoAT0V8Lhvm&#10;PuvlFog84wrEZmYUYvmwuQJgliG0GeJ4zEYstGGyAFfAhlZcnhAegpW1isysbFgNobvwjErNNMVS&#10;kmAYpgkbYQEYBgtDpdaCTgeklYO8R3J5LRxsBr0WmG06857ZBM+DOH8ekwGzqHGQEmWgPt9R5z/r&#10;tgJDLdOqNquREDJrcaVFhUgihtREEBVNPYFiWKg/WAyaAsl2kNCxbPA3LiYSGAQOG/7j+AZFBIfH&#10;lJbWXDuXcWT31k/+8vTp7/8jkAhjEuK4XBakTOKxkZDPQWadvLLkl33/+WXflz98vvb4nk8u//y/&#10;Hz//4MKBnWW3r1Izp70MQ8xyUEcjAKLUwPx5rm9AUE1ljUDAh/MPHIh0Akx3CrDPUI1mn+ly+fJl&#10;+OtOW5d1IPjYJjoBauXoapMkfOXXrlMJCiuvXyunA5YhxNceCg360U2NOlL84SbN+0V1Z4u+rvzl&#10;6FV7NHSrR9JywwFz63U+bvxi13/GLjryEdoNUKz8f5uEb7s5LsoKsNDAvuPcjq5RbeKrm9U6CJze&#10;arYV50P4CetASccEnJ7VoIUAaGstCGNA9LLKwBGLamrUOqsBBJysbI5GASkEjIrCEgT69SKYNcPp&#10;nxDi5+cHmVcr8gtgvgeQrDjU12opK9TtPJCz8T9H/aKPTe97iyUxmYCpNrImBRWtiL+Y7FtXFBL1&#10;hyzVSDnv0oSHfvJ5JVP41K+CV05O/P35Rx4DE153PoQrLA5ztloVWqxjIhOwxRQHTV3hMaUJd2w6&#10;rR5Om35+Mj6HDe++tFplkL8Uh+jqDeWVdQXldXoz5Axghvjx4sLF/aNlcVGyiGBRaIgkKFji48ML&#10;9Bf4yODdM5vHNJdnXyy6evJO5uX829lqtVYHYdUQJ4wpaIqLxnog1MXZXrziugwwge/w2hLC6OHC&#10;gploGIiVaTBb6uQaII7VHBagK1drM4vrQOkEVMfVGk1+7l0TJFWQ1+bk5AOTLxAFgqoJfgsPO4Si&#10;k+FCHhzgqzYz4OYFXgnDbgIhsopa+YXrOeVlVWalvra02qDV4TfK1PwyuPRjAQ4rdqBrMeyt5zAy&#10;7lYjULp1MVbtgM8zB1O30ZHUpBAEvBYBQkB77a4jjncFAl7E6hK1kK44QNrQJ844Y2efTUYIdgkM&#10;DgsKCuNET7rJGc+PTw1KHkvftTfTR+r6HPqmen/S8njG8wfa4Er7Nu3FfDfOT0QH/dBMtLPic33g&#10;M7UVzyLFsU0WSHGHIAiXK+CZkJ/JhOcugyAvMKIQbAsRzWAC/uq1Oo1aDU90wAXCVohDUymU9Axr&#10;4KBh/wFJSEX7cng8oA0h7k0oFIpgtjVIInK5MPca8bg8rVYDdLhSqYTHWmClEQJ1aRwADQHTsAyd&#10;0Sxj5z/fNjj+PMQQSHk2z8Awa+rqVBAeJddpWCAHTU2PtvPPdrLZ1WGeEB8JMYOY3Iep6yy2WosM&#10;Fp5cZVVo2JnXc/+75Yudmz/52zMLr5w8WJt/U8C28IB/Nmgg4ZTYN4gLkGNqgMXji0Mio2vLi3Kv&#10;naY78S4MzXDk0LIs1OO6v39ARWkFHJ0qtdpgBCTxGw13NDSAfYasg1CGDh3qzEG3hYAGqYsJNnln&#10;zNEimwaHQx05OLgCB/O+gfWa6aBorJcBssuUfjQabNvpVF4/OgkhZQ8reeyqCLZFQDttrT9IaEqY&#10;stMgRWD7ni3rrQEpjMOgQWt6QFAFrTRCjepFZ3VoujoVGd3YDxfjcuWqPVMhmKZ0p12i2rShm9U6&#10;Cpzea9fj8yHiwHmfxzWpjSCJAYHOZVqDqbTOzOVAdkAR6BIbWUYTKrpTMiA5litA4Ygv9BfVKurM&#10;1RY+Q6SqKzIYlVwfqdlqAgoUh/0y+RKwo9Qdu1P39213VNV3q8dnDxteNExUx4LXqPgEyOSa0chi&#10;zR8u14jM7FCx5dNhP08Or6zzj/jL2VqbIq8Tf9oFu9JDDPFkD8xB4/O4UocpYBmf7SOAoFv85hgn&#10;w4PQcCNINzPgJMllsSJk0iA/H4kY5hghrUYLZ0y4AvMFQriM948LjQr3Dw/2CQnyCQzwEfG5Ai5L&#10;IOCKhZxgP35EkEjEZ4b48ORleSJzra+QY9RCHl2k1UJ2YR0luoWJaG+8pgA4oFsFk2dggVJtprCD&#10;F+oWBPNqlEq13GxQCHkVZktYpCQ6nDdkYKKQLywpKyssLC0trxKI+WERwRYLD/RgcP5HnFwBpxKE&#10;z/W8UgCQD1di/D4ZoqOpLI6wUywoNCAA0qrU5JfW5BeBKAf1cp1+12xTMeni63IXHPqkS+9FIDRt&#10;u13HI2PpZO8dB/GcIEAhwID5lA4oysvLIyMjW0amsLAw2H6TTjDsPghcuHBhzJgx3cefnuoJsLre&#10;wkF7kavd4WihuV3gSoCPy3juvZEhjac35cor79v5bse5WnXxHXHcAFsEtMlYdPan63XJQITlhKz4&#10;5DDa8AL67i7afp91586dCxcubOIGkLzvJuacXBZHbbm9YWz89detW6a5drdh5Y4bks1yJ3fXmvHo&#10;dDpImN6als23qS29JrT8Sj0iIWSSM0DlAv/nSKBDUdO0RodtvXXPN0UZP5+DebtagwWJRdGJcRzg&#10;oYVSK2IzuCwOXwjkMURCBwVBrjwzqEWzmUylXH36xEmdxsATCR9fOJ3NAjbBLGVHf713p1QmDQgK&#10;CAwKCgoJAPpZIBSCMqdOrxfwePAXaxZzBDABFmYHQ1g0cBPwYM2GhzcGJl7ZHC7k9zHUMgcMGOCI&#10;DnaM1fYM1754ubLWCgx3fldxNrtSKvQpqTQI2OaAEP9JYx8ID5RxFUZBVDTf14/Dhfm6wBIAeCAy&#10;gR9I8Z2QXVUz+3bR3zf8P6mEP+G+gctXf+Af4BcZEQoZ+MyIFxzs0zc8wKhXsVmcguISRV2VWa/y&#10;CQ7VmRgjJ03f/+2ekls3CgsLAvz92Bz+tMV/un3tstAvMP3ZR4YOGehdGO7YU7Jn58/AFHBFkvA+&#10;kXkwZ1wHQfPAPVsNJjguIJQPXopwnv3LqqbnIiCmv/zyS4CUZp8dexXWb9261fE1LS3NeWujnV9a&#10;WgrZHz0/voBMPRr0kguG1nNTpAVBoPUIfPXVVyB2BM9TcP6EvyKRiE7o2sbSqvNhyZff/AxvNU0a&#10;E1yCmDyuhsXi8Fj+TK5cxBeJhaBunJOZV1WqGJk6pN/gePm1PIOfUG1WGgvqxLGRVRVlHD4nJCBq&#10;5NDxr6Z/BGdKppXpA1NKeEysD21hhw9LTU2piAnh++pkQ2KjfFSC9zLGnR6l+uDwbbZC+8z4PsHf&#10;h7wRdXhP6ZBDyZZ/nLoxdMPsgUOHeNf58P99lb971yEzVn5gGowQ78yQCXlwzWDz+OGRwUDf6/UW&#10;pUZvNFlUSk1xeZ0vjy0LlAn5vFt3y+ByDGmB+VxOcGjI4j8szjm1V8TnyAQciZDLg5BdixkYarj9&#10;QCyuEc97g2lITJXGrJRrKyvgqmMVCvh+YSFh8Ql+0QPZkFyXh19FJ8YPGDjQy64pX3yVv23HIS5P&#10;zBVIgK3HxYR0ei0Ed4Osdr++wXH9Y3h8vlGnAzK6ukZbVccymALZEh6WvjaZBTzIQcCvrKiaN2fK&#10;d/9cywYqmoEgjh/eiDL8Qn+7etPKhEOS5SOVgJoJ7AmYSDYhJQUSM+uMRh+pWCQUQo5HtUUDL/YV&#10;Wp2PzGfZS6sGDx7cccdhR9xStvHsQZoTBLwCgd8WvB4rw4k8nMvZstyUTS9LJBK484Q3UJ32DOIV&#10;iHmpkyQC2kt3HHGbIEAQ6FEIYG0/eAIxGegPREPTEdAPDEWg0BkoRiMCMZXZjARHQyjiZsxL3bqX&#10;joEGMtquztEkKpoS7sBrnYOUHcvUwgFbc6jlsFSv31FvnLZNNdlgkwOhqsGa6VtRBsRk24KyGzfp&#10;UTvReTBcvtRs1DgyENpUOOxaHHZJ6Hr2meKmkVljNhuteospOCIYiGDIBYdjyqjIHsgBBdtYDKBN&#10;gc3gMK04TxGDZRFLhTC7WqlQquRqkCamglexJCUlF2nW6TRajRqiViFkWqFQQkwrpI9jsXjADUKy&#10;QZgRCw94kN/QaNRBzDREToMPUFevVVuoWduOEXXJfNVWYAjAGg16JTDr1jqlthYS6Kl1ujt1qrvV&#10;FZDF0fZToBhneyxUgyMQotIAXFrXU6M3V1Sprtwsyy/X5xZWXbxevfeXu8cv1x25UGVkBUqCBsQM&#10;SDUYuNlZl79Y+/LVjKO1VSVA0lZVV5WXlwRHhAPBkHftrMUCM45txVswxBPLEU42KJZJtGoNxD7C&#10;oQHMB7zDEItxIksel9tyCGPL7HOP/c2TgREEOhKB1pwPLVYg+OCR3R8xA60c/2AZBNlqNIZyvY6l&#10;N+qqVXq5FpSXwiMCBCJuWfZtfSCvFvLBGTRyjkWlqIOzgFQmVihr4aIDwrwQ7wthpkYGx4CkQWJp&#10;gExYejtr7+5be3bf2HX41rM/3H360On+AZveM+8NGJcrGlY7RFgT6VfH4lt5fKsfx8wRwVXM+64p&#10;cD1VgqITCENYEJvN5LCZVSqQuqKutXClgHSNlFIzXF70Gh282FSrtHXl1Xq1OsYP3hgzYdYRZA+k&#10;0w/Ai15IDCAQ8WRSQVCgT0REYHR0aHhYsK9EAG+Kff18pUKe1WhRKPVsAbwpZmKRrJrKytvXi8/+&#10;JC/M1ijVQFh743UZfhY4IS9OoYivvpQOBpaDhhQVMFGptk6l1eghSBzkSPyCA4IjQESbK5bxamvr&#10;oB6E8MORB+87QkID8Z0PTCUz42TLOKaZw4mJDO8THjo4LnbRzOlLFs5d9PC0Zx6b5SsS/3r29Pkr&#10;l7Nu3vjtzJkfDx+9W5zfNyIqRiqSCgT09b9rr8sdeZ4gtgkCBAGCQHdHgBDQ3X0PEf8IAq1DwFsi&#10;tVs3up7XCqexMRnwx6g3m/TAC1aWl1RUlKgzf+6r+Bld/XloxTG4aQbO0ZOxH3g+fnnSfkqZI2d9&#10;5nRn6Wdggqcj2NRcnDTuJmP5u+gLrOqRtnU64ylqEZYzln9ko5vjd8+jdT/2o3dtwtMZy6/Pcqo2&#10;bQs0QJQ8CO4I/GnaxJMBeU9dkW8flRni6OmoZ0c2Qqy24RQKbZPmoFfCM61ep6/V6fmgCinkwc6G&#10;aavwnIRnjrJwsncIQ4VjQK+HacAQI421IOEhDDhlo15vNGhu38qHuac4Rg13iCV8wSBEMwMTDQ97&#10;QGZjgQiLCToyGDQceFyGacWYy2bBfFUeT4RnrzJxmngmgwM9YsacKo7H3UbzVTth+morMISh1ymU&#10;dXVyHLJrtsK/X0+eO3nqt1s6FYhIUiyAk/qzbTZu/bOoSMgXi8XA3EO9yBAfoYADU6R9ZUKJ2Ace&#10;WoFGkKsNKo3p2q2yi7cqf7lUkl1sNguTKpVsg5mv0gPaHIBcbzAd3vN5wa2L2RczqAj3LsbQwOjv&#10;0XFIS38z+bzqqip5TQ0cNPiJnQ3o4Yd+Jg6QB81wbnO/xUbsM10NQp6di/f8jomnBIHuggCcDz39&#10;LUO6AB3E1sLrNBG3kmOpLKoBps+gN8OFRK7VSYMCIFWbjMcNiggMCw/iSkXy2jouvP9mcvhirtTH&#10;V8jjIx2V7I16oQkXBbiwmBgMCAc2mXhcC1ylmDI2s7JMe/p8ft7Pp7JOZa/7v7Ob/nbq5X+d/b9K&#10;1P/OjWFx394KKBw19sArMUcvDLlpgguLt50POSyGiM1UaA0CHlxDsTQVsMwVWBAaLqegaWwG7Svg&#10;onlcllgq9pGI4IKtUmgsGlWYjDssShwo5oAMFkw/wtIRMOGIyYCJSjCZCUtrwRQnocDXX+of6CNg&#10;Wf18pL6+vhXVKsTmRo+eHDXsPo5YAjeFeo3SpFepCm5oCrOAg/bG6zKVsRGOGSN+h4H5X3ifge9f&#10;2FwQA4PwZINCoWJxhGy+mC+GI1IG8c56vRLy+NZWVak1Wrh5uXr1wsmTxyBKg361DhcggNCErJdv&#10;5U4YnRIVEnL64uX/7v3+qx8OHMnImHz/2JeefnbZM888v+jJhY/OXvjozOkPPMQC2lvAjgqSwVuE&#10;Lsewu5xTiB8EAYIAQaArEMDPtI7ipgPOTchyN0HAzX1HqrURAS9idYkGdBv3dSc3x5p1NAFNcdAO&#10;DeiY2ATHB1xyKwIau56aGA/hz9mZKG0WrcQRt+z1tIzrObZh7X4KM8Etkc+UkfVfUKoe02YBiTxv&#10;BiXwgZczsyG4GRunQpuhTN9qN526fhXVn6OaM46um3Qy0p3XndwYW1NnAM1Dm8oznbGIDoLGf2li&#10;mirUVwg5rmUxwvpGRsSEgUIGhEtRifLgKQ04P3hwhwQ+WHjDBG8o4DABnXALaDgDhcyDGCy9znD1&#10;yjXQhjYbQFYLJ3qHAnuGh0WgRRB8BOouXA4b9D3oRzhFncJg1CsVckj/AySFQa+n9IsRPBZT2X0g&#10;QgmbwKQD7SBVmiOjOw5TTzG0ghSn0SzmcPUavUAg0+nNZXXFcrk8LjiCweXYJwNQ+Qcp7Y1GnkN4&#10;Wnh4EIixs1nMYH/J4P6R40f16xvhO2pYTLCfhEtJT1JEDEz/hbyOTI0BhLt5sqhR/pFDRf7RkoC+&#10;QdEjwvvdl3k5J7+gCuZfdwcMRcH3q3QwXnePQ9jZwLLE9gmE6cw6mBAO7zHwvsfS4Pb8UVhj0+VO&#10;p0WfG22iVzYqHXDMDJj7DtHf6ABciclug4Cnv2W4wug18BrOzJFwkJRrlLINEGHLQDDrBeKizQwW&#10;T+Qj9RdZjMzKqlqj2cQX8Uw8UU2tnAc1GBaRlGdlWxgcNiXvjGN4cYoCfB9i0hgtSshgaOT5mERB&#10;AlmYr48QiNjqalAyu26oK6yo/u3klf0nq9f99/abX9R8uDP/wKVbP94qw5LJXX1N8RRDmDgTLGZD&#10;5G2tSiuVSrEUB6gscThqKrsjzHoBEQ2NWsNh4hQKQDHDtQN45jK5Rm+yCrnMIZGC/sE8wBMIaMjJ&#10;wIbAZpxhgcnCGRkghBeUPHgisUDmK4F8wNALJCKGHuBNcnZRTf/Jc4WRiTxZAJy7kcVglZfoijLh&#10;KtzlGGpQf6UWjgl3rynYfeo1PBw58A9uLhg4izKCOxm+xEcLx5JcbYK7FYFMIJQCvHDDU1F2G955&#10;FpfevZF17uej+0sri6vk1XKIyoe7FKgoFkFWjPh+MZGhIfJaef++MQ8/MHHWg5MXzXp0xsRJPAbn&#10;0C+/fHvgwH/3fvvvXbsO/HJcIAC1GTlOomm1Bkr4cAfQ5Rh2m5MKcYQg4AUIdBO2jbjRXgjcIwL6&#10;SMPiBUcocZEg0JEIEFa3I9Ht1bYxmwjiG1T4MyzAjTodAX03N9vxAYDcIqBv/7g7IymB1oN2XTKA&#10;XK5no1sPfBodXY3LvchseyetaNJ6/7q2ZXz/YeKQGXo9PLDjRy9b4LMtJ6GdfaZDpCkymiPgRfaL&#10;DgryEfIFbB4XotBgBjR+YIfnWhOIspjgsRU/NcE3eO416LRaYAyMfB6Wl9aqjbU1tZCbEEgAYAnp&#10;53x4yoLgN5iwCpkMjUaLTm/k8jgmMwMeevlCrkFv4HEFeoMFUgPBslajAm1orVZtNiMDyFHaeWd6&#10;sqpL6tmxsuNw9hRDGLVeqS0tLQaZbHldDTyvgtikjCnklqrtsc9UBDTFpbp0OzY6HIhjGFqtvLas&#10;rAwC00cNie0XEzh90uD5D6c8+ejoCaP7+8ogGA4Hkfv6SnlcvlAolfiGBUUmCXwjWXxfjjg0KHZM&#10;WPy44Lj77HOOuxJDDl/K9Zni/nEIh1NImF+Ar1DCZ0JqVHxoQmg9HE5AfAB3YAENaJzisuN2OrFM&#10;ECAIuETA098yFhOCiF0+G5SXrDorB96cIZZQzIF0tSbYYDZWV1WLBWydVSmvqrmadbv4TgXTaBJy&#10;xSB2bAAxXZ1Bq9QzGRYWBzN3Nv0EuDhARK7JDAwkXJu0OmathqdGQZFin3iI5OVwTFZjnbKqMu9s&#10;0Y1DVk0u15ClqMjL2F9YdjmPzqLctdcUTzGEU52AywwQwJwhS0V1nb+/P0SI8zggUMyB4cP1BRQk&#10;1Hq48BrhRAmTiGDmEYuJInz4cOWmL/vBMm6/MAiBhrOpmcPjs/l8OgkBC3LnAQvNBF0OLk73AKQq&#10;KGxZLaD+hFjsqIS4Gzeu5VbUKcR9fRJSGQIpJIJEqgqQo+hyDKP7DuT5TnX/moJfasJlF/hfePsN&#10;dzNYkwQLccCFNnJokl+fPnK5WmswM3GGBsANK3XANedK5sk6Za1aq4TDGA8Zp8ZFEE0uloIULJsv&#10;4ZnN3GEDByUPHcZicdUqjVwBUs+aoydOHjh2BKRiU4YOmjNt6rPz5y+Y9aiRobXgLM4cUKAGjS06&#10;N0fXHofkFEcQIAgQBHotAvd4hHigYem1MJGBEwQIAgSBDkUAK/xi9rlegoPWgG4UAU0/v7VYaNkN&#10;ig+OS0hC9WLQ7261R0NDOPMXJ/cjhyRHfKKDjj6wtz5TWMv9UMbtyhv3core3oom7hnutrUkAQNM&#10;7ESQOmwS+OyIhqZzuVMENJslFQlwbC4TZvECy4clIyDiFvhQ4I6BTYW0gxCFBhVAABGOBAhchngi&#10;Ng/WMnQ6NUSnQQQ0BDvj2a7AG1JcoRZ4ZaUKCzoDk2oywjY+jwdLHI6ALxAZjWYehwucBI7FAlYR&#10;ktIDgavXmIwajVZFo+o45LqKg/YIQ3AYaBOD3gR6GTh/EaQPtKBKY00dV69QK3EQH63/6CQB2ejg&#10;iY0Jgwdj2D0qpdxqMSjqKu/klwDlLxGwa2ogNFDRN1z6u0dHvrVi1uI5o2dMSAoPkkYEy3xlkuFD&#10;BgQEhXMEMghZh+drAwR0ycJAuqJ7YNjf/eMQDrAAPykcVEIuZHuiQuDxCw0rJq3w/GeahyIEdLc9&#10;6xDHejICkgAPfstwnuMK8K9YrzVAelm90eLv58PnCkBhmMNgqdQKLDMMCtFCMU8kCA8NEQdJNQYI&#10;SDXz2Fh1l6HRiXx96moVkFORemNHvZbEySp0oO1hsMIEEL0KrjJmpDGwDDq+RcczIH+OyCdIIg6Q&#10;CKQiSJyHeEjLQQZ4TSqAxHPd5ZriEYYM0HIW8VhBQhZMUyurqA6QifkcFuABZ0OQeioul2OEjXCZ&#10;NmnVaqD7gYDGk5YoyWw8HQkuu5Dzl88BBM1GI1zZWTwecNBAPbN5AmBF4ZLEYYPMPkcoEaWmJsHt&#10;QpmeVawwDxw+rG98XwbDkJWdl1mkAwEo0Jz2RgzBZwj6pq4jIIiNX7nj1+rApzPg3bkqKilBZzLV&#10;VFepVJqaygp1nVyn1SELW6tXUy9Q6MlKtHYWA6Z0QbpCuJBDZovSOvWu7/ft/O7bbXt27z54aP/x&#10;X05cONc3NnLRvHnjRoz2keCEwCq9QW7SqLVqfNsEOlpYP5o22fX3Nh6dp85/nv7E59c9akIqOyNw&#10;9O1F0W9f6BhMLqxMTd9a0NB2wb6Hm670tPsTm/qkLopevO+upw1JfYJA90aAPEJ07/1DvCMItBYB&#10;L1ILae0Qe1Q7nAwOYp9tHLQBKB+XEdDNE9B2NQzGu4k5jnDkaVuw9DMlPNBEcgO2zdsdD1kDb1Py&#10;HKDyjMtelOYurtg4smlw2HMMumgLYhyOJIRuNnHXA6+o5xMxRW0IsYU5O2Q3aNKZ/kpH4+BHLCZm&#10;jRHLbGGYHIKbEG1mBPa5BhQj4SEOHndBwpNhNYFeM9PKop+mYMYuHDsCLrswrxCearFVC6SOwwGr&#10;sARzXfV6iGLDLDPMFIbZwqC5UVdTBdQ0bIUpxDAZGMK4sAgInpdqhsgsCOSCZ2P6CY2e8EsfeM4c&#10;dGfKcbiPITy6A+mMf0xmC0CBpzpbmRqt+a6uqrS2Ch/hOBCLeqBtIgBN74U+kSFA5cPjsVAkk4gh&#10;bZZJLOTW1cIeUIWH+tfWaWDWdGigJD+/ODTQVyYSTBwTP3PykMemDDUbdWOS42IiAuEBGXqmhC65&#10;WDna2zDkcFhGxIbXHjV1ajgmASrgnfHhScXx2/54xW+POEkQ6IkIuH8+pPQKuCwzM0TP4hvMcFYy&#10;GowBwYEikUBoZQTK/H2DAvR6q0KphbBls0kn4/IYiAUJaxlI6Ovjp2cx4TIhEsJLNerdJ7yZA/YZ&#10;T6nBgb4I6SBaV2k1qUEI2WRQGa1qE0tvYqmNbKOOC5NztEjMQBIRi2+2iE16HtMIlzDvOx/CEQQB&#10;z0I+W8xlBgvZMEuorKqGAawxkwkvJu8WV2th/pAakg5qYVISpNTDAlbwLhcuQzjimX5hh5+1sYAJ&#10;VtJHVpjMhFU8eNQLUTDOg29wXQICGqhpsZAZGyqy1BXNuS83Ppo7YmRyXEJccGgIhBDfulNmhDhr&#10;u3yEF12X6ZeW1JtMfENB3VIAE43vOZSlFVotTMviqSB/b1Hu3ZwbOddvF+fXmc0CuFJDFfzCGN/u&#10;2DSz4EiEFSYz5L1AE8eOG5OUMHvShD/+bv7S3//uz0vSnpozL9gv6Oy5C+u3b/tk++ef/fvzwuL8&#10;iKhIeIPCF0BOXbVfgL+vr1/3OQ7dPT+VHf+meMjY4iP7ylpucX3Tko33quNunz2qXsG+dbmpc3K/&#10;aUwTNx6kKyq5dUBEzfwhY01aVOsa060urFydMXftjrztM2Pw19KtixetPIGASX94R2lb7JK2BIEu&#10;R4AQ0F2+C4gD3oSAF7G6RC3Emw4soPaAMzPifDOgwmEx6eFrZFRsVFRs0qBh8BmYNBQ+SqVSJBK5&#10;Ghfk+nOUk5Rss73ELTtp2+JYD5XpZWobvegwsGWLfaujGr25aXObAScJDtfVbLZpjY56f9xX7fCu&#10;PdnYW6B3RSGz9Hrgc7FgIiUDXS+74WCfoRlez+RAXnh4MsOpjXQ6ndZg1Omryqvh6V8ilUKQstlg&#10;MuhgHcQ+W2G2LiTxYUMMlYALdiEV4dXLN3GaSvy0h4OnIfsUaECD/CQ8x4Ep0NkAXlan14EPXD4f&#10;chxaLJCeCmK4VCBDiZMCQfIjCKgGxpoDk1vrRRJprtn5b6NBdrQWh/sYgmOYKYeHVBZLp9Ix+TCh&#10;18qxMuqq5UXlJUXV5VQolY2DdnlgiUV8Xz9fCF0rrzUKpYEyv3CYIe3j7+frI7lzt8LfV8qygDAy&#10;qJ9YMm/kwxTqAB8JxAsPSop6duGkIBFraIJ/cmJEUnykv68MzzKGh2578RYMwW0zSwACL0olHfaI&#10;Y/Ih4B4/+QOfD8H8FIHg3T9L4j1BwGsRcP98CMQmG3Q3hGwlROfqDH4hASKJuKK0FKbYMGR8pdWA&#10;YGKDxaCDJIUiAYPNUEN6Qo1JxJdxQP/ditlU/CKquhYuHPg3D+IJlCAPxSNCglwjBOTCK1FIj4uM&#10;KpXJojYCjY2vMhCpa4AcsGamwYQ/OiNTZ2AYzU5nQy+6psBlmYF4QsgXCLIbzBARW6vRlFcr4DxZ&#10;Vasuq1bxmUyjVo/v2qwQnytkIXO12gjyJFg2ywhcM2hyYO0ieLOLX0piDpph0OmxkjSXC8wq3BXA&#10;EsVNQ6pXUEa2JidFhhjLjRYJ2/KrqvK8WMALjwgdPnLE4PsfkKsgOqEeRm+5puBBUmmO8VQa6iYI&#10;jie4qwGECm7fzT11GpRhNEq5ogrCnxW1tcrsu5AOA6dNpgq8DKemLtkvRjCbC8h+eLfyw7FjkGUj&#10;4/LVS9dvnbt49bfTZ//vyy93/vB9rap2QN/YYQMHzJgyQSIScwUiONzEEll0XAJfIKYSNXeX67Kb&#10;J6HSy1dRyqTZKejU5Uo3m5Bqzgjc/fU0emD2Cw+gfb96F3UbldDHMY7QtO07Ph6HJr+544dFoWT/&#10;EgS8GgFCQHv17iPOdzYChNXtbMR7TX/A7+gqSrVV5bq6aoNaAXfH1y7+evn88f17P//hm//7/ut/&#10;7fv68z27diQlJfUaSHrOQPmScIvgfjp6lNaDdg58dowTnupBRxLEmiEeGRQlQYKzrqYu/26pXqfH&#10;uQSFIJ7Bg5BeeLw3GnCEM0z5hcyFwHEq5RqJRFRXXZObnYfVNiAKGDhsKkkh2IR4Z7oLCF6DkF6B&#10;UAzRwRTZzNBo9UajDlLlKepqcdSwwWTUa81m0CI3wtMxNX24caGfeB1kdEdTzw5w3MQQU+8sPNUX&#10;x1cBnsDXQyQ40CMKE8yKrsMqHFToc/MSHLAxLDQQ9hI86tfWamP7hAxIiBSLuUDFKFXq2wWlZy8X&#10;Zpy7XVZdB5xDdl5FblFNdm5xxpmczKx8g4UllQqjw3yC/AWxfQL69Q0DysHrMNQDY2RUVtfIzZgz&#10;wOwznrmMZaBx4kGIKccBfva8lD3nV0pGQhDwHgTcPB9i6V0jy6g1aoKFrCCxTqOBs5/QR6LRGaR8&#10;QaDQx8owGvV4ZWFhMfywtSqIaAYdMAtHY6mpLedaEbwR1am1cM2CWxRbzlx8BcB8NJaYwFM8wIYB&#10;XssZzDq4eFgtQMSadAyrASSTsdK01WBlwlrIYgCCHd54TaEuFwxQZxZKJBAHLeNjDhrCnUsr5XcK&#10;q/iwnoUxgMlJIK+h16hg+kywmANTiIDap2TzccpWfBql0u7h6UmwzAYZbhB6BgkOoK9BnsQK2QuB&#10;mwacBTyeWMwbGCVRVkfm1Qzn+Mj8g4LMiFlaXh0UFtRn2GggZL3umkLP9cJzvGwMND6GqElVFrja&#10;wBsQZZ0CtDjUciVoYwN2lfJKLBTDF8F7dADfgpNfUksYR4beoAFpcr5YCndLXCG7WqFQQ1udOqZP&#10;xIQxo5+a+/ijUx+ZlHr/iEHDgn2D42Jj2FxI1CAOCo9kceC9u4Ev8nHcxjRlojv/3saNs07luXNo&#10;zNDA0KGD0bksO4HqHOxML8PfHSdR2a637GIdZcdfXZL+BPXZdJnuB9fc9PnGJ5bsOg/f6itQX6mt&#10;+w7uopu8epAiuy/veuKd497F2jaBtPTwETRzfGjM+NHoyDm7nIVzsDO9DH/X7UEF7y2wi3VgGY1F&#10;IIIBHwg9pgquufLt9OjUTUcbdZNvq2wPT3bYpxZ2YDEN+NBb7+5Ip79ihQ0sDNKSM1STphWo7u0e&#10;PrxjX70MiH2l3UkXDrhx1JEqBIEORIAQ0B0ILjFNECAIEATcRCBy7AehQ5YHxMwVyoYho5TB5E2a&#10;tnDhs28+8Ye/PPnsqqfSVi9OW/n0s39MTk520yCp1q0QkIbdpzaFO/INOgc+O/yEp3VIxVNXp6yu&#10;qistKs/LLSorLgfZQh4fEjtxsDgGPMOCUDQHMhPC3F5gma1AGUMMmlKt4fM5BgOEFDE0ah08oXEh&#10;4xFMWmXCV41GpYFQLKpHJsRUI2TksDlAasOTGJgFttEMUVoctk6vBv7ZaDbrwShowYBAh118Az8r&#10;OpVGT2h0kFInoO0OhniUEBtOTxiHiHEWUwE0AJMhN2nhi5Qvply1JSFszu3IiGBapSM7r+zslQK5&#10;Qucn8zOY0ZBBcZAfMjouLDhI6ieVcTi8vMISrGKpt4olgsJyuVJryCtR6E0oKtRv7PAYfwlMIrYB&#10;50UYwruHgsLq/PxKKt6ZmjVNRZ9RyTDhHxZr6YTdTbogCBAEWkDAnfMh/Hb1yKRSa40gi8/n6szw&#10;Ss6skmv4PH5lUc2F05cKc0qlfL6Pjw8kvWUrjYrc6rKSapDcUcFp1GBUakG+yCD25cPvnuIQadko&#10;nA0OE6nwRspqASVkiEiF93Mgg2y26BlAQMN1BEt1wBQbvQnIaNgOVyAQkQflKEqSyFmVyPEVRup4&#10;tdmtrilYBYIiziGWGTSaxXyWv5AVKmKXVSpgNpIvlynksFg4563SACS0CeSzkY8Ip6gFjWcIGYcX&#10;wLarI0YB3uExIeMgTj0IcigQJw0h0VwuDvC1WjlcDl8khNhzaCyRCJil12pu5Z89o/z+25/PZ1wu&#10;zKs8/evJrFvX6JfL3oYhpt3tU8Bs7+JxKDfW+zID4Q6gQQYKIOvhwg1Xb9hSVlcqFkqxeomNd6ZV&#10;oJDBpFPVqUQSWWxiYmRwuEFtionoExocHh0Zm3O3+Ldzl479dvqbH747dvpEtbK6oq7yck4WpGwW&#10;SqSQt7C2vIgnlMLbEMftTDe5Lt/jRFeWdQoNTglBKGTgGHT1XLMqHIlLNy8ai0Lmv7Xmy6cTMZv8&#10;1qHIJWu+3Lzmy7ceLNzskOYoKwxb+OXm+SNwhatjoDJUWIK+oelm4K9LBlFrhhTs/Zlipb2/FJzb&#10;h0ZPATWMqJSZ6PThRmLN9eNL/jhjxVwU9drOHXlvwqPWhZULdvdfuyM/Y0f+znk3VztUngtuxv4p&#10;L2Pp5AbAFKzZhj6BmmtTMzd925ibRgVrckdhO/atMYvW4K+4u9RtuK+mpd6Z5uOd6z38BJ3+2mYD&#10;Vp6euRO7nbcWrbOJdTR2wPt3KhmBdyNACGjv3n/Ee4JAcwh4kVoI2YmAAIsrEfr194t5KDL5xX5T&#10;1o343YHY/qOFYl8CTs9AACKdhKFz1QaeS+qZHqNYJJUIZEA6lxaVKuQKeGSHqGexVCSTSeCRFYJ9&#10;QGoSnuvhgQyihJgsPIMVHozZXH5oaMjt7Dy1Vh8cHAQ0AjVpFQqXzeQAPwAUIuSegrmuVoRTJCmV&#10;apghDQ/AlLyvSQTJ9XggDWrlcgVMBsSrwTMgiHKYsOoipdeJg4mB6m7IQdNPv51GE9D4uIOhv5/f&#10;wMT+8IAPz+gQcQaCmfD4CiFWJmTJzL353S8/gyYnnc2ohRITFQpPuvDUCuy8UqG5U1BTWFoHkeP5&#10;+SDBIVOpdEMGxYeFBwC7HRYoDQ/1yyuqPvzLVQgZhhySIYG+SpVOZzSHBshSk+PwfvI2DCViSXBg&#10;EAiSUtGNtmh3KgqQ4qMpWVMIiCaFIEAQ6EIE3DkfSsWy2Mi+IB/BYCFIHKhXm9RytUwkYuuNfJFA&#10;6iOKCQwABpkv4oEQh9Fi8GewYdlqsqrNMFmEJfL34QngCsORycQ0PUyfzKgF/Bd4ZxDkoKSG4Nph&#10;BEEPCGkFyQn8yhNy3ppB4slgAeIRE9M4aNobrykCiZ9vWAxcTSC9AHDDIPEPCQmDJew+Uk4AnyWB&#10;/IRcpoTLECIzl4H4TIsAc/ksiICGyvg6S58qIcwZwqghDx71/hPT0yChhawwzwn4bS6XB+dbqAlB&#10;0DwBxP7yhUKev5+UW5MVWns+xnSjj/lWqC6TVXEbgXwKFY7uddfl/glxgAeGgpLgoDMjwIET5CeQ&#10;iIUwXpDlgMsujIuaYwPTs5Swlsp2C7VYoN+Bm5otiso6Lk8k8vEpq6u7eD3rfNb1U5cuHTuVcSzj&#10;t+s5N2sVtT6+0mmTHxwxeDjDyg6PiojvEwHHqszfX1FZZjRomQa9WaGCXdCtMGz5NELpbwykNBcC&#10;U1LQrv3upSIsqyhEQ0YOpWyHTHh8ZFmRjbkOgWBqvBJXoMKlId5585WCEpqADpk/HchrhIYOGovK&#10;S6DJ0PlfvjHBqxUfKP2NFEpGOXTKA2jNdvdSERYU30Sp08ZRqETNXDG1IDuf3lFREEzdZJdFpb9N&#10;KTWPGzUHFd1pzHFHpS+mWOaGW4++vQ6tbURkt3wsNNwKHibMe4HyMGbR43PojdhtHMSNw6tXZ2Tm&#10;ltA+u3TAk85IXYJAeyJACOj2RJPY6vEIeBGrS9RCevzRSAboXQgIpaFcv5k4018zRSrzHz3ugVmz&#10;5w4emszjcWFOLhbeEElAtRNkJSB4CgLLQHETAqUhQhlssGACL5cjlUr6JfULCQnkcTgimYCBg52B&#10;PYYgYPzMxuVxsOghZDU0WbQaPYg7w6OdTqODqGd4KlMrVUpQmgBJaa0O+FZQZbRASBILHoNZJqMB&#10;T321F0xL2wsdp4YpbjofUCeWe2Iok/mlpo57dNrUwYkDIOIJHnEBIuDeNQp9YUnZpJTREMxbrVS2&#10;TJ8GBMggQM1q0gDcFXJ1fnFFbkG5VCIMCAosq5JzecKS4uqy0uogf1n//glXswrCgn0EAmFQsG/K&#10;8FgR5NmyWqLDoabqdkE5xBJ6HYY+vgGTpj3y6OOPx/dLgJccONQRuCMcBm0T32hBf0PWpNBHR3Pr&#10;O/HYIV0RBHoaAvc8H/r6Bt0/bsZj0+f1ixuo1Rjgo9PiXBNqhUZRUK3Q63VABTJ5QP35+Yq1fCZn&#10;UCSLwRL7CjVyg5UhYBisLDObCbyxxYoTq9qUFGhtJqyrAacGWk7KCiwzvJ+Cv3jiDCagscQCKEQh&#10;EzLrcIi0BZjW+pS2NH/qFdcUqU9gwugZ/cc+4h+ZAEPm8nkiAVfCZweL2SD6L+YxJHwgoJnwV8a1&#10;8pAZrh3UZZfH5QsEUjFbwMO0M/XmDjh9nKOASgMBb4858BKYAQLaJuBVgX3GL3ThAgyvjnFTvkwq&#10;Tkzs6x/kU1unqKmUg4Q3hFpjyW57BLQXYejnHzT9kVkLF8wfmDgAxokj56mDAcj4kEAp3OII+Vx8&#10;BLHwlRm/X0cMlVYFqS0BEupWAwdG47sOFssvKFTm6ysNCTXrzU/Om7d88R/+9PvfP79w4eK5cyeN&#10;Se0fHQPS5f/5etfhE8cuZ13hQFw+3DIZdByE6koLpWwZUunx+xJKpsvBQXeH47D5c9P1b/eWFexd&#10;R8tirNxbhs5ea7/A5CErINiZ/uCg6R5ZLny2qeDaplW03sWETQXo4JkmEcpdMfATm55BK0DTuQNK&#10;6uc4vJoKgnYdXt0BfRKTBAFPECAEtCdokbq9HgHC6vb6Q4AAQBBoPQKSwGSNtdm7fIhTG3v/QyPv&#10;e+i+8Q/Omv1E8ojRvv7+8KgGE3WpJ3r4HzzHM8wW0Jq06LV6gx6UNrGMZFBoyJjxKTFxUSNSh+t0&#10;EBnNCvEPkwp9RDyJQCjjckDBA4t5MhkCSHLIZHCAbtCo1ZDkkMMRAgsA84aZmHEGPWgDgrhr6Mts&#10;BnUOGGejR1xH4DOeQYxDpLuguINhSuqD41LHzXl42sihg8US0LxGQLqYTZzL2bf2Z/x66OJZGGoL&#10;rvvIxKCVveKPj82dnpwYFyzgQ0pG65XLWbVyhVDAh9cAMl+Z0cq6eC33enZhypC+EaF+CbGBSf2i&#10;Kyrk4REh4SH+ClA+0RqEQhGogHgphvdNnjlj9rynljyfMmYMpKykMo/RiTIdGiauITQcOeL40DWA&#10;fXZeCctdcNyQLgkCPREBd86H9018ZNqUx38/79nRKWPjEvrwOFwNn1kOFwG5Fin1IitTozbIlbqo&#10;0EC2RRebEKaU18GbTpVCodLrcLgvgyeWiF5d9aenFy987NHpKcMGh4UG4asDyB3hQFbgUylKFb+L&#10;tIlz2N/wUYpIoNGBo17pdZQ+vxP17C3XlJH3P5I0bvbQaU9HJo4U+chwQkIhJ0AKAeIsAY8Fs434&#10;HCakKPQVMnlsphCmLvnIJP7+sqBgaUAQCD3DFCTEZFuDhmrFfbX8SAPH38wSA/0MShxATsO1Fy67&#10;9NQlQBHe60JANChySETC/gl9xt43qG9CGIPDqq4FeS6FLQrdCzEc/8DMx+bMe+mlF8fdN5YH1xR4&#10;QwEpl7FiFhsIdzg4IHIcvmC+Hoh5hErKCjFFj5W0IFsjB+h7rkA4eMacmPHTgvsNYcsCs/Lyfjh2&#10;dM+B/QdOHP/2p/3Hz2RYmIYhIwctmP/4hLFj5zw+u1JRrTCCWplJXljENrA4Yj43xI/r6wtUdjc8&#10;Dl2fny5fOxn+4McOmnjzivnhV85ehrqBEeH2oGao07RxSFAkomtiredvztqjoR01qQp25Y3mT47e&#10;rgF94szXCfOO2wnZ/IyP0hMyDmBB57CEBHtQM9RpCkBUeH9E18RSy+sO2qOh2+c6cmHlauQkvnEv&#10;Z1x6Cx5m7/6M8vDujm9sQ6DctitvtI+vxApBoN0R6JoHyHYfBjFIECAItDsCnRzb2O7+E4MEge6G&#10;ADxKSSMe0xkkLTgWGBw6ZvxDqROmx/cbOn78jIH9h4F6plKpAo4A1JwtJqPVzIBgaHiKBwZab4AU&#10;gkZ4aE1I7DfpofslIhHoZwiEgtmzZ8+bM3fY4GFJcYkyntRfHBQoDZRJpDg1H1DRQKMKZGwWHyKy&#10;gJ6GycVqlRZCpCFjH+TZUyk1oBwN/weygGYK4C+9AOcEeC6G0lXsM+DmPoZj75+W1H/gYw89OD5l&#10;JHDBOrX61t3bmXduD49LgAnPLewCmAMtkYgBw2V/Slu8cNqfnp0+/5Ghk+8fOGJweGJ8EIB+6Pil&#10;23fLgaQG7uVqduHx09eFYtHNO8XA7wPjDFOncwsqSitrikqr8GR0b8bwvokPp06asnTVX+5/4AGB&#10;UIj1X6mY9xZCyK1VVY4P1AT2Wb9zp/NK7gMPyOVyT36bh5f7TNmUS7fI3TTFx2f5YU+at7quc7/u&#10;GoE2rXXP3h0eomO87vZrx6ZVDZ06adH/5gFptc+ejI/UbYqA++fDcZMeGT/uoRlTnxg6eFRkYBAX&#10;NCU4jNrKWo0a5wOQSX3VBoOiVgtBthCQGhDkX1NbA9kCjHoLqEXAG8fHH3/8zyuWLf3js6tW/emf&#10;/1y/a+f/e+WVlTMffSQqug+wh1RKOQslCoWnTFDy8RQrbZONxjrINAft1efD0ffPCB88YeTjLyaO&#10;nebr5yMRcSQClpDL4oHsBvD0HKYA9KAhzaNYJPb1lQWG+viHyAKCRb7+cI0WCLiA4WMLnkpInmgJ&#10;GKzyG60ImmgIGGHx6cvk+xpBMRtCgGGuE4MFEMJlA0CHqUg8NtsHh0LHTJ48bPLkwSNH9wXO2qsx&#10;HDfp4ckPTHnjtVemTZ8qEokYZj3cbmg1OlAQxxIc+BoDVxkg4WHyDT568DKTDdHRwEzDTCPAcMGi&#10;J0eOmzh55synXnhp9dqP3/jgwxUrV7/43JInZz06fuTYuD7xkRFRQ0YMg2TOVy5dEAi5XDNTUV3p&#10;3y8OxM5x9gyY3dUtj0OX57fzF69E2fQ36O2gwhFy8iKocATOfGTIyc2UgMZFNNbWOHHkSEcSwsSl&#10;WPqZqoC1nkH0uVHBFZA9tvqJz91T9vC2s/DRYxlJNv0N2nVQ4Yj6+hiocISmPZO6ZzWVBvAYsulX&#10;oORpUx1JCJM/xtLPVAWsqtwGrYwmoIH4xh6U8TSdhHDxvruunXFu5trbj9fahvAnNNoxBHAb2SO+&#10;qQyHpBAEuh0CDJ1O53CqoqIiMjKyZR8LCwuDgvCrb1K6FQIXL14cM2ZMt3KpRzoDEdBepMLRxl2A&#10;5771mmRTtLgh5JBRKpUZz703MiS2EXq58sr7dr7bRkhJ8+6JAFwH+XwcgNM5pa70Ilv5FYuFk8A7&#10;l3M3wmIHTmWxILkdHxSZOVyeQqG8cvUyyDaDsmHmjcsqlQIkoQV8yCDFgwdVyF/EhQdUPgeeWLFQ&#10;AgOUJVnw7DYsabJEIpUAhwqBvCIREMjwJFZQkA+x0jdv3oyICIfp0GYmpPwxavTAMkOuPni4Y+EU&#10;QFYDPOQZQbsTxBkZzCBJdEhIqENqgweCIAIB6H50Dkot9+IxhipVuVJ1t7rSymE9dP/E+5OGAlPc&#10;wju2S5cuwXibw9DXL6iyRn05qxCi1qRSKUSkX7ya1z8mHBh8iAyHk0lYqI9YzM+8kf/k7FEREWE9&#10;A8PaqoqbmTePHTqiVChgsn3ayj8vXLiw0W4Culn72WeOlYIXXnD+CuthzT3Z59LS0tBQZ41F4D0/&#10;TLh4eGksql/qjKPQ896Ah30+eyDKStiCvfWweN4d7qB1rZpx7R7+t2tfHqLjRdW/+uorrVYLz1MD&#10;BgyAv3AS7ujTpqfnw9qaymu3rn799f8sbH1kmK/Y37fgdnFk3zAxS8QSsvPulsjr6hgsVmhIsH+g&#10;X3lp2TNPLk8ePAouKFDgWkm/kszPz6OvKbCytLTs7JnzFy5evp1zR6vVUKocODoap++jXllhZprB&#10;OnLou9jYmJ5xPlTWVtTevXH12A9KRZ1GbwalB3gZAKQx/PELD5MGBgvFPmw2xO0inVZl0Kruf3hx&#10;bOKQ5jCMDA20GtQMbblVVWZWVcKbZvzK1wo5DM2g0YEzLnDZcLkBsaw+E/8YGh7RMzCsrqwoyb99&#10;7tQRRU0NvFQHOQ6zlalW645dLocEjcgEYeMsFpfHYgtA8gVUOz5696+TJo5rDsOwkBCDXmsx6iqK&#10;8m5duSSWicuL78T2HcRhcbTICNJSWrXKqsXzyZKnPRIa1oHX5U6+pfSicyNxtaMQKNj38IKiFY1T&#10;I3ZUbx1n97cFr8fKKI1yp3K2LHfEZ6vghpwOfyHhcR2Hf6dZJhHQnQY16agnIOBF7LNHaiGdnEys&#10;JxwK7T2GuqxPajM3VF58p+L8W+Vn3yg9nV6c8XLhiT/n/7Is7+cXCk6+Vpt3sL37JPa6BgGf0OFq&#10;NLhp30xQJqTCfGBGKhUAxPQPCJj8wEOp4yYM6D9o7qOLxqZO1hsYxaWVVZU1SoVar1EZDDrIlGc1&#10;wqMZ6CVClkKYOY3jlHHuI5iwSpHFPB4f7tsGDkzq37//rFmzYmP7+sp8eYgj5UpZOo4v31/AloFY&#10;B5crBBFpmBLLZEFCKiYVJIQ1oOkMhEA9Q0agjqZR3N8fHmN43/1DEvrNGjV2VHz/2to6CPlrua+W&#10;MRyU1H9wYp/ZU4cseGT4sAHSB8bEPfZQkp8vP/tu6aGT13+7cPtOfnVdnSY2KhxulXsMhhMemPbg&#10;I4/87R9/f/yJJ/wC/JsD0DnYWfO3vzl/dYd9bmG/ADs6F+1pBbPr/nHVxpq5B79Fs196aTb69qAt&#10;YLuNBju5ubf738lwdZ/uPD0fTpg0dcaDj2359N8LH/uDwcDPyynw8wOtDYlKr83NKfLxk4lBTT/U&#10;X8SFSR7GANgmFsPJn75RhAIcNJCAjmvK8OHDR40aufgPT/7znxv+vX3zho1/X/pC2rjxY4OCAqmQ&#10;VvyqFQJZIawXFnrM+fC+idMG3j/z8dc+G/f4M6ERERCqDLHJMEo+ZCGkZDTgxS4tOMLh8NkcLmxr&#10;AcOY+AHS4Gjkn8jp+6AydBIn7kFORArLJ5otlOHgagbTbDBBZDRXIAAuv8dgOGnKtNSJ0/64au1D&#10;s58ICAyBEGicmRCHPltAmQRuRrgcuIAaGCAgDmrjOIC+JQzjEhKCQsNFvkHxw1JHzZg3+qHHkifO&#10;DO/b38pj+/oEWNUmnpHLMDFUGgXOr9td7226z1mFeOJFCBzdvjszIcLjt95eNELias9CgBDQPWt/&#10;ktF0MAIesbod7Eu7mSfvEtsNyjYYspjUXB8JxHowIfw1KEonjggaNi189OzI1DlR4xYEDxojz+8W&#10;aTPaMETStB4B/5jH1ZrGQhww0xmCpyCmDCQPIZYK/zCpKc0w62j0mLEjx6SmJI9Z/Lu0yfdPUyl0&#10;RXmlpcVVFaXV8lqFRqvW6804VEpvoqPPHOxzU9D9/PwSEhKSk5MHDRp0//33gy6Hr9hHrzAKECgs&#10;iEUsHx5LyOOJ4IGZfkKDcAPgGoB97kLZDZeHTuswHNAnto9YVlpYpFCrTBBT1fxR6SaGkydM8PcV&#10;jxgcO3pI8BsvPvj39IfnzhgCqbfyiqtABhrn6upZGN5337hZ8+a+u+4fzSFnqapy+RH+9a/3jH1u&#10;6RxxcPnwb2dfXD/FUQeLRdDFpshBqXPUr6D0Ig7b1tUrUzSqhSOIpyxfTut6NN5m74vqavkmsFUv&#10;/uFCjoLib6fGxk51ZqBdutGMb7b+mkiOOI2y4ajh29zt6Fz6cBoEp4b1Q3H4TG3dZEPNlVSHS/9t&#10;qifgwpRNOZSD2HQTHBxdN8GwGU/smJPrQvsg0Irz4X3jxs+f88SH725M+/1LIWFRRhNMtVGqTZqS&#10;0rKIyAgRQ2zimCtqayCNnkmrayHuzPma8uCDD44dO3rxU0+mv/ryV//9Yt93X7+WvvqhhyZHRUWA&#10;BgUt69STrin33Td+9IwFC1/bMGXRHwPDIrGCMUxugvhlI7wbBlETLWRWMFsgOBo/bruJ4f0TJkuC&#10;YyRRw83BI4SJsyRD5osTJvCD+iO2BEhZmJfY4zAcN2XG3GWvfTxh2u9kfsE4ap4Sb4E7IC6H5Svk&#10;wGwtoKQpDReckrC5Z5ZG9zY+fgEDho4RBUcNHPNgn6RR4f0HBcXHM/xEAbGx3fy63D5nBGKl5yNQ&#10;unUxFvGAzzMHU7dtnxnT84dMRthDECAEdA/ZkWQYBIHWIeB8J+cIb6EXeo/+Ruuga/dWvIBgadxA&#10;cZ84s0ljLbuSk5WpksvxxEOzHnhJvbqs3XskBrsKATZHyAtbaDI1uARDunc2mwsKHBABjbO+U+wz&#10;ldkJx1XBY21i4sDBgwePHjn26cUvzHx4rlZrvnop69b123m3S+pqa9VKtVar0Gl08JwGlenntBZe&#10;L0EFmM7Wr1//xMTE8ePHw18oUpFUxvMxyS3+Qqy1BTIUvr6+nalP4v4eaT2GgwbDyS3r2rXrN26o&#10;lMrmemwFhoMGJY0cMfyh8QOfmT/mkfuj7xsRATuuR2I4bPjw5nDTfvpp04/4k0/c37Ouap5LT9++&#10;+OUGshZT1tdRZc/i7R9ihejDG9MH7qFX2Wnqc+kfoi3w/eIalP48pSJ9mKKx6XaIagblHEhm4EYu&#10;LNB8KwRew/alS19evP1Hm/z04R8b+4Ns/C1CDRlosN/EDdypq5WNhg5dO9y1DarhqOHbnsUoZQ2M&#10;yImap4ZpB+Pimqy5Drb5XHr2DBqzc+kbGwtpu/a/3tQW9O127GBsSzg0xrBZT2yYt+2wIK0dCLT6&#10;fDh8WMqDU2YtXfza/Nlpvv6BMoEYIm3raqtAKxfPrjEgnU5rMOGJNQ7Zh+Zgb3RNGTp06OjRo2fP&#10;euSvb762/h8f/PfL7XAp6ZHnw6HDUsY/+sTv0jfMXvq61D8Uci0YtTqQ3TBq1QatEhZwDmFmazBM&#10;HJg0cPBwn6gkv8RJjOgJgcPmwGvpHorh8PunzF605PXHnlwWERYGr79ZTKtMxBZCvgaLASdgNutB&#10;KqwVx+FAKElJ/hHhAX1iQmIT+w1K6eb3NuS0RhBwD4HQtO078qn8inneL77h3pBJrR6CACGge8iO&#10;JMMgCDRCwE21EGeWGZadC4G0SxCAIGhRSJTFYjIZDYV3skHPDqR6zUY1yPZ2iT+k0w5CQOKXoGWN&#10;co7AhaBnCH+m9DcgFBrPuqX0M7EUhsMHePKMj48fMSI5Jqbv0089v/ipJVql+bdfzpw9eelmVnZp&#10;QVl1ZRVNE9yTgG40LohxppU6hgwZMnnyZNAtDQsL8/f353K53XaSRFswHD5sGChCnjlzJjs7G5Tf&#10;G71vg69txzDAX9aDMXT/dxFotf5EFVCIhlbwl17wpKSs2eNMpFJNbcHAEAJMlb4JKdvrqVZqVcqa&#10;LRRnjSnTc9l3gEzOyaLjhaHM3U6twtUgbLkZC+jb550Cr6fMsDPQh3/MWvNSfTQ2bu3gb2kG2ong&#10;beKGS9+awgEWzzVi3ZuM2iWIeJiLZ9DuOcZOd0o7DQNBWTkNZUJc+w+m7I2wJbq7FnBotBea98SG&#10;uUv/ycpWIdCW8yHMiYmNHPDSU688+bs/xsfFV1TXMBhmDguxLJayigoQz6DPh7Rfbl4RGl1ToqKi&#10;evD5EK7LySOS+yQOn7HkjYlzn5P4BBh0WpNBZ9RpjTqNUa8DOY62YyjxDezhGCYnxw8YsmHjhr++&#10;8drwwQN4HDYcbz5ci78AhDRwKsu2YyiWSLo/hq06AZBGBAGCAEHAOxC4NwF9hCreMRriJUGggxFw&#10;k9XtYC/cMu++WgiJdHYL0A6uhKl/mGRoMVnM8DHCX9BetJgNQD2bDCqTQQHxIM27cOB5p/D1sRtu&#10;t6uzYLzVJtvStl0H0Q2NMRj+0Y8o9fXJ1oB3ZrE5OI0RpqFtgpswFbURBw1D4fMFo0aNmjhx4vDk&#10;ES8u+/PKlelstvTUb1dO/nr+6oVrIJ3hiN5txbihO4iMhvRZISEh3Uf02fVA2gNDSBd28uTJzMxM&#10;EIgA6BwdEQzveRy6c3QB+/zFF1+UUQUWgHqGv+40bFyn79LDewamD7drP9jjknF4Mw5ow0zr4bq6&#10;Lej5ek2OehOYB7WXxbYwaadIadsmFxbOAWlr56mh1pSX1mRB3HTupg+zGhOoEPp7zs5t+wxPP4cc&#10;wdKu3XCsdfbtXsA0HfW9Wri93R3/Hcaax6GlveC2L6Ri6xBoj/NhyuAxv3/8xZeeXh0ZGR8SEiaC&#10;GTBcMYOJyVPHXYanN4297ZrSP/m+0Y8+e9/MxX5BkSCXodcAB61lmHEIOcHQzXubqVMfWv3qG8v+&#10;8urAQUPlGmMAnzk0VMjFM7t6B4atOwOQVgQBggBBwBsQuDcB/QBVvGEsxEeCQIcj4D6r2+GutGsH&#10;dOBzu5okxjxEwApTDO3sM8zWBPVdk85i1gH1bNbjD5DTLVpMXZ9D78b9ScvjGc8f8LB7Ur0LEGCx&#10;ecKQWXoDThUIBRhPrL8B7DMV/gxPq5QER334cyMXoTodrTxs+LD31qxdt+GziD79Lly6ZTZjApqW&#10;MO7xCaPbBcNJkybBjIM7d+7cuHGjtrYWcKbRIxi6cxy28MsB9hm2ljqVDz74AL618sc2ZX29nsSd&#10;7HMpCX3BEA4TrrcH/CcQ0vbg3nO2ZIBUKDGOCI6NH4howY5mS0MLKbO3HN6D6gOrKXWNjRsprecG&#10;JkCSg1LCsBfwwsFAN3EDt3S5sqFX0FlKQ2+bGXXjwVDDtImFAFm+3R4N3cKwm/MfTNnVOrAluwU7&#10;DgMbyqLYNtdj2ApPWnlwkGbURaS9rimDkp9/YvkjE+fFhfbBik44MwH1P8i017wIb8/YB+2FYUz/&#10;wQ/+7oUp818ICI3GuYKpF8MEQ3euKY57mxEpI19/690Nn3zKDY65VFgDeS56D4Y949dERkEQIAgQ&#10;BJoicG8CmqBGECAIEAQIAh2NAOT+pmOfzfAxGXAotElrNmiXfycb96+4+z8f+MSV5xd/9p0bbkzb&#10;krM+detewkC7gVXXV5H4xRk44yHdDrjC4QqAgWazgYPGEhz4Od+NR32QyBgGirzDh48YMeLdd9f8&#10;e/t/QKYDVoLaJvztbpkDOwLxdsRQKpXcvXs3KwuHyxIMPToOm+5ZYJ8hqBzKK6+8QkdAO0qrDwNg&#10;NnEYNGgaQwwuorQ0ns8eSEdA29PzgfqxnRVNGZiNA6IhIHngHlojGXPYdDun7IV2d1xYsLWZ/e1w&#10;yMGHeWvQoRi4fXsT3hXztw04aYo8tnHATd0AQy5XNgLGNtx6Z5uOGsthOJIQOprTVD3VrlHqxmag&#10;b97/KetBZJsy9TyavdjRHDPQgINN56PeamMMPfak1ccGaUgj0I7nw2FDRjw5/8Vn5i6RiGVwQQFJ&#10;DZgc46b+hlfvjvbDMDlp+MgZi/889YllYpk/wdCjawp9bwPiMJMnT4Lonw8+WhcYFNqrMPTqHxFx&#10;niBAECAINIcAQ6fTObZVVFRERka2DFZhYWFQEM5NREq3QuDixYtjxozpVi71SGfgHsiLVDh65C7o&#10;oEFB5DDMvjcYDKAGm/HceyNDGka3QZidvPK+ne92UO9gtuL838R9E2jxDUihXnzusFoQBm8IHz/+&#10;aMToYVYWu6+MdfX42StvTHTlAyhdvJuYc3JZHL3x9oax8ddft26ZRi8uz6DWpu3Ha6Dq3lnUJrxo&#10;bwXVPko4CdPXYc36pOXLt8JmiKmmLDas1tAabWU6rm7vwNY/7jR1PdjaTTlW7wftRrcqcB3swjx7&#10;8L6h4vomiaCoVDslesBEzDqD1GaL+QObQw8O4/LycqD5IJ1gL2EKaCgIhm3/QXmK4ebNmxcuXNio&#10;X1DYqKRi9mn22bEV1jvzVnCgOm9tZARCpEND66VpWjs0oEI/TLh4uEHiwtbacm4Hdn+c0TDnX0tm&#10;XbrRUb61x/iIjbYi8NVXX4GwDzxPgZAR/AU9/U7WMvL0t9zCgOlrChRI5EZPCmkrOl7SnmDY9h3V&#10;azHs2lvKtu84YoEg0FUI/Lbg9VhZYKPez5bljvhsFWSpgeeaHj8Fp6uQ7+R+SQR0JwNOuvNuBLyI&#10;fe6paiHefQA1773VCpobBvwx6s0mPYRDWwxaSD8ILapNrOtqNqQ+93zsB56PX560n1LmyFmfOR1L&#10;OU+blWYLjz6wNzMV7f4RC0bf/nE3Soyn7Gcsvz6LUvJIy1j+UcMwahfWoMG0LTbpj7St71Lq0/XV&#10;vkC7aWoaHfjI7ke3Y589R7WdW7DYXL+4xQrTyJCoYRD+DHOd3Ql8dukEsAMg3Dx06NDunDmwneGj&#10;zBEM245qO2LYMvvcdle70gKWf26cfrAr/SF9EwSaINCOv2X6mgJaTyC+0XvY5464phAM235v0wsx&#10;ROj6piUb95XRP/LKfe+kP/H5dXLO8wSBCytT07cW0C1Kty5eFP32BU+ad9u6zuOyO1mw7+H6wbbW&#10;8xOb+qQuil68725rDZB2BIF7ItAKRuOeNkkFgkCPRYCwuj1213b1wKzAONMENMVBYz0Ok8Zs0oJf&#10;VshKx2GBHrAnJRXzybezM1HaLDrcOG7Z62kZ13MQik9MzcwGohj453mvz6MYaMw/z5tBh0+nrl9F&#10;NQCiGlH1HMWlNdhqy4BoC4PGndpt4D7p5tDpVor/JsUVAjyhT9iAeRKfoKb5BglgbiJAMHQTqBaq&#10;tQuGjdhnujv6JZWjtN3VrrAAGQApRYst7R5U3RWjIX32aATa5bfcoxG69+AIhvfG6F41CIb3QsiD&#10;7ec/X3cqZcWXTyd60KZDqjpz4h3SQQcZPfr2qn0PfJT3ZnIH2XfbrCvu2O3GLVWMmvlDxpq0qLbY&#10;urBydcbctTvyts+MaYsZ0pYg0CIChIAmBwhBgCBAEOh6BEAABEs/U+HPsEDx0VqLCUskVZggJhay&#10;0bldgE/OSEqwyXE0aRU3g2KdMf88YxosX89x5p/d7sRWEaQ1piMqxhqUp5tvHLfspNX6BXoKCFaS&#10;H9FTjEl9goC3IECLPjfyll7ZqHT8iKasr2tf/Q1QZIYUg57adOlGu/vW8XCSHggCBAGCAEGgixAo&#10;PbhxHVr0/tTG6gRd5I73dXt3R/ozaMUPi9qu7uV9Y/fQ46iEPh62INUJAh4iQAhoDwEj1QkCXoKA&#10;F6mFeAmiHeum1QL5vTH17JDgeO3kqL+evQ96ZWA1DiN8YHnIO8fg06IrtAIGJbMcl5CE7OkIb294&#10;dysdDU0x0E+9C/xzHF7O3PvRdUf8c0uWXVrLuZ5BBVvjKGpaahqq2cU7cJ9OFoGFBpa6YVh1x6JK&#10;rBMECAIEAYIAQYAgQBAgCBAEvBWBy7tWnhv8sXPsc9nxV5ekP0F9Nl2mh0UFJl+2rYeVwFnTFV49&#10;WOleBYTqze4677B5cJeTHehlx0lUtustmxjI+c9tbti1QbAbmz6HrikLjQxe3vXEO8dLO383/Lpp&#10;4pHRx5xjn7FaxSLQmoDPyhO0Q1Rg8gnbelgJnDVd4eEdtMv3rICQ3Wx06qajjiY7sKiF3Q4YWbcH&#10;Fby3wCYGcvRtmxt2bRDcy8q3020WGhtsiF2+zdsGHmK9EcrVBv3WDwcrbGAdEudAbHq53je7wc7f&#10;VaTHXoEAIaB7xW4mg2wvBLyI1SVqIe210zvHDgRA49hnGwdtgJyI0yJv6XXa/pPGmI1ms8H8ba7+&#10;sUmDFXrGi+NdvpvOWB5P5a3DeQUdOsvTtmDpZ2p1/O55Obbkf5iBzrBxzpiB3kpx0fcurqxNW7Ue&#10;UT0/dT3JFgE9bcv+tK1Up0+heTYJDptMBwO48dftqRLv3WHPrwG4NIoIp5BqEiUOgeYMBpEwacUB&#10;0QzC9G/FJaQYa2+HuumoHVI5LUxCgFZuDhzXbMXOIE0IAgSBzkWgdaeCRj66OjN4cJ50/8TSCdg0&#10;BsR+b2K7JDRzVegEx3pzFy52SoNLkaujuDFeHhyQXgd12a69V8Y+MsEpdvf6prcORS5Z8+XmNV++&#10;9WDhZodIdNmu79FLsHLJkJOb0zeihbjCkiEFe3+m2GQoLVcAs1fHvEWZXYK+sdHWZbtKBjnZSVy6&#10;edFYFDIfqlGE+Iinqfqw8uwRu1Z1WWEYdD1/BHDiLgx2Pv4F723KmPOMs6bEhZULdvdfuyM/Y0f+&#10;znk3VztEogvWbEOfwMq1qXtWL/oT+hOusDY1c9O3FJsMpeUKYPb0zJ3YbN5atM5GWxesyR3lZCf5&#10;44wVc1HUazt30GIgk9+k3MhYMefgN3at6oKbsX/Ky1g6GThiFwYdANY74+Sh09YG/aKYRWvojuai&#10;1G2udUjqfSOh4p1/mPaqHgkB3at2NxlsWxEgrG5bESTtm0EANDfMRhCA1oMKh8Wkh6+jg/JnxNy9&#10;uO9Qisxo1hleGcjYfuBa+pSo5+6PbWLDnggQS2GcbEDwUtoXVHFaj1favzov44SCjmqOZaeVLqzZ&#10;V53csuWkva3dnZPLltkM1jtoI8HJgdA8AqmpmXQ6R0eBHI50eDkp7YJA6vocWjUGLX+qiTB5g1/E&#10;PbvrVtxK897WS+XAsBOzG2YXvdcg8ZM9vBPxkqHeazRkO0GgNyPg+lTg5m/c6Rzg2Xmy+yJen0UZ&#10;EmBQ14WGt1Cd5jk5v9ZDDSlIqIwltnJgr236XpOd0QMPSFcHXMj8Jc4sM9DIFYVoyMihVN2QCY+P&#10;LCuyZSkMmf8cxVMPHQQc8ZihlF4HXi4vcacCNkuFNkPc9OYrBSV03HTI/OmU6nQDO05uQlAzjrOG&#10;sGhHsXfd1ODQ+V++4cykd87vK+q1tc4sM9DIxTdR6rRxVO9RM1dMLcjOpz2JSn+b4qnHjQKOeOZ4&#10;ivMfN2oOKrpjS2PYYgVsFoc243jn1RmZuSU2m4sp1ekGdpwGTiX965O67uv6dfauXRt01Kt3xslD&#10;p62u+j369jq0FqhtUggCXYkAIaC7En3SN0GAIEAQoBGwgN5zRam2qlxXV21QK+ApSF1jGMzJ+WPs&#10;qSs//fLKIGCfM/80uNYV+0wg7GkIJCVRuSEdBT9+pdliyXvaWLtyPFRizgZId6U3Hdq3QyoHeolb&#10;toxOTOpuwVQTvDhyfj3lblNSjyBAEOhWCLg+FZDfeLfaSb3eGZy2eq/9PWnz/HPvwSlkwvtLgne9&#10;RctidGgZsgKHM1Mfd7IdgsLGZkQ1WTE/3KVjHhrsoMH1mfnD2og1C2hZjA4tqZ/jKGMqCNqdbIeg&#10;sLEaUU0+Sk9w6ZiHBlse3IlNIIT9Mc28k0IQ6DoECAHdddiTngkCHYmAF6mFdCQMXmM7cuwHoUOW&#10;B8TMFcqGIaOUweQNfOijCYu/fXvF2jVzBv/zu8sQ+/znebO9ZjzE0TYgkLjq9aTlH9mfvkBJO3P9&#10;qln19ig9DqrQUh1UENAGLN3hNH3YOZzKablx28bf2+C1VzfFED3/PODqiPS1hQTaRmWHsH6+NsYe&#10;vk3fiij1m26eWxNHlDWN9na193NsR5d9BnQzB5JX723iPEGg1yLg4lRwj4vF2A3ZFFqNTneOVs4n&#10;T8gG4bg8dfeTYsuHQMNTfYvX2cYXX2cQWrhGO59+XWBrvx5h3Btc8J0gpqw3OY33gKs6aMM5GGgn&#10;/rnF629PDyEfOv/jWeXraAHlkKBIdOXsZeoQLjv+zVl7NHQbT2uUWbvyhnu2ysoLwoMx81yWdaq4&#10;SZOmBrtKAxpcG7f02NKiZxbvuwvLUeH9UcYBWvq5YN+6g/ZoaPcG3WwtyqxdecM9W/lFmQkReFpr&#10;wbl99InWubTCYEvdXli5GjmJb4QlJNhDv0+ccYq/dphwiEQ3XXBvdKQWQaAZBAgBTQ4NgoAHCHgR&#10;q0vUQjzYr92gKosrEfr194t5KDL5xX5T1o343YHY/qOFYl9wDaKeSz98gMQ+d4O91AEu0CkcGxcg&#10;CRzZI3/c3SBHJCSZBDlvSlVlP7JLdWQsvz6LWgM0o4O5bmq2SVvQ9kjaT0u09FhtFNcIY3BwksxU&#10;h/55RmbiF04w4PBoRwwWfgSmxMvr52tvBezh2/40euJ2d4Ov8ajB1Zx5u7Fau50qB5bCcSQ53M9Y&#10;/i4CFO51IHXAD4GYJAgQBDoCgXufClz2SmczxpeGL9BuKplwC6c7x8mzvhUoHGVOd1NTviOG3bzN&#10;5q8Izm0anurpLS6vs01XuneNbnDxbYpt/fWosSeNrtqNL+Iue+9chFvRW+OdghloOmG1c/yz11x/&#10;W4GAG01Cp760IvzQSsxBJy7F0s+UVgYWWQa15XYp2Czau45OOWhPKtjUcuLIkfYkhEMnzUeHVkLl&#10;f5VHuoiAdtNguzh/byMggrwtdvdEzEEnf4yln7FWRjQWWW4vSQpsFm1aRacctCcVbOpY8rSp9iSE&#10;42ano90ToPKbRf1dREC7afDeY4caIL6xB2U8TfuGQQhNewZLXeOvx9Act2yQSgSB9kGAodPpHJYq&#10;KioiIyNbNlxYWBgUFNQ+nRMr7YfAxYsXx4wZ0372iCXXCACr6y0ctBe52h2ONnjKslgsBoNBqVRm&#10;PPfeyJDGOsu58sr7dr7bHVwlPrQ7AnAd5PP57W7WDYO3Nzz/44wtzqrdEMUDaSRPLkMbxj6Fvji5&#10;LOd5xt5ZwA86rY93EoRO22/dgmxNcCJJe7U4x4LTSrDZqO2qbFiD1kN/DbNQYnKS7gV34JlggxvD&#10;7sQqLhGGsGW6OEbnCi6MIYU9oDo2exWNER2phgvwzrDKuWEnDuseXTUdtb0BtWeBV9oSDwvXX2+w&#10;c5sDgTogmxxdw/755MKFCztizKWldMZ5UggCXoZAaCjWDP3qq6+0Wi08Tw0YMAD+ikQiFovVRSNx&#10;41TguLg4/8btFyDqwtDiZcX5HIhPL/VnFfsJtFudJJsDpImTLZ3qPbzOurxGU5djp4uvy9MvddQ0&#10;8qRRQ+qUXm+n/trd8BLXRcefe9262ikwEHwLNONH+k6IvkNxa6e412dH1uq6W8qOHBWxTRDoeAR+&#10;W/B6rIzSLncqZ8tyR3y2SiKRcDgcJpMJgRQd7wjpoWMRcIuAfuWVVz744APaEUJAd+wOaa11QkC3&#10;FjnP2nkRq+tFrnq2DzqmNiGgOwZX77DanZ4WHE+h1OPX6/N2Q0QqfvhyJqBbyxviB9dGbfEOop9Y&#10;vZ1pdvtQc8mGuH74px+Bv0BP2Z6A6+kV28NxdyWgWwLDNgj87qG1BxJFOXUoAU0TeaQQBLwCAWCc&#10;vcJP4iRBoHMQWLJkSZs7anQLRN+p0Ncsl9ffbvSeozvdUrZ5PxADBIFORIAQ0J0Idld21SwB/fjj&#10;jzf165tvviEEdFfurub7JgR05+wXwup2Ds6d3wshoDsf8+7TY9c9LThibB1gOD1EUcE+dJxtwxi0&#10;6ZkNYpZdkqdOoWjYDt2ifqkR+I7nue6zU9rJkxYRru+jmegzjMv1JIRmnaTCwJ3fDmD5im4bAd1k&#10;1Ac2bIhfRgWR2ZQ3qBh72xjsMHh0IBECup2OUGLG+xEAArqDZgN4PzZkBL0OAfg5eEhAN71MY9Do&#10;V+P2W6B7Xn8JAd3rjjQy4J6HACGge94+dTmiZjWg09LS4uPjX3vtNSCdoSX8pRdIIQj0ZgS8RX8D&#10;9hHRgO7NByoZe09AYNqq9am08rBzmbYlZz3Cae+c0hC6GC0lYTydqrMXpdkqNGkLj2xUAVWGJh31&#10;BAjbOgYQokRbtybNsomQwB6hoQdWOpW2TaX08oIkhAnXbYcMFuCgXmnELTu5P8l+IDWfQ9HlgdRW&#10;XEl7ggBBgCBAECAItIAA1oFG9VkakPdef8luJggQBAgCBAEnBFqS4MjJydm2bduoUaN27NjhYJ9J&#10;BHT3PH5IBHTn7BcvioD2Ilc7Z9+13Es3iYDOyMioqqoCV//x6b8aOXz80Pcf/1Sw8qGo7gBXD/Oh&#10;6yKgexiQZDi9CIHNmzfTUZ8f/Kxu32GDED+I/bWvTWKNINBxCPQp39dBEdCgh07kaDpuxxHLHYGA&#10;5xHQHeFFV9okt5RdiT7p25sRIBHQ3rz3PPD9HhrQlZWVu3btKioqIhrQHoDaFVUJAd05qHsRq+tF&#10;rnbOvuv+BPSvv/4KmYvoNAspKSkTHnwkednbzOiAcyuWAvsM/gd+krNnTp8JodzugFhP8oE8LfSk&#10;vUnG0jkIOBPQC0e0J18MCbFJsuvO2Ymkl3ZBIOPHLwkB3S5IEiM9AAFCQJNbyh5wGJMhdAkChIDu&#10;Etg7v9NmJThoVwIDA0FzwME+d75/pEeCAEGgdQh4kVpI6wbY81pVV1eHhYX99ttvJ0+eBPYZBqiv&#10;qWHJMd1MfxUK2I/vKyhTGXre2MmICAIEAYIAQYAgQBAgCBAEvB0BmMUC4RRGo9FiscD8Qm8fDvGf&#10;IEAQIAgQBNoRgXsQ0O3YEzFFEOgBCHgRq0s0oL3ueDOZTLw41erVqzds2ECHPGf+Z/3pt56FBfor&#10;32gN4LPv/7rU64ZGHCYIEAQIAgQBgkAvQeDfctkWuewTuezvdbL362Rv1clerZX9uVb2Qq3s2RrZ&#10;kzWyeTWyR6tlU6tlk6pkqVWyXgILGWYvQQCkYyCiAjhos9ncS4ZMhkkQIAgQBAgCbiJACGg3gSLV&#10;CAIYgV7F6kKqLbLXOxMBiBaB7p48PmzaeT4d8hz59Fthq/4NC/RXs9V666loubrpDT2VS65JHjHI&#10;Ic5gjN1w25NB4DbuNsF1m09e5kmv9rqe9E7lRHfLVXfrtcZj0oYgQBDoHAQOvRMlfecY+u0V6ZPb&#10;7nROl6QXgkDrEIBpSnA5N1kRXK1N+NqNFyzwsVJ/qQWIC4UPLJMA0daBTFp1WwQgiRSodyoUCrit&#10;JRHQ3XY3EccIAgQBgkCXIEAI6C6BnXRKECAIEARcIGDO8xmd9eyY/el0yLPZv8/8KM7TTy3a+tk6&#10;+Ao38vCXi1yet1NTM99tyDUf+Gh5hnsoOzG0cctOWk8ui3Oj3e0NT+2el7NlmhtVW67Sqt496XXa&#10;lpx5u5/yjIj3xD6pSxAgCHQ8Ag++UaB4YyK67wPFf57p2/HdkR4IAq1HABPQVsxBw8fGQVMLNvbZ&#10;Tj3TXwkB3XqgSctuiQAdAa3RaEgEdBv3z/nP0189WFlv5PKuJz6/fm+bUG1J+hPvHPdkvuT1TUs2&#10;7iu7t22nGm40KTv+qsdmPfLBvconNvVJXUR/Ht7hhAq1Pnrxvrtgpn75wsrU9K0FCBXse5he6ITi&#10;7Im73dn9dLc+qUcQ6C4IEAK6u+wJ4gdBoH0R8EgtBMJnSbxz++LfCmv0nfrEiRPhLx3yXPLRH858&#10;ufFH1fAd10Lf/Eb9vB+eqKs36VwaT0pCu390inY+sHdrWlpaK/xwr8ntH3ejeTPcYards9ehteKW&#10;vZ60/KMDHdrHvY1TcepUaS5uvKNitet7tnvQTOi4w4GO8uTeKJEaBAGXCBx7aUiUlP40iICm18/6&#10;DD8kOi93Aox5nz0ZNXlHXif0RLrwMgT0VqSn2Gf4rJ//xj/npW+bs+o/j63YNftFmoZ2kNF0ELSn&#10;5fByH5/lh5tpBRunbMptzmTLW5u2wl3Zi8Osp0bcH197WXZ2m4aqvSy7P5bmazbdfy3u0fboslNt&#10;qNVqSMQHsnIQ/kwioNsC/YjhQwpK6gno8xevjB2eeC+D1zdtvjJ2yZov35gQiqtW7nsnfdNl1JjL&#10;vpeV9tkeMuH9zS/NDAFjbrDV7dNlEysnNkWvLnpt5478DPh8NPPIKjsHfWHl6oy5a3fkbZ8Zg5yX&#10;7RaiZv6QsSYtqoPccjbbqPfSrYsXrTyBjr7dkC7vBEdIFwSBTkGAENCdAjPppKcg4BGr27WDdl8t&#10;hFDPXbunHL3TEhxAQ8Me+fQf77/+8rLfL5i95u03/qc1vX8j9/0rdz/Lxs+U5cv6u3Q4cZUzyXp7&#10;w7uZ61fNctRsQn5ihvH550GjA8r0rShjeTzNizakIDfYONMmfKUz/0w1OYD1PmhulZL+wMXRqr17&#10;dwIgx9aZva8GztS7HZ+YmpntkRhJOx8VAMp0tJ9+GstJzPaMDLeJnbSaFZ62he54fxpKXZ+Dl9yL&#10;cm9nDIg5gkArEQBm+amsVb8qrhTA59JD3w+zc9CH3nlq+5wvFFf2vhCFnJdb2Y9nzaJf+E/B0UXR&#10;0AjkQQgT7Rl43lX7i3/+w+KJmi2wzxAEjTloTDCbX/12zcrvPnpp37qlP3wKihy0NAf+WCmBDk+x&#10;yN30YdbixVkfNs8ye2qx5fopay7WQbm4BqU/72mfXUj72twGz9dPaV9AmrPmzmBzN03x8fkRLa63&#10;0XRN53jbgb3QuQcJ9dwOEIcER529dt5m6PrZs0NGDnXHakgE5nzpEjjzjTVLh6IRT695f2qgO417&#10;Vp3Srdsy5qx18MihaW/PQ5u+PWobZFRCH8dwnZc7HwPn3kPTtu/4eBya/OaOHxZRLxFIIQj0LAQI&#10;Ad2z9icZTQcj4D6r28GOtJt5Z/bZHhxp+z+5d2w3lD00ZDAY2Gy2QCDg8XjQdEgEC5mMApNmdoK0&#10;RUvTZqVt3Uszm03ik+spyK0OpY6MzMQvGvCSjfU0MpZfn0XzlhmN44dzrmckJdTHP2csfxdhW/vT&#10;tk5nPEUtOrdq794dMNT36+ShfWXOerTcrrwRl5CUcT3Hwx3RntUBsNTEeNpi3LJlnimXYGEU2DkA&#10;IyGO23OnEFvegcCdHRuAZaapXih9F61/H/1tw28251NiYhzDcF72jrERL70Cgf3f7vzHO6/oda6n&#10;HzUdgg4ioK3IQMVBI4up0Ig+fmT5xodf3DR9yYFHnj368FMnpj9BU890NLRHJffgt2j2Sy/NRt8e&#10;bDbO2SODblaOXfry4nOd3KebrnlRtdilh4ERn+HkcdM1XjQc4moHIxAycEz4lbOXqV4uXzs5ctAI&#10;ukMsbZGOdTaW7KLoaRxfvOnzjdSaHSdR2a63aO0O57hjp2V781cPHm+gvFG/3hZ2DXHTlM10u/SH&#10;oyO6X7rASnsFV47tK4MKNq+wHVAI8UwepA0gF5zbl506bZyThaiUmQlFdwpAv2LdHlTw3gKIMt7n&#10;tOwsW+LQuKAWdth0POpFPLBGB5b1iE7dZGe0oSNb/LKtS4i/piU+GlfGNle+nU4Jgzg8gd6dhTWc&#10;lu3NKW+dhEHybT44vIK4aVpsJPrtC5QPto4aOtkGSElTgkCbESAEdJshJAYIAt6MgDPLTAcsOIo3&#10;D8uLfYd5iyCcBxMY4a9ej59ez89JMP51uGLNyE8XDmh5YNNWraeFoEH+Oen1hkrOtiBkCHZ2lNR7&#10;SWikrl9FEaXAbKOW44dT139BdYdr2s06t2qX3h2R1fUSFs79Ojy0rwThjTQH69zVIdCARoaDDnfs&#10;AhdDQo1juuF1gj2kvF68gwqGbhqf7speS8eMO/Ub13HEzrdvAkov/s0S1zsWgbyDP11cTEkT2Uv0&#10;1IeGZ+XlQdzxnK/RuY/GgyjHZ07LkKKQCkneZlPtqJfswKIZtI7HSxR/3Uw1Wz/U1mO2JpD/sGDb&#10;5IYaIHTgc70bQ1451LFQEOtdh8C5jF/efvmPdbXV7rgAV246CBo+yGoCJhrioJf88OnT+zdHjh68&#10;8KcvkNXsCH+GBU8KxT9PjY2d2pCBpuJooUzZ5PSm1b4S1jdQ7LjjqGynsOtrNivt0djJlow4VC/m&#10;bkfn0ofbu3fhj6uO720ZfKHCjQ83GYg7UDbus4EpGL9je72Uicsmm2zyJFQ1MOI82FYA6o7rpE5v&#10;QyAwJSWksAzTwU76G9c3vXV1zFtrvty85ssl6BubSHRZYdhCvGbzorEoZP5bLcQ7Q/NDkaDRsXnN&#10;S+jqyXpEy3Z9j14CC289iPZ+RetBQ9y0zebZI3aFaLqj+TYqHEt87EBg7WnQBnHpGJhJXGr3iqrW&#10;uSUhIrZxhwXZ+ckfZ6yYi6JAmuOHRTOdlpuLOC5YkzsKi3isTc20BVBfWLng9ExK2SNvLVpXLy0d&#10;mvZM6tfHaPIXHT2WMecZSuLDReWCm7F/ooRBHJ401zs0391/Le7rE3T66/rhFKzZhj4BCzshrPsT&#10;Wq4a4qZpm3MOfmMXsMYd5WUsndy5wJPeCALNIUAIaHJsEAR6JgLuq4WQSOducgTQGtBarRY4aCCg&#10;IRDd4/wtcTPmgRD0AUp+wznGtl7/IWd9aqcPt716x3HAdHEz9eHt7EzHYBuFbHc6CDh8GXIhgtCJ&#10;gz4HXOIhj2PDITWN6T7wfPzyJFq8I2d95nSHrEjT+HSoabe3HzVKSelqwO7Ud1mHjp13cy90PtSk&#10;xx6HwPB+TWQYz929C2kJv56DUkCa4z/PvOC0TKcoPPdRzsNYsuOLxVdt4dKH3hn/v4doHY8v0JZt&#10;wFO7rOaM3rmPNqD3KCNfPyV9DW1taJCuWe/GlQ8e7HHQkwHVI3D7Ztbmv7/jDiI0AY05aEw9m2ga&#10;+vD/+/7crxfDHxh7eO1mZLXQEdAeS3DY+GeEGjDQh5cPTx+4BwtlbEHfbre5WL8S5DOy5jrY1HPp&#10;H6ItDTQ1oOa3symdjbo9qDlpD1D+2J4C1Ddt3W5kz+Jz6RspOeqm3U1ZX7dnMaKkMLAKhit/Dm+0&#10;+V0vlOGO5YY+uBYHoYhvXBpR6i4HW9/p9rk+z1PwgO9OQ2uKz7n07BlO1RoO1sW43DlwSB2CQGME&#10;QocORueySlFlSbFdWKOsopCKccaByZuv2EWiQ8YMdU9hA5qHPzh7KO4odOoDY+s7DJn/HCUbHTLh&#10;8ZFlRXRCQjqfIY5fdpQGHZ3617pTKStA4gMX14412adD59v1qTtld2cXNZkq0gq1jaj0xcnY3XGj&#10;5iAIoIaI5uKbVAA1DjdenZGZW1I/GKhz8AwVE33hQO68FyD+2nXlqJnj3VPYgOYJlB2EYhY9Pqe+&#10;p6j0t4HdRihq5oqpwKpTG2wZF9c58dRud9QpO4R0QhAgBDQ5BggCHiDgPqvrgdGOqeqRWggRa+uY&#10;neCZVfpNQKOYdM9MgLgDCEFPX944PaBD/wGkOTI8NOm6uicBxe3fe8tDyLAlY8SDTZtFE/HARTsU&#10;MNoFgNYYoRh0TCJTHDTlXqM4dQQazfWx5FRMN2bR7aNoENPdJD4d16S0vClZ73srjrhT33Wde8bO&#10;twYd0oYg0CwCF281SUR/T7WNlFVLKDp44sNzEIRLI5SXk02FS+Mo5qe2X82hCegm1Ro4kbJqPahL&#10;00ZSHppMUdsOg2SH9TIE+icNfXH12+4MGichpD9QmyagLaaQQfHX3t1gDgwYvmoJTUDTetDw1/3i&#10;4J9pBtrG/ebmZKWseYlSOsZCGbQ5WIkWz6Dljyn5jGz6kAdGeMtSTCM7VuKadrp27nZHPbtXtk2Y&#10;4j5MNXQ2MmXGYpSVAwRPs93Zzbis0DchZXs9Ne6h5SYDaYCjQwO6oQS068HaTeHh2Fn2BkNrio8d&#10;cUc1595djMv9nUxqEgScEAAVDnT13OWsU2hwSr2y85AVONiZ+rR/TDGQ3ZQDoKexGVEdrZgf7nKn&#10;AEsd4pwmEVQDO9Ixzw8MLLiRceCEU0MsyhHRt31SC6Z+jmONqSDoNyl62laSX1haBDHRd3d8c/OB&#10;FLtIWHOVPR+Uixald2iWHZQ6ViPKq4/SE9rFMjFCEGh/BAgB3f6YEos9GAGPWN0ejAMZWvdFAGQ4&#10;UpvQmrASUczkU9eTXERAU/IQtiSEbo6MjrV2L6tf+/fespOpSdefwiQsDhy2R+l2eQC0w+W4ZV+s&#10;T7VrdbuJtvvV0mx5Dt0NE3envjt13PeQ1CQIeIgAFtzYfuyYUyssyjEwOtpDO7j64s9wGkPqQ6KV&#10;W4FfL24yetzk1z74RCxpORODDSDQinYEQSOLkY6DrryTD8ob1XfySoFytpoh6TCkKKRpaLcLBNae&#10;c0T2Dk8/h7b/SEUft65gLtZeFlPx01RpnLOvGSa3dX02akUJIG9BzzcNVPbEvPNA3GnXwmCba+5h&#10;k/YZlztjIXV6PAKgwoF2bT6EUgbawmVDgiLRFbvyRsvDD4wId8QyX7NFMUPz4kPfXsYNSw8ecZbg&#10;OHWZkn4uyzpVTGU7LCsvCA/GzDNe47KjkDHPvbQC7aD0poGLds+xztSARpQgxmqHRjPWskBLZ7eD&#10;GEVUeH+U4aS80QCfmPGj0ZFvPzsSsYLOIthi5YbIhiUkOGKZz9iimKF59u7PKBodSG1nCY59v1Ki&#10;1Q6p6/yiTFpyBK/p8T8NMkBvRYAQ0N6654jfBAGCQA9DoKkWitvqKM7Z6SDM1qGN4FhvV684uWXL&#10;STqPXYOEdrYkgbidY71zBRfZ75wY6OZqdmDv1K5v1sPEVTatDjsQt5uIknT6sXNgAxbnxgVHPuNo&#10;bEAwtT4jZLMOQfpE5MgtueHdrfZo6KYNqJpuKG/YW7pT3506nY4l6bCXIdB30TJQwKBVm6GAksar&#10;6K/L7vMUhej4BLTdrrzhaWNSv1cjMH32gmWvvcfl4rTA7hRnCY4n9/8Lx0Fbzdmb/x/Q0Lkff3rt&#10;odkgCY0JaOrjAQF9+MftDjYYU8UX16RQDHRs/EC7WgQWyqBdhJUOfhqvtUdDI3smQYimPketpGo2&#10;p7zhznhb7M5uoFl/IBT7MIyEiqN2VdwfiDu+tmKwrWhC74GWx+WOt6QOQQCEMoYOjkLOwheJS7FM&#10;87qG6QFdIhU485EhJzdTYh0XkV1tI3HpEtvKjWiwswRHZMlXuCZWiKYknodOmo8OrYQ1/yqPdB0B&#10;jTsd8fSKMefWUXkFW3AsceRISjYEkhB2chm3FDSan6by8kG6P7QWRJ/dE764h5/JH2Pl5VUNM/7Z&#10;20DkNcr4OnaUnelusXKDjjBjvmc1lUXwGLKrbSR/vNa28k9otLMER//cT7ADWCGakngeNzsd7Z4A&#10;bd8s6k8ioDv5SCPduY3AvQnoI1Rx2yCpSBAgCHQLBLxILaRb4NUNnAgPDy8uLmaz2ampqfAXkhDC&#10;mm7gVzMuQCQvSBp7QyI6SkS5idZFJyM7LeE6LY5BBWZTLwHgrcD+JJtkRn1exSZ+TdtCqXZQTUHi&#10;uQXlZVyTjnTH5d67xp367tTpZChJd70PgYkbQbX5BVv+wDnoCxB9poWePSoPvvHr++hvw+hEgu2a&#10;MPDBib+jxD1IEkKPdoj3VH7qj39mMu/9xOQYkLMExx0jlYoQJDesJvwXL5hxBLTVRkDDgpsF888O&#10;EWbcBlQ4aAZ6yvo9i0G8GMrzaPZim7kp67H0MyWDjCWeHYHNKQOzccSxD9bUoFfimsgumdxYM9lN&#10;5ygjTboDfQpHEkJXFSB1H+1g+sCXHfIejXt0fyDOLR2R4pCs0JnabsVg3WziNFi3xuUusqReb0cg&#10;ZML7m1+aWa+/gWWa328gwQFZ/hwVnJeBRJ5vV+qYX1/HvvL9oagQBYdhy7jV0qdfoivbNJ1R4Mw3&#10;KJWPN+YvfYO277IjqtobNv3o5hyz5TMEwZBO1oAGr8ctpYUy4PMxpaRMFchDuCbNpsXhctmxspma&#10;UTN/cC3BAcZD07Y31OVoXLm53uu9zXtzab2H9iH8MB7dRLSECLbw8ZtrGo4L94slQbYv/Xg7PTrn&#10;jnr7L4mMv5sgwIBsVw5XKioqIiMjW/assLAwKCiom3hP3HAgcPHixTFjxhBACAIOBEAthHDQ7h8P&#10;EGtssVgMBoNSqcx47r2RIY1zJufKK+/b+a77BltXc9++fUVFRXTbiIiImTNnts5OL2514HnGu4k5&#10;dJS3uwWug3w+393apB5BgCCA0ObNmxcuXAhIfPCzeuEISTtCAvei5D6zHfEkpjoagYwfv6R/C44y&#10;vVoGrDJ8IM2gBf5aUQQHL9uyDlLU8y0jRUBTy1VBcpdOlpaWhoa2S7BeR2PQ+faB4v0w4WK9KHXn&#10;e0B6dInAV199Bcm0gU8YMGAA/BWJRCwWq1dh5UW3lOc/T19X/ODHNHdMijcgcPTtRc/kzju2nco9&#10;2OPKbwtej5U1zqV5tix3xGerJBIJh8OBN8EQYNPjxt3rBuTB+/xehw0ZMEGgCQJEA5ocFB2KADDO&#10;S+2FsM+tgtqFWkir7JBGBAGCAEGAIEAQaA0CtASHjspDCALQsJxtxB8gnbMN6Ca14GCfPZDgaI0v&#10;pA1BgCBAEHBGoHLfO5Qox5L0dWeHrCDssxccHaVbF9MSIoueOZi6rYeyz16wH4iL7YQAIaDbCUhi&#10;hiBAECAIEAQIAgQBggBBgCBAEOjdCNgkOBAW34B5pvAXf+xkNFDP8JWOfSbsc+8+UsjoCQKdj4Bd&#10;WAOrbVBaz6R0dwRswhpYWyOD0nomhSDgzQgQAtqb9x7xnSDQPAJEf4McHQQBggBBgCBAECAIEAQ6&#10;GYH93MJ/VZz6R87BdTkHN+Yc/DTn4D9zDm69ffDz2wf/3+2DX94+uPv2wf/dOfj9nYMZVacK+IWd&#10;7F6P6G7K+jqiv9Ej9iQZBEGAIEAQIAj0JgQIAd2b9jYZa5sR8CJWl6iFtHlvEwMEAYIAQYAgQBAg&#10;CBAEPENAKpUmJiZCapZ7FqgGlT2zTmoTBAgCBAGCAEGAIEAQ8E4ECAHtnfuNeN1FCBBWt4uAJ90S&#10;BAgCBAGCAEGAIEAQIAgQBAgCBAGCAEGAIEAQIAh4JQIMSNXqcBwyj0O+2pbHUVhYSLKTd8NdffHi&#10;RYiz6IaO9TCXgID2liBoL3K1OxwkVqvVYrEYDAalUpnx3HsjQ2IbeZUrr7xv57sd52pd1ifggsmg&#10;sFrM8LHgj8liNsGC1Wxi8nwk4eN8o6d2nAO92bIXpSzvzbuJjL1bIbB58+aFCxeCSx/8rG5fx+Ak&#10;DOnO29cmsUYQ6DgE+pTvo38L7V5KS0tDQ0Pb3SwxSBDoOAS++uorrVYLfMKAAQPgr0gkYrFYHddd&#10;N7RMbim74U4hLnkFAr8teD1WFtjI1bNluSM+WwW3hRwOh8lkMhgMrxgLcbIFBAgB3UMOD0JAd86O&#10;JKxu5+Dc+b10OQFdc+UDnn+Qvq7KYjZzZAE1KmNE3wEsNpuGwqiVl176Jfr+jzofmd7QI3la6A17&#10;mYyxfRFwENDtaxasEdKt3SElBjsUAWDcCAHdoQgT416EACGgyS2lFx2uxNVuhQAhoLvV7ug4Z4gE&#10;R8dhSyz3QAS8JfwZoCdqIV53/PECgqVxA8V94swmjbXsSk5Wpkout1rNFrP++2x/vbrM60ZEHCYI&#10;EAQIAgQBggBBgCBAECAIEAQ8R+D6piUb99lu/yv3vZP+xOfXPTfSihbO/bai+T2bOOx3bEdH317U&#10;J7XB5+Edpfd0rpkKF1ampm8taLixYN/DTVd62sGJTeBk9OJ9dz1tSOoTBLwTAUJAe+d+I153EQKE&#10;1e0i4HtRtywuTxQSBfobJqOh8E62xaizGDX/zu93WxPei1Dw/qGaDYqaguPyyltGvcr7R9M1IyAY&#10;th13gmHbMSQWCAIEAYIAQYAg0LUInP983amUFV8+ndi1brjde8cyy266MfnNHfkZ8FkxF0W9thMv&#10;/7DIHVEjV1yzyy6jZv6QsSYtyk13XFa7sHJ1xty1O/K2z4zB20u3Ll608gQC6rwNXHlb/CFtCQId&#10;jgCR4OhwiDunAyLB0Tk4e5EEhxe52jn7ruVeulyCo/ry+9L+g7AAtBmrPxdm/KiVDmAyUHxiPERA&#10;z/1lmkBe8PUfhjQzigPPM6ZvTdtv3TLNucLtDWPjl6P1OSeXxbmBMa69ex6uDNbeTXSzlRuGu3+V&#10;jpgvqa/NZFqzrp//rVqhCAiIDQwfLhIH8MShbK6MyeIhFo/BgBfARMispaODYNj2307HYdihEhxt&#10;HzixQBDoNASOHz/eSILDZ+Muj3qve2m+y/pEjsYjGEnl7oAAkeBo11tKoHGPRLz1UsrljStLHuhE&#10;9tnW78yQVh9TLVtwbG17R+54CITyNwk73WeKXdb31Ig7jkGdDjLrZu/dqxqR4Ohe+6PDvGFAogCH&#10;8crKSneSEAYGNlYH7zD3iGF3Ebh06RJJQuguWG2oR1jdNoDXrZt2PQF96T1JwkA65SDkHiw8fUAj&#10;jmMxUd9+fawm/YLT85HVOslP/5eJLl/dY8o4MxXN+8KZa6ZYaZTqLgFdv38IAd0Ox6q+5hpPWGQx&#10;odxrJ4qKczg8kVAcIJUFiiVBXIGUzRYyrUwW148JCxx/Ft+fweS0Q689ywTBsO37s+Mw7FACmiRe&#10;a/uuJxY6DYGmGtBAQDfHKTf1qoXKhIDutJ1IOmovBAgB3f4E9KzgXeeCP35jguMB4Pzn6evOUnts&#10;5CKKlaZo3CWDT20+BBIRY5esmV22ceVerNwRNWvF+1Mp3qbs+Ktv4a0IDVmxef4IqgkaiU6eDYav&#10;qEWD7hmZVPLOul3FuIOxSxahzTtO0ocU7aGr3oFYnxniREC34OEStO77Bgh4eLg2IXlBOmPB7ms4&#10;DCR1W8bsO4tX7XvgIxwcfWJT9LaipOwC2ASFMXVF3pvJ9r4oI2tH71uNGw5aStWvp4+prUsj3tuU&#10;AfXprXd3pE/YZNPsoEwhJx6cdunx7AXr9lAdUE1KmlSgSHO7t4OWzuu/6bSNSW8whKWTaU8aOuAh&#10;Sl1fvTkCOvnTlSQJYdfvnvbzgEhwtB+WxFIvQIBoQPeCndw1Q7RagXwG6tloho/JAEHQFpPWbNCa&#10;9QqTXmFhoDjNqR+rOHerdc35l5SEdv94u37rgb1b09LSumY0pFe4b2Ugs5XJ4fYdNnlg0lgmshp0&#10;tYra/OqKa7Xl55TVp3WaK3r1Wb36gq7uqKr0G1Xh15qqX7VVpw3yLJOm0KyrsloMvR1HgmHbjwCC&#10;YdsxJBYIAgQBggBBgCDQNQiU7dp7Zewj9ewzeDHi6TVfbobPorFnj9gVost2fY9egpVLhpzcnL4R&#10;LcQVlgwp2Pvzeez29U1vXR3zFtVqCfrmYCU1lLLCMKgGZPQ9DLpl5PLPu8IXUV6tWTo0cSn4hkLm&#10;Q480P+6i90Zo3sPDdsX+wsoFp2dSihx5a9G6HSht+4r+m749ChzuarRt+5of7JIdTuwz3X/Bmm3o&#10;E9D0WJuaies3KgVrckdhxQ/71phFa+wCIKnb6ols51bJH9v7al4bBLzd3X8t9vYTdPprW+tGQ6CF&#10;rRs70K6gEWMEgXZDgBDQ7QYlMdQbECAa0L1hL3fJGC1QzEYLUM/UB8dBm7TwMemAgJZrmcxXBv/E&#10;lJd8cIK+a3RREle9nrT8owO2Lbc3vJu5ftUsez0Iah67wcZOO5ZBdINBl+dxM+c6dDtYY9vWJZh4&#10;e6egpmI1GRgWY2DMkCHJkwVckcloNugNWo1OpVSrFFUaRYFOfl2vumHSXjcarxvVp026y0btFYP6&#10;krbuN3XFT6ri/2krT+hrLhpVuWZDrcWoslpN3g6LR/4TDD2Cy2VlgmHbMSQWCALthcC4rw5CyDP8&#10;bZXBw8t96suUTbmtMkIaEQQIAl6EQMj8JQ8WbnakIqQ8v7zriSXpTyyxRxnjVSHzn6NI6qGDgPkd&#10;M5SKesbL5SUQCV1WUYjKdr0FTdKf2HyloIR+lLBXu7dBN4yEBEed3fGqjdpuCK/r3t2p4xjI/C+d&#10;AsDbuvMKim+igvcWUMkJV2dk5pYglPzxWvR06jq0FkKJWyhR6W9TSs3jRs1BRXcaJSREUemLqXDp&#10;hluPvn1Psy0OCLxNmPfCOFwnZtHjc+i6LoYAa1070Fa4SHuCQHsjcA8C+kjD0t69E3sEAYIAQYAg&#10;gBGwAktkMuCPUW826YGNthi0kH4Q2GeTXqlGiBvx13jD1XyttXm8ps1K27qXZqBv/7gbzZvRsvTz&#10;gY+WJ+0H7REoDbWj6R6Anp6OYLurbWSfuYuA1QKh7VZ9ndC/T//hE6ViX6PBCB+Khjao1XqtFr4Y&#10;TGaT1WywmtRmQ7lRe8eovmbR37QacyAbicV0Bz5m/Q2j8py29ld99a+q4h/01WcMdVkmdbHF3GxE&#10;vLsedv96BMO276MOwLDtThELBIFeiMC1SjmMmv7bqpKy5mIdXQ4vjW3GAvDUhJ1uFbqkEUGgGyIQ&#10;MuH9JcG73tpFxTJTYhqb0Qoca7xivgfpyUF5g46bpqOSnYoHBps3Ak5uXvMS+go47k2Xm4LYfMP6&#10;uu7Uaa/dk/o5Tk5IBUG7jk1up45ObHoGrfiYoo/bu3TWENrbb2KPIHAPAvqBhoXgRRAgCHgLAl6k&#10;FuItkHaon5B+EAKfHRw01uMwacwQAW1Qmg1KtRXzznozsur0LbgxbdX6zHdxoDPmll+/V+rB+MTU&#10;rdMdcdGNzO5+CmckJORzq3c6oz7BoBVZjQhpuSL/+GETgwIiDXqTXm8wGIx6nQEIaI3GoNcZjaC8&#10;YraAEgu8i4CCMGMIgfBqi7HKrC80aXNMupvIlGcxFbC4WsSosVqLzYYb+prjqrLvdNUZuqqTRsV1&#10;0O4w6Sqs5pYOklaPqPMbEgzbjnnHYdh234gFgkAvRGBQoAxGTf8lhSBAECAIuIXA0Pkfzypf985x&#10;LLVQVl4QHoyZ57KsU5Tm8r1LSFAkumJX3mhS3U2DLRuhrIZOfenjWSGFZQ0na7rRELVcByK+6bG3&#10;S4kK748y1u1wtofFNz7PWIFWb2oirNGWLilNj3qCOywhoSA7nzJ44oxdTMPZvqsK4G327s9O4Gp3&#10;d3xja+ViCG3xk7QlCHQqAkSCo1PhJp15OwJexOq2XS0E1Be8fX95kf9YgQPEN6jwZ1gAPvrH4n7b&#10;C0f/8/ZYs1GjrlXAWLI1IX8Y3OJTa9yMeSAEfYCS35h2r9HHLTtptX6BnnIlswE5NFIzrkMELimt&#10;RKBhpDrFQVvUTDY/Kml8XPwQSE4I7LPRYKI/Oq1RB+8aDCaTCQ4EaIopaFzw/+wfoKStECitshgr&#10;zPo8s+6uWX8XWUrYTCU8hTBZKoSqLcY7Zu0Nbc1xTck+fVWGvuaCUXHbYqixGJVWC5DgXlYIhm3f&#10;YR2HYdt9IxYIAr0QgRMLp0J+QvjbbmPP3TTFLsux/DBYhfDnudvRufThPj7Ud9S4QoNVdBVSCAIE&#10;gW6OAHC7K8IPrQQeduik+ejQShDT+Fd5pLsR0IlL33oQ7V1HCXekP/H59QaDdddgi0ZsqiDpK/cG&#10;P47THiaOHEmJfuC+Wmxoc8WdOu21i5I/3jkPbVqFJThSF0W/vW/r4nU3l86ejJJfWFr0zOJ9d1Hy&#10;tKlYoyP67Qtt6RLEN/agjKfpXrDZ0LRnUvespr4eQzYxjQYduKwA8iC2Vn9Co+2tGg2hTX62ZYyk&#10;LUGgFQgwtFqto1llZWVkZGTLVgoLCwMDKV0hUroTApcuXRozZkx38qhn+gKsrrdw0G13FXhJOw3W&#10;M/em86hgpMD8QVSqUqnMeO69kSGNZ7bmyivv2/luxwFRfHIVNzQUJyEEGtpsrMg8u6rsKYaVcYM/&#10;gq1Wq4yW689Gffzllo+Wp7vyAcSa303MOYljnmFx+tbU9Y4v9HrQ04i//jolp4ErZNq2U7Zg21Po&#10;i5PLcuxGbNYSPnIY7bhxdwvL7Zqy3DYifU0ml30XMam3vGYVgyekNrAQQ4gYAkX5zduZZ41GFYfL&#10;4nI5bPjHYbPxPzaHC//YTAb8x4J/iPrgOFanBforFdwKf+Av9IIXGLDAYDEYXCZbgph8BpOHENti&#10;1ltMJgTktUnP5AUzmCKWIIzF8+kW0LfoBMGw7fuo4zD8z/echQsXOnvY6J2lbNLORv7Lf17Q6Kzr&#10;coClpaWhoVjKkhSCgFcg8NVXXzX6LYDKM7DMDueXHjoDy5seHOVyOI0qO9dp8lugyWVbWbynbv0U&#10;vAbhBYpoHv7t7IugzAErP0zAC1DTVYU7y31+nEG1IYUg0M4IwM8BuAXgEwYMGAB/RSIRi8Vq5z66&#10;t7mOuKXs3iMm3nUWAgX7Hl5QtCKjZaHqznKmA/r5bcHrsbLGNOPZstzkT1dKJBIOh8NkMkl4XAcA&#10;39kmSQR0ZyNO+iMIdEME6Ex03dCx3uMSBEDj2GccAQ0y0Abgw7UKtU6uVJVVV1crNVV1bCaaH+jG&#10;zDCQ4UhNayK/Ebfs9bSt06ndvBel0bBSKQahxDcj1zFtS8683fH1yQt7z87owJGCiooGWdXSkEFJ&#10;o6byBX4gvqHHQdAgwQHhzyYzHAWwYID/gwQHLcZBx0FThV6w/8VCHfYNOFAarwcFDyMcOxZTrUVf&#10;atbeNWtzrIZCJqpmMg1sgYjJUjOYNSbVOV3FUUhp2IED7UDTBMO2g9seGDbvhUy2UzYpB11Ia/hJ&#10;BkoaNrXde2KBIOBFCAD7/N+befChaeg2l3oNaIp0zslCi2fQTHLs0pcXn8u+07AHlxX6JqRsn0tU&#10;otu8L4gBggBBgCDQeQgc3b47MyGiOe3/zvOD9EQQaBsChIBuG36kNUGguyLgfqQ2oZ67wz4EzQ3g&#10;nXH6QSPEq+rhK5Kr9MBB1ymNGp3FZK69spgrbi4qcNoWKxX+jAsoazikm53Ww6It4eAWW2XHGlue&#10;QUdlxwIl0uEw3B1g8iIfmn2hA9yfFllquZKIQWMfC4sYAOIbej1kJjSZjEA/Y+oZf0zUXywKDZIc&#10;Nt4Zm2wgqUCpc1AUNXwYNAdNf3Vod2BRaYh9VltBS1qXb9bkmTW3kbmaxRPoqo539ykOBMO2H/Cd&#10;gWEDLzHFnJyMbPNBL8jlIB9Ef4GVyXgTKQSBXoMAzT7Tw20/DrrN8MUuPVxXtwU9D9IdRIKjzWgS&#10;AwQBggBBoOMQKN26GKt2wOeZg6nbts+M6biuiGWCQKcgQAjoToGZdNJTEHCf1e3yEbupAe3MPtPx&#10;sI7S3cmpLoe4XR2wWCB7XKm2qlxXV21QKwD8F8IORvFUUjZDwGT0F6k1SllQwqPt2icx1oEIOKKW&#10;XfUBpLAOWaqZHFHU4OkxccNMBgYOgoZQaAh/Nppr9eEqxigTK5bB9relJHSYo0lo24/TJhTtzEpT&#10;2xzraYbaxknbQ6QtwEdb9EUsFlNZBRkru28hGLZ937QFQw17SovHYTPeAcOMCed6olkuj6/noNEF&#10;z4OgQUOgvtj5MljZyRGc7vTYwNXW+4dFe1vfupkd447/bT/iiIV6BJzZZ3otzUH/90be4O0/wAcW&#10;2opXbPxAtP1HWsc5d9OH2+3R0A67zVcAFvrimpSsnNy2+kDaEwQIAgQBgkBHIRCatn1Hfgb+5PVc&#10;8Y2OAo/Y7ZYIEAK6W+4W4lR3RcBNVre7uu/CL2eW2RYha/+fF42iB7gaOfaD0CHLA2LmCmXDkFEK&#10;6r1jZrz1n9deqPz75Lp1k6+seXTwoztCBsztASMlQ6AQoDnoKgYyhPV/KHH4RJORY4uDNpmNOlRZ&#10;wS2uirlTPqTK/LjSlKwzx1nZwTi82cYmgwU6LNoOp414bvC9CfvsUPCwWs1aJleqURR58+64B4YH&#10;T5YcOMM/k51AMGx+L7eEoVyJtmw79NMJ3ZkbUS4xbOHgoaKd67Pi1HPQOAi6FQedXXbg4pqsua0L&#10;2Wwd/dqKVg6FhD0DIQ1cs862aBkHqNICvqR0CwTWrVsHk1M8dcUR++zcEHPQh88UKNTwgQVPbTap&#10;P2U9/lFQb2iwADSt6zxlxmJHEkJXFewvSoanD3yZHGdt3gfEAEGAIEAQIAgQBAgCbiJACGg3gSLV&#10;CAI9FgES6dwddi2LKxH69feLeSgy+cV+U9aN+N2B2P6jhWLf7uAb8aFjEADO2ICsNchaJw0dPWzc&#10;TC7HFyShsQa02SRgWMJ9pEEsBquupqace+GyKbe0f17tuFrrNBM7yYSCEIvOauiktoG/OWlxNI59&#10;rmefqSBpE2JY66oLOmZonWa1JQx/u5T16mc//WXjofd2nPn5rPVGWWx2WVJuzXiCYcPd0yyGeq3u&#10;0uXMPXu+eeP119LSnlu77pud3+efzgy4VZ4KGLa4j5N/lsfDB6VhDlo2aRX8tXPQraGf6/vC4Zze&#10;ErKJib8Ue3Bqp/0kSEcdgcCuXbteffVVyC3WEcY9sTllfdM3E5SeBlXqX1pAPVxoOrppBdtmRw1P&#10;XCB1CQIEAYIAQYAgQBAgCLQWAUJAtxY50o4g0L0R8EgthA567t4DIt4RBLwKAZs0c8s+A/dnQpY6&#10;ZCnhSBISR08TiQINWAzaCCLQoOnMZCCO1erP5ghUimDErMspOHf41/y7/JyCiLzyYSWqkSo0miVI&#10;YDA4VDd2irleBpqSiLbpQdvoaUq+g5bmsOhU8m6NadswREgwNjkmPpQ3KjFq7w+/XjubLxNHCPxi&#10;CopMWTd8rxcnEAzte9/1cQiy4vEj5okjJ8UMncWTxV+9kf/W3/627KVls2Y9/uxzf2r5yJHJcqCC&#10;/KMF+O/PH8HfSXhN29hnsHL4x+2LG4VsOocSOy1jFQu6QBAyrJ+7HTliQrFYgX2rU4xy45VNWoED&#10;d2wN3RLIiJ06285A12tz4JjoFvyhQ6abxkc3GA+u0ngF1WSTTa2k3j17tSmb8B6xFTfb2qs3dN7u&#10;XtO+uvXZpK3O/frrry+88AIkBXbfUN1L8+/5cd8aqUkQIAgQBAgCBAGCAEHA2xEgBLS370Hif6ci&#10;4BGr26meNems56mFdC2epHeCgGcINJv8rZEZIFmBg1YicymLHxs3ZJQFBZnMbEhJCVIc+L2Qxcxk&#10;shL6JVrNRrbFwjMY/SyMysysVS8s2fDhpydPZN/IEV/LH1CuHVunH6BFcUxuiAUnHnTWfW4Y+2xj&#10;n2GlhcGweDaoTq7dNgyDfSUThgz8w+MzRgYFznh4yoiUwfKiSq7aFBvdxyoMvFXlW6ANPnVFn1vI&#10;u3I38GrhYIJho+MQ0mOWV1QKRfzAkD5+0WOjhy+c9dyn/UYvikl6KCe/9l7HQjLNQdMF2OcLbWKf&#10;Ke4Yyly0hw7qvEc5vBzLEVBBoHvQh5v6rq/bsxhR4hi4OWxNH7iH2orlC2i2tulKCBN1bgV1zqV/&#10;iLZgmyBwsJHW3XWz2ENO9yze/uGm3EaWG3nrSpP38Ea7x3RUq8sm59KzZ1BDdrhXP6gt6NvtNl/d&#10;bFs/sobO0+ub9uUmEl5cLSsr67333nNzAD4bd7n5cdMgqUYQIAgQBAgCBAGCAEHA2xEgBLS370Hi&#10;f6ciQFjdToWbdEYQ6C0ImJFFhSw1LEEMg8EvreBo9KB/oAUO2mgymCwms8ViMZtDQ0Mjo6IYDBaL&#10;w62rqzl/KiP70hWJUnNq698VWblZtzRZ2aycuyFFqtQq/TC1NdZg5lkZlFIHHQRdH/uMV8E/S/fm&#10;nz3c+fUYWhmCkgreiPjgPpF+Zjb3dn5eIFIbLYYLRbpd31468MPVW9m1eRezkdlcoQ04dTSvMJ+d&#10;c0dSXCi8Wx12+ZbP5dzwQmVvx5DBllRXlcdHcMtKS65dzyktLc8vKMq5k8cURgiDB6dMfdHDvdPG&#10;6g4N6IQP3cnOl5uTRcc7Y856+7nsOw26x1vtudpil768mNrucmVjr1PWbKEUc0Fil1YCaRKX3GSc&#10;KQl9qXW2KGIIxG5SWvaWrt43IWW7jSnHX103SVnzkl0B2OZeTpZ9HR4obcrNts5uunC+SV9t3MPe&#10;0HzIkCFvvfWWN3hKfCQIEAQIAgQBggBBgCDQHREgBHR33CvEJ4IAQYAgQBDoZQiYkFWNmCKrWbXn&#10;n2t+PXbg1t07FSoVcM9mkwlilYEwZrJYPr7+CLQ5IImgBZmtwEzDH4uMbWQY9WUlFZpK+YDqsqDr&#10;N6rO5/52uu5ydmhudVKlfqTc1B9xYuzKG4ArxUf3wGLD0GTRbf3X58biu5a6u0xlcU1VjUqprCyv&#10;jkkKChzYV67WxfQJCEmMOv7N0WAZXxATdbdMywuQ5lZY8+tESm742Zu8r45W7TklP3KFdym3T+/E&#10;kMUyZ5y9GOAvevaxQa88M/oPs5KSE4OkYl5xaZlSpS+vvKd4ywVK9NlWQA/aOSdh6w89LGrRmE9u&#10;xtpiOsS5Xgm39b0237JeXddVYHbuwW/PDYwHxhp4aojdpiOuU1xau5e3VEdb0PO0pAhV7tWkpfF6&#10;0vbezncEst3O5qRJkzZu3CiVSt3x7J7KG40quGOT1CEIEAR6HwLXNy3ZuK+MHnflvnfSn/j8upeA&#10;4Ox5I5cdm1qo016jvLAydVH02/UpkRGCNelbOykBiqu+CvY93HYHTmzqA+NavO9ue+FE7BAEOhEB&#10;QkB3ItikK4JAJyLgRWohnYhK9+2qLuuT2swNlRffqTj/VvnZN0pPpxdnvFx44s/5vyzL+/mFgpOv&#10;1eYd7L7eE8+aIOA5v0tpcSCWSCIyaOQXjuzd+Y/XDn63M7uqotZk0Bn0JgsOg7YymGas4Wy1AAdt&#10;tRqMemjG5bAZBoO/r9TH35dpsXB1enNxcUlucV1O3o0T54U5Jco866Xbkpzq0eX6yRrmEK0l3MoJ&#10;pGU6unPx3D8bhsCTVinlp86cOfjVN5bbFxIHiBhCJuhka+4WmsrzHpg2+OaNQo3JENFvkA7g5PGu&#10;Xr526cJtjUpTU1Kee6PA118o5AlqdeIrOYafLpn//u+z/7toyMgRnb0blFOT2kswFPBZVq7sar7q&#10;wLnS7NyCcH9m2tzkf3+w4Iu1815fOmliSkTLRw7NPstW7cR/qSSEOCchcn4IbNWhhylde0yxzQDE&#10;BtspaVCIplfiXIVY6sJ1H9TWH2kaN3fTh9upaGiXK1vlo70RLX9BEdN3sm1eY/+bGG3ZW6fqwEID&#10;gY1Dr91sAtXsWiF4oO6A03TILTvfJoi8pvH8+fPfffddHo/nNR4TRwkCBIGehcD5z9edSlnx5dOJ&#10;PWtYnTCaqKTcdStPdEJH7nURNfOHjDVpUe5Vdl3rwsrVGXPX7sjbPjMGVyjdungRDPDo24se3lHa&#10;FrukLUGgcxAgBHTn4Ex66SEIeBGrS9RCvOuYs5jUXB8Ji8tjcnj8oCidOCJo2LTw0bMjU+dEjVsQ&#10;PGiMPP+od42IeOs5AlgRg8Nhq0wMpcFSVCU/ffi7f/71T3v3bL+rqK2xWnVmCIeGfxYzjoHGHLQR&#10;gqPhL4MJus8MUHSGLWYTMhkNWhWHy4yIjjEp6vxra2UVNcX51Uhr/eXAIV2moqzQPyu/z+2y4MB+&#10;j507d06hUOh0Ws+97Z4tMIZcDovJZGSXVwwNk8kvneb//F1wba5MVicSGYCk11TrY4b3kYokKgYq&#10;uXlDKVcNTh1l1BtyiypZBj0/UKzXGIfEhY5OjQ3qEyTiswTBkZeuVNwsYJzNY+y5ZPpw983PfzKc&#10;yJReuhPVgzFkMZGVJeAyjFyr5pcjh05fLf7t5JlLFy/q1bXxkZIXFt3X8u4H0WecdXArzjrYHkkI&#10;7XoaWNn5MKWC4ShYW2L7XEpt40e02LZ6yvqLa5BNg4OOGQbVDEcSQrw1i26CDdLBy65XOrVy84C3&#10;u+rzYcJFWq8ZbL9k8+b57IG2COjG/jT0tklf9jyAwGlTSRibDtCle1PWg+g0NdLn0ezmwWlxaC6c&#10;dxOKnlNtxYoVTCZ5Yuo5O5SMhCDgXQiUHty4Di16f2qgd7ndTbyd+cy8m9t6WLBwVEIfB7qhadt3&#10;fDwOTX5zxw+LQrsJ5sQNgkALCDC02vrHzsrKysjIyEa1jxw5AmseeOABen1hYWFgIDn9dbuD6tKl&#10;S2PGjOl2bvU4h4DV9RYO2otc7Q6HCabzLBaDwaBUKjOee29kSAOGAzzMlVfet/PdjnO15soH0n6D&#10;wL5Jp9FUldTlXdf5JAGBKJKKQWjBajbl/vJlv+n/6TgHerNlnU7H5/PbFwFtTSafnQuqGdisWcXg&#10;UVrMLRemGLH65l3ZvfSZ980Gs8YEKhtIwEI6o8XMFSYNGzVrweLQ4DCh0XI7J/uNj9ZATPSUiQ89&#10;M+vxk99uHDF+brFQIhNLx6oq1FW1l8oqssR+IwcPvX7q5KL4PqUWzlGtdVBiwq8H9r4QG13F8z1i&#10;4oWG+JWX3x0SFlRrsTBFQhaLFR4eLpfLBwwYcC9HO2l7WzCc/8fPRYgXKRIO9JMN8RNIAoPrjJxS&#10;vm/U6BSZX7jQL/zw2WK/sJCqO0U8s6mwpJInkMhNDF+zVuovBabJzOaUVldbWUyLgM0WCBRKs1Gp&#10;8RMxwhPjzBxzVla5HzKpKiuQX2iwpXxAQkBUIJvFBHHuHoXhhq91BiPispm5mWciw4aMSE7I+Pnr&#10;YdEhSZMfCYiI+eWXXxcuXOh8KMArEPgqm7QTXQDeGVPPEPJMh0LXJyFM3gph0HL5AliJNcldldLS&#10;UpA776SDjHRDEGgzAl999RX9W/jgZ3WbjTUwADckEomkfW0SawSBDkLglUkisAw/B+AWgE+Aewn4&#10;KxKJ4MrYQT12T7PteksJIhVHImYF7zoX/PEbExzXxfOfp687S41+5CIqJpqqtmTwqc2HQFti7JI1&#10;s8s2rtyLlTuiZq2w0dZlx199C29FaMiKzfNHUE3QSHTybDB8RW0yiHtcOpTyx95L1KwHI/dejXjr&#10;pZkh9Sudu6Y2UW7DQtmuJ75vMMD227MggvFNws41fbcvWhf7EcXP2tZADDKEDD9NTS5lTF2R9ybc&#10;tFCb1o7et3r3NYQgxPiF/PQJmzBmg5bSbRECAY0FeCsDpW7LWDqZbrI04r1NGQ2q2QbQwKDdiMMB&#10;F23v7rD1aPcK0f5TEdN0w8ezF6zbQ9mnDJY0qUBVtvs5aOm8/ptO2yx45nz77QS3Lf224PVYWWOa&#10;8WxZbvKnK+FSyOFw4P6cvtUkxasRuDcB3Wh4hIDunvubENCds1+8iNX1Ilc7Z9+13Ev3IaCtWGnB&#10;XJjxg0aSCJRWQlKi1WKwmI15v33T/+H/dgesep4P7fq0YINHW32Nz7nbOgI67en3cd5BEyboQHrD&#10;ZLLCDZeIz/HlcyKHjZ/48FyxQPR/27beuJ41PnXic4/PObbzo9Spi/VhUWKBcBDbpKqRl1RWFUt8&#10;Y2Jj5UUFgyVCtcmaaUD+AYGVJfkjJQItm5eltkpkvnJ5xQDgF80GhkRaxmZbuFy9QV9WVuLn5yeR&#10;iCMiIruW+2gLhvOf/z8+k+fH4/mKfccHCcIl/CCfoFO3yg+r9SFJg6fcNyooIhYEOaorTYECVp7G&#10;YjIYdDV1JQV5SQmJ1Wa2SlNr5vE4LE7s4Ci13pR1uUgi4uuUcj6jjsORhsaH85jcChb7/M+nJ40Z&#10;ePX0VaOVGSJl9R/RX6BXhohNDIYuMCjA2zHc+N9yg5kTLOX7Zt6QFZaxEFsr5pUINP2mTxoyZeax&#10;nzNcEtDwA6A46DTql4AJ6Hr2Gbjn5AvynzH7DIUQ0D3vXNo7R+RMQC8c0Z58cUVFRVBQUO9ElYza&#10;uxD46rySEND0LmvXW0qgaHecpDhlG8Pb4LCwE7iYyd1xMvxBTFJf3vXE5is23hkvIwfdbKODL+96&#10;tWzS+1MroUmhg562mfXI4A5Ee4VJ56tjbISybSWEbK/ci+Y7s8zARNd3TfHOnUhAp0U1pH1tlC49&#10;bOdN675OmHcMpC1AZHl1ho0yPrEpejWqp5vptic2PZw/m+J/131N89f11Rw7CSzXG2xihNrqui1s&#10;OjPNQXA3IKCh93oO3ZlPbzQQtBaHRQOjPXETSscWnFq55XwXnIEIAd0FoHdFl2RCWVegTvokCHQ8&#10;At4Sqd3xSHhHD1hSAUEUNkS1wgdCXk0bt57c+K/TC9N2L0j7dsHz+17ezlie/rcXX36z6XgOPM8Y&#10;u+F2/Xr4/vwBdHvD2IarqQqN63oHOl7pZWtf0VuRycoyMlgMDgty6lkgSJQF2QeRiGspVWpv/Xbw&#10;7eXP7vrP1lmzZ7/yxt/8gwLhfYVWbzEbdAG+PhCwi/ILrLezQ5V1CZHhlXW1SYH+jLw8cVnJgJiw&#10;u4W5AYF+jDu5wtu3wkN9s3Ou+QX4mHJyjZevcC9d7sNAisq6iqKaPuExEYWlzOzcvLy8rga+9Rhy&#10;WSy92agBGt+oBTWSC8VqLZsZ5CdSaLVnr1z+ePPn2/61hW3IHZqITBxmXKhvoFQYmRgj8vHTadQg&#10;9Crh8RKiQqRifnWpsqZGG90vuLKm2Cc0QMyVCgP9y0urqlWaO7+d6RsXXl2jGDYp5VZ28fEj53b+&#10;a+/mzT+9tXb/j7vzvvypcv9vxbl3uzxDTOsx5LAg96U54G6uOP8uS6dkaxWy0sqEIqup3Mhmt2gW&#10;pJ4h0hmXZJlMCqyz7UBKvtB2FeiuPiZJ/wQBggBBgCBAEOg0BELmL3mwcLMjFSHVLzDLS9KfoLhp&#10;ewmZ/xwVIj100FgUMmYoFUaKl8tLIBK6rKIQle16C5qkAz1dUFJJtbJXa6XBISOH0mYmPD6yrIju&#10;JfzB2dTK0KkPjKU9c911Q/SGzv/SKb67Y5BN/nhtxJrtDRNRUKn8+gALXN9lVPrblLDyuFFzUdTM&#10;8VTU87hRc1DRHYiELii+iQreWwBNFgE9nZlbQrWLSl9M3eQ4qjUYQL1Bm5FGW121Pfr2OrQWwqtb&#10;W8DPhHkvjMPNYxY9Poc20xrnW+sAaUcQaBEBQkCTA4Qg4AECXsTqEg1oD/Zrd6gKTCOmnin22WSE&#10;IGjh9LniqY8HLf9r6Gvvh67+wGQyrV/zV5eeTpuVlnE9x7HpwN6tabOmobhlJ60nl8V1h7H1Rh88&#10;T6BnQwknFbSahAgmmXG4fD6XxwYVDsRgVmvMLKslUMplIctvPx/65PU/bd+8fuCQgSY/GS8sVqHR&#10;1VRVaNSqGhZLKZFW8/gqjVqtVNQajUqBWM0XavR6mLjG5fF0PL6BJ2AwmUKRiMvjM9h4OhuwiQw2&#10;i8/nsVgMPpcr1pn8SsqRBespd2FpC4YwWAuTUW0wVmsNP+dWMjnmAj0zxE+YEhGBrOZHIwOuXLp4&#10;+Jvv3v10GyhMhMqq2VzT7TM3Q2V+epXah88ODA6VF1UEBfhJuExfLqO2vOL++5Njo/xReJTMohw6&#10;IFoQ6MeyMkvuFsmLykvzq6Y9Pplj5YtNVuCvVTpzUU1NmZq5ZdcvRoMXY2hRlUlNKs7dXFAXR0yG&#10;1QpJMq1snZK375j6VmELBwYobOAwZ+CgG35gJS2+QQpBoJcjIKi5JLqxg3v4VdPhtYabx3s5GmT4&#10;BAGCQEsIhEx4f0nwrrd2nacrQcQxjmte8+XmFfPD3UcOlDegCfVplMmwlQbbo2v3bbS95rjZ6c7Z&#10;CEGPYjX6PGNHfsZH6QnuW0+lmuAPpdrRAeXEpmfQCghe7oDS8c53gNPEZM9DgBDQPW+fkhF1IAKE&#10;1e1AcHu3aaxBTbHPZviYDBAKHWWsCUWqMAnft6LOevQySFRD+DPUcoFTfGLq1r0HbBts/HPvhtO7&#10;R89lWxkWowgZrQazlcHRM3kWJktjYpgQ08Rg8lkMCRfYQFRzO+vff1t2/qu/J943QTxoMISrivg8&#10;ZVSEYeBA88BEnlgYGRKsEQpVSYnyfvEqrTbEV6ZWqooiI/JCw6rKyv0Egqq8vLtSSWFkRLa/z+2y&#10;SpNSIWSYlWWluUx0s7WBs90EegvDZGGAhra11Ghgs615NUq9qtbiI72/bwCw73q1yp/L9Rei0ori&#10;1z/74p979ojY+Y/MCA0KYgnCwuRVcp1KzfcLLCoBVl+urahRVyuyb5VmXbhq1mo1PN8LR8+UZ96N&#10;TYwPCg41sYSVhQX5Vy77ilkGka8W6axIpeUwVRWKUSnD2Rwv1r5kWXW86lyGQYPMeiuyWDGeRrx/&#10;1arctVua7mg8jcOp1B2d3+jTqEI3OVSIGwSBzkeAV5YhshSIJCae5pYx67vOd4D0SBDoOAQgn4pe&#10;rwclaI0G3oT3kAJjAW0NiAVpTjyq4/DElofO/3hW+bp3jpfCcll5QXgwZp7Lsk4Vu9dtSFAkuvLN&#10;QTrwuUlprcGzlylTZce/OUtFQ0MvxYe+pVaWHjxii85uuWvaFwjopofWsSU07e15N1fb453zizIT&#10;InDCn4Jz+7Ld6zgqvD/KWLejQz29sBLkPuqp7bCEhILsfMq9E2ecIrUdDruqAH5m7/7sBK5zd8c3&#10;tlad4bx7MJJavR4BQkD3+kOAAEAQIAh0AwSAX6Zinw30B6KhOTo9U63X5lUWff3lGPnfwcePXv09&#10;1HLhbNyMeQ4Gup5/dlLbwHIcuIzd4HSTZV/JwIIdVKlf42KVvVI3AMs7XABJlVY6ymAyIDuwHMfB&#10;m3gWnYhpNluYVgZTa7aymVYWG4KVgY+2+os4ZpMxL/P86S2vfb32z3m3Mw1cvii8j9A/MCA6NnJA&#10;v+jEfqEJfYNiooJj+/QdnJg4cviAUcMTxqT0T00eNG7E8AmjRzwwru+o4f0emBA/aUJM8uD+wwcN&#10;GJIU1S82OGVIyOhkxOzyO4TWY2ixgHoExEBjzvOGXJsl1xZWyTOyi/acvaFRG34oLh8RIGKaLBwe&#10;U8xn5OTm/uPz/+z6emdEoHzsMCSUmpBWKeRxmQjT2Gw/wDNSL6+1Ij5bq4a8fEED+9UazBJtXWS4&#10;r8BHljC4nwL5aBimmuoKi5GlA81uZBgUH2VlB5hbewy08tBx0az1GLI4fJMOXo3hQTBAkH7IMOa0&#10;mYx+AyFWHpVWtZ+HxBJBoNchII97wiiQGRHDKIkUzfhbrxs/GXCPRoDLhdlWPIFAIBTCVKseUmAs&#10;kKUZiHWz2dwley906ksrwg+tBKJ26KT56NBKENP4V3mkuxHQiUvfehDtXUcJd6Q/8fn1BkNorcHC&#10;zZQ1LAANWQ2hJC5dMuQktXIjGmyT4ICVLXTdyVBGzfxkKU7nhwsERKPdE1IXRb9Z1N/dCOjkj3fO&#10;Q5tWUcIdi6Lfbijo0R5jAfGNPSjjadr+4n13UWjaM6l7VlNfjyGbmEaDjlxWAL0RW6s/odH2Vh3u&#10;fHsAQGz0CgRIEsIesptJEsLO2ZEks1/n4Nz5vXR5EsLyc28Ko/va9DfMxpILx366MDGPwSkPHZ9/&#10;aPuO5C9ePDuub0J/kLTdun5tU3yAOn4KfQGKG8A6751l3TINqsDiu4k59LrpaD9eCdXil6P1tpX0&#10;VlxxbPaqk8tyHNWoervnwVZYZzfX+Tul03ps14wxNq811dcE7LuITv5uVjF4wnsPhylGrJjcS1+/&#10;+sIaLoejM1oVGpPJbGYzmGYjRJ4yNVa2wWy2miwQCB8q5YuZ5mqNKSZQrDUYBwYKztypjYqIuf93&#10;z8UMT03o15cvFIKiONCHQB2acUpDM5MJGh5mFotttSC91sBk46/yqlqZny8w3Rw+D3Q5sOI0FuXA&#10;5HnOndxBgwbd2+0Oq9EWDJ/80za9yQpJIE0WNsTuWi2shf0iwmQ+PxXUVOnNZXr15GBZRZDsxh1V&#10;rdIkFbB8+ezkPhEmrVHNQA9OmSD1Df3ppxITjyOKiK6trpKG+Cnragwsvq/JCLx0XlmlyN8vIlBm&#10;kitkMdE///SbRChFysrs/Gp51R2m2RoR6hcW0IcRGPOXpyKTh3orhtv/m2nOvBNbp2SZrRzEYQ8b&#10;zZryMCu3gLH9/4DcL1/5bKMkhO11IJSWloaGUsKLpBAEvAGBlpMQ3q1RXyquVukNZQotn83wFfAS&#10;Q3yGRwRYtPK86+f5fhHhsf2bG2WTJISH3omaYw+CS1n169FF0a6a5n325Pj/PdTcVm+AlPjodQj0&#10;hiSE165dg6SgMpmMz+e3sIM64pbS644H4nB3QQCURhYUrcD5DL2gkCSEXrCT2sPFLo9vao9BEBsE&#10;gc5CgGhAdxbSva4foAIh8BnEN/DHqIfY118vfll0acft7c8ZS36b812M0Wh4ZcUfgfdxCQ3EQKPd&#10;P95Gt7MzUxPjG1bB69avwpQ06EK/nkZvhJUoY3k8FRc9fSuWkMZrsHa0vR4lK43FPaY3yHDY6/ZM&#10;5w7YqgeZXYmQpzMafXiWPn6sIB+hERIRgmQzlylCugH+XIuVqTEzmCxUY7AGiXklcv3wPgEsFksi&#10;4t6+k7Pvw9euXLmoUqsvnjn904/fwaRRUIHg8jhnT1/466uvHdj/M1fILako+27fvl+OH82+fYfF&#10;53CEXI4AQnuUeh0cfVaTzgKKC8paTeeOvP16ozBkgGgxE2RE6JscwMx6LL/UoFMODJGUKNRWA4Nj&#10;ZeoQq7xWp9HqkMEYGSAKFQgLq2ov5xZ+sHV3bmGhgWEM8PfjWHWBoSGhYj5IbUutBomPH0cgDhFb&#10;hAYNW6epYrBB9Tlx6GCeVHQ7v9xSXSJkAsHE8A2K8BsQb5WK2m9UnWuJwtBo0LMYgCTWI8cYlhXB&#10;+wxrRDiC9xMW0IMmhSBAEGgJgdwa1TfXCi+VVM1ICk0bG7dpfspbDw+ZN6KPxmBY89P5klpVWWkp&#10;Tyj2EETgnRVXChTf/xV9tPwzSIvlokS/8J+CZrhpXBtY7Mk78jzsllQnCPR6BOgIaNczEXs9OASA&#10;7onA0e27bUoj3dM/4lWvRIAQ0L1yt5NBtxYBogHdWuRIu3sggBU4QHzDqDeb4GMAPpox7S/MKS9P&#10;nPpWn5f38f78jclo/NsH/zCaKA3WpoVmoA/8uBvNm+Fu4sG0/Q5NVipk2pVZyGRo/QI9BQwUkeDw&#10;7CBuhfaCFSSLQXsDmc0mnGwQgqANVjHbGChisBgIyGhfEU/KRUkh/EgJR6m3liiNl8rVfEi2x2YL&#10;ONbgAAmDw2KzkNlkOn/27I8//nj8l9++//5H4A+BQQRTxcWVly9mmU3WvLzi/2z799kj+//7xX/l&#10;FXIganUmw7I/L1+RtvjNP794LTOTI+DK/H08G29H1G4Dhpg3tTLEQog4hPEDfoxSnWXbjdLvbhYI&#10;ZbyEPn4WrTrVwsfkPmLUKA0qpfFIZk61WqGxGpQmJYthUilqivMLtFVKXWWVorqWUVMX6y9jsow5&#10;eYUs/yjkH6Kq1YiYnMrsa6paFUurNTBY1XqN0WLQaLWQv7GsuryktLy5N0YdgZZrm23AsErD5Mp8&#10;LEA9w5EJMfE1NXBsWYUCa4A/DpInhSBAEGgegVuVih9vlMwbHp4+JXFAiDRQzLNefz/gUHxM6bpp&#10;gyJ/NzLuSrmyqqpKLPNtHYpRz6yec/F/v+a1rjVpRRAgCHiMQFdqQHvsLGnQmxEo3boYq3bA55mD&#10;qdu2z4zpzWCQsXc/BAgB3f32CfGIIEAQ6H0IQEQhBD7T4c/AQQMdzeWAhh46e/9opY9EFhBhtlg/&#10;feePzSc/wQz08unLXfDPcQlJGcs/omSeb294dyuNLaxEW9/dcLseaWqNLZUhrmePhsZx0ydz1qdm&#10;ZjtV7n07qBUj9pz6g/B2yG+DNEZrlcIAeiw+YjaHJ+ALBD5insLEDvYXSoVIImCHihkPxHJnJgKp&#10;IbhZZ/w1t7pAYSqSGxLDJXoITrWYi0tK8wsKFWVFpzLOKuQKoF8hm2F4ZIyVwQAKUaPRs1kMtbwa&#10;JwhSqpGVaTQYlUp5//4DY6XsmrJyswFYx1aMuP2btBpDoIDBmwAfkQh4H2Cj4T8YsgUZkJVl1IXw&#10;zZkKzZXKShbDjFhWA9taIJeXGJQ1DIORA8IbVki7p1OUCfgWhbKWw+GYEVdvYqr0iKnSDo4NUNYo&#10;paAu7etjZLAryiBFYYVaowVRFJlMAsIpagOjvLq8tKhGWVmCrF0fKdxqDNkcrp4lQKDMwuZaBwy0&#10;xMZYjXB8Wa1DhqOEAe2/s4lFgkBPQQB+JT/cKHl5ckKl6bclP6euPjm9RF3Cu/MpN2me+M6ndTrj&#10;kKiAR26vesP6136n/tj2Qf/2inRIFPV55RBlzRHjTC1se4ne+uS2O9QmEPE499F4R+W2908sEAQI&#10;AgQBgkD3QSA0bfuO/Az8yfMS8Y3ugx3xpBMQIBrQnQByZ3RBNKA7A2WEiAZ05+Dc+b10uQZ04Yk/&#10;c4IDLSajGaciNFbdvLhXPsIoCL/t+7zm2k+aM/sN8uz4AYlALv6/rZ+4xsch3GyLgHZoQFNy0NMx&#10;85y6fn3S8t026WdKEDqDtgXB0HaJaGpNKqUTXd/QXqPz90xn9NgRgn2aqmt8zl2GRxrQDC5i+t+5&#10;fOzv6R+bIPmd1SLk8+pUBgG8i+CAYjMTmYwVtQZ4b8xjobhgfrQ/p7haX6QRZ5YoyhU6JovJNBmF&#10;DGta+ns55bVlVVX+YmFQcNjUGdP6xsZ+//0v58+chWyGb/z15f37D//f+o+CxVZhSPyihX9IHj+i&#10;vLL6uWcWL5rzpDL7TN+x08ZPeoDJY+fk3uxiDeg2YPjkS5+bzEjAYQukPqWVSgaTi8P9mRwBjykQ&#10;srR1WrOFbeIIKvUsC1DSLIaYyzIhU5iPtFipYSHrqkW/+3bv5YjQSFZAhK9IojSzkL4mtE9fxBLI&#10;1fLKCnlksJTJZNyu0fXxZdTW6tRM6fXLl1XltxS1cjYyx/oGayFbpNRn3dvTR4wY2hkHcTN9tOU4&#10;/PRfZ0QKZZ+8Ko7Fwl64mBUQyuII2Bwhk80HPEuLL3ScBnQXIka6Jgh4isDx48fp38IHP6sXjpDA&#10;QmaZXGHQ/z4l+v/dXHOr7pTJapzZ57WkqrOioq9qAh8vDPtjuEwQ+s9QZt9x7LyMrCfym+vRlQb0&#10;2hhK3Llg2+RHvn/s+70v2DNqgQ0gl+mtzgtzvv7d11c+eBAde2nIU+izgo331VfzdKCkPkGgWQR6&#10;gwb0kSNHYmNjg4ODIa9iC4dCR9xSkiOPINAbECAa0L1hL8MYCQHdQ3Y0IaB7yI5sv2EQrtwjLLuc&#10;gC74ZRkrwM8CoacmI4S+Vmdf3X1nklXILuKPuvPt5/Miftx9e/AvP36eturj//zrM4+GRirfE4GO&#10;eFpoC/H3r3f+brYwgIIGMQ21HqtngEI4RNwaIEreaNXoLYNC2H38+X5Sbk1hCTco+m5RNYvLtbK4&#10;R3KUpXWa9Lffv5N3t1Kn9ZX4BvXtOyI4eMToMdeu3rx26RIQiE8///Thw8d3b/tnsJRj4PvPnT0/&#10;ZcLo3Lz85cuW/vEPLxWcOzho4qMjU8eyBNw7edneS0AvXvZvvQmx2RC8K1CqDVYW02LhsTlsmQD5&#10;SLm5RUquVZivtyAm6GNjieMBQVKl0aLSafWIodEb//z7hcd+zmFZ2aKASEVtXVw0JHWUKOsqGUIf&#10;BuTj4/FUOhOfY5EEBXN9RIEhPj8fzjnz0w9SkbmqWs63amUSnyqlko94O7f/ccSI5HsegR1XoS3H&#10;4af/ztRUloworuEazazHFrIiYhwENJPJKyk+33EENElC2HGHBLHc7gg0TUL45aW7v0/pEyoTKPSq&#10;rNpTbIYwSphstuL5AxqTRakzRfkIgv8Vx+8zmFFx5+acy54Q0I4khIspNpkqmFzeTi3RmQmbMtGw&#10;yeXKdgeDGOylCBAC2rHjO+KWspceVWTYvQwBQkD3kh1OJDh6yY4mw2wfBIgGdPvgSKw0QcBiMekq&#10;SrVV5bq6aoNaAY+p+ZePFJ0+WvztWo6l/H/5yfDkmrbq76DPQIqXINBKkVzYwyI+i2k2si0GHxFb&#10;LGBLhSAHDYG6QJMymSwGg4mEYqFQyIWatUauTl4VEhL81OxhM4aHPD06BLYCzRESGDp55JhpEydO&#10;HpEydOQYiY/vqNSURYsXzZ8/G/R8U0ePeGnZ8jlPLZ1031gQ/bCYrXyuMC46nsNmIq6YzwPNChDy&#10;6A6HWusxBOEIBsNqNlnC/MW+UgF+w2Q1WawWndlsNpj5bCvLVwgy2xYrA8hpFtuaUyHXaw1QATIM&#10;sU1AMjPMGg1upKoNlPnVKpQmlTwsKlrmKw2Q+fmHhjKtWt+AIJ1SWVNQd/6H0znnjoWG+MoVdRxk&#10;5DGRXG/gIguY7wbHausxNJrMNSoVw0fIYLIZJcUwFjj48GGBBaC7w+HRDdAlLhAEXCFQrtAESfiG&#10;jW/x/zinf74olJ8MskZHrxe9tffM4at5cH7VmywKth/DpDMKwzyE0JaE8IqDfc777Ekc2gyZCS+t&#10;Gu6hMVKdIEAQIAgQBAgCBAGCQCci0CwBvW3bNtqNysrK//73v99++20nekW6IggQBAgCvQuByLEf&#10;hA5ZHhAzVygbhoxSBpP3/pr3t23f9evRAyeP/ZRx/NDZjOP/+denO/6PhD/37AMDqAlgkBkckbBG&#10;x1RqzcE+LB8pR8RncjlMKxNkOTD9x+UyhEK2v5iZMCAWVDWQUcm3aJgsc5UaSFTIF4cUcnl5SbFO&#10;pRQzGVwOqE9AKyZXwJf4QRo9Bl/AHzB8+NAxYx54+BGeQGg1W4P8/VYu+0t8376jp8yUSSRAPlMS&#10;yl5aMIYwBNAsAalrpU4HjDwk9QRq3sq0YCVovZnNBKKdawEoeCyLxcoBpRSGtVavs+B8hQwLAgUU&#10;kwryEupB0tlqZCIOKHAwGdWloGxSWlZQyKmujgA9Co3aijh5t27eupFp1mnktXVmi0Wt10CguojH&#10;YgOPDx4glneCSB2HRgNIzzNCYARWVJCHqipxHkI4MgDcinLvHBfxmiDQGQgwEZxG4OUeglkYoCeP&#10;T0cMdDa3dOmEIRfzK+CErDOZC1AIQ6/Uy+Lb6tDdW1eH98NCHHkHf7rYVmOkPUGgHRDAdyr4H+RA&#10;sN9KwF0IfMP3J51ToD/shL0z+qvjQ+XVpQv1wh3BjRSsgw+IclHb6I/j/3R7UggCBAGCAEGgzQg0&#10;S0Dv37+fNv73v/89JyfnzJkzJPazzWgTAwSBzkPgxRdfbGNneF46KZ2FAIsrEfr194t5KDL5xX5T&#10;1o343YHY/qOFYt/O6p/0084I2NJF2p9h3LVOPfCU1mDRjfhIUVCgSCDkCrjMIF+eRMSWCkDn2Srh&#10;M7AkNNuK9BoZR83yDRmW4Ms0qZgGzaCYID8hB2sds9k3c7JPnPylFGLqjUajyXLkpyPr/r7eBBSp&#10;2QIxz2w+D+hsJp9ngYhosxkifaV+foq68uDQkKCwMHju6g4R0G3BEAhlYJ99RWyNWsflsiEJIRD3&#10;VgZbqUVaC1tjMsn8OFHhIo3BCKS+Tg/J9SwGs9VoMhksej+JJUzMxs+lTAabw5Lw2NGBvoEhoWq9&#10;Piw8jC0SK1Vqs05/o1xpMTCCwwO4Il+jwWJQlJv0RuCcLQKuQq8zM616FuzOznvednmMtQVDK5sv&#10;DYouYfBMkMKxuIi5Yxv6v40MeS2CO8cf/ufuIU3qEQR6HwJMhkWuNSqfebXq42/uRA3ecuza9XL5&#10;5MSonedujk+IYDMZJ24WGf0GMAxqvTS2rfBMXLYKvfoIpBlcfivBrQjoByf+jiQhbCvqpH3LCDRg&#10;cfGNDeZ+4bVmZ86ecfbBec5OA24achRTHDT1AfbZmbXGFDTFSVOliy/m5IgjCBAECAI9BIF7S3AA&#10;+/zXv/71L3/5y7Fjx3rIoMkwCAKtRaDtrG5re/a4HXlj5DFkpAFBoB0RaO37G3jggZx41QpjrUIP&#10;xDGEoAoEbLVSwzRqZSK2v4jhy2NwWaimsq6ySllVUurvyxNJRCZuAIvFk0kFAh7ISuDwVb5YApLH&#10;MbGxbDZXpzUcPXzop5/2V1fX3bqR/eOePbDGaMSSpPC8ZYVgPXguNFtqq6qvnPrl8Dc7Dny55dRP&#10;+/CWri1twBDen0FEE5+D456DA6UcLgfoZyCEIYMeSEIDqlHRASGhEB3OYjDNPNAeMVlZECdtsYbJ&#10;+PEygV5vhIdNNrIyTGbQ8qirVqjyblrZPJVCL5VKKurUJqs11Edi0pYy2KLA6AiRiI/1Kcx6LtMq&#10;5LKFPAHsOgm/qwGE3dcGDJHVxOWL6yzcAr4/vKdAZhMyGlBxIX4zGemU+axrDxLSO0Gg+yEwNDzg&#10;8I1i+PH9llNy/HrRxISIA5fuJIT5zR09YHB08MkbhRqtISJuJENX52EE9INvFOAMhA1L30V7QX9D&#10;cWXvxjf20lsd1Zzr1y/f9wFVHzITkkIQ6AgEcAALvuCCDBXIh+FX2ohpRmz4wDWpIzpsapMB0w4g&#10;ywOIl8EtDnQPH/hKLdCOwQIml8FRxGTBfCUry4jYBgYLpkuZGXi9w1NMQ8NXTuc43qiX65v+P3tf&#10;AhhFdf8/596bzX0TQkgChPsUgnigKIcieODZSi9UrIKtaLXWvz9rsR6toC0irRZbrIq1UpRDQVGR&#10;cN8QIPd9J3vfMzv/75vZ3WySTbIJuXnPNezOvPd93/eZ2Z2Zz/u+z/fhZ+/3vTac6gkfTn2MDP7+&#10;22owFvi+J2wPPBvHn8x+YLjv9eT+nnBw/wYwmLp8ezEYC3zfE7bb2AD/n91U1iumsVGMQH8h0BEB&#10;/RuxSJ7FxMT0l4u4X4zAwEFgqLK6cK+I450HzmmGPRkaCHTrMQtRljQNghu0xSnU652V9Y4GvSNM&#10;K+NhM0PDX4ubsroFXqbldfEMyY9I0gqkst5ojolRHT1bbIcseohN5hhWHhYeyXGcExLrOZ1mm4ug&#10;lOWFxXFxCVNnzQHdCQh8BrkIhx1yYoEIh7D3qy9ffuP1coP1pnt+ccNdP0/NmtJt7rIHD1+3MQRm&#10;HVh1gx0GSljcTpYB6QhBznhiFbRWJuNJ6tjhksoqK83zSppy2Z3wrAzqHJmx0XeMjr0zK8XicssV&#10;CpA9UarVboeDC4+ShUWlxIU1WuwOg1EuWCsqqliC02kjeWMDkNSsXOkkKQrkuRkGSG0FTBKwCjdw&#10;2gOgdBtDUnCzvIEjyBJdmIcFWWyIIfdQBRfRc3n6qAEwMuwCRmCAIjA7Ldbl8vz+i2M2B3f7lIwo&#10;jYKFFScEWdVk2vL9GYYkbp2UwUePJx0mR+TYAToG7BZGoNsI+EOKmxeBgSgNcA6dx711u8/WDf0M&#10;shTDDCQ4JXhIkOMCYSnklhQH7ZYim+HiJq6TkuZspYumNIEseSzJifRTib/7hbUfbFz7wQs3lW/8&#10;+FhwJ4CnfnN7TSgO5m7YeHr2w2s/+N11CUTg+1DaDtI6Kb/9aEtpzpbSj5ZdfHrD18EHETrPe/zJ&#10;p3PuemVLyebFI4jA94MUHOw2RqAfEGj3SrB69epFYoE3kl8PPPBAPziIu8QIYAR6GQFMPfcywNj8&#10;lYpAt5g/eOiB/FROXqAoEmJyKJq2OHijAwlDg/KGi4P1okJprYNkGafAEPIwp81kcXFQl9aGVRpd&#10;4gJSeLQSgA7lKZQFD0X8oOct1mh1a7ThdXWGVzZ+/rtXthw4fAEYbVJMa+hyuQ8c+M5kNu/Y8T+b&#10;zUZQ5KVyEDgeAKW7GEJEEwkL3SkaZFg5q33syNgJmVGRaoXVwUXIhMT4CIfZZSm3yjlCSzGxKjXE&#10;Pjs5F+txpsbGfnn8nFxLuGxmC2LzHbxSa9E3Od2eskazsbEYOKPw5MyI+NiE6Li8CxcjI6LsFWUK&#10;tz0jIS4hOVWp0nCkmvXw0RERNKMaEBrQ3cUQHr114VFpaaMnzxpLjhwOD+VosXJpMel0kNqwAXBy&#10;YBcwAgMUAfhhvWFU8tPzpt04OkXJMjEaVXpM+J92HLlY3nDLxPRFEzPgvssVluZhtW518gAdA3YL&#10;I9BdBDhYDgTZFMS8C0gOXYxB7uPctYhf9lLKwCiDoJaHFxU2YNaZdHOQ4oDk3CzHyTmeFvWfISAa&#10;5vllvihp+IhoapGMlojzPuTO28E9PnYYUVsVEsvc8ZGLT0apHaQS+L67x3uwtEtJGk1UFPZANHFK&#10;5nD/mAPfDxYgsJ8YgX5GoN2f0zkBRfJx6dKl/ews7h4jgBEIGYEQ1UIC2WcpDtpfvOKhIfeIK2IE&#10;MAKXjwCE6YDCBksjbWY5S7t5D0Ti2lwQs0O4HXZdmAK0HfRGh8EhKDUyWhtVmV+akB4TFa0zMIqL&#10;VRYQk4CHJpB9dsF/vAdeLhA4dsAfN8cDgchs++rwNwcv7Nh38s9v//N0bgEob7icQFsLHpctSiML&#10;V8tNTQ011bV5546gEOLBWRCGFKVkaTkNz52Eze6WkwApnTZMSykYE8+Fk2RYpMoueNSkwPGcUsEM&#10;j4qKUlGlBhOEigNtDcFOgFZjfVVZ/nlzXXVjyQXg+XmbfUTySLcuzmpssJlclrrq2OSRNTU1drfb&#10;bDEwLKvV6BhG5WhoMjda3BYTTBcMXtlIwNDpBNUXJcG5VDSvvGamEBFJUgyhb6LWvUb/dd3gPDWw&#10;1xiB/kFg/ri0/7d49n0zx6bHelM7wJqLC/dchL/94xDuFSPQawh8faHiZL213C0YPYTLAytngPuF&#10;VBMBKQkDuoZnjVbF5XLZ7XaLxbJ79+5f/epXS5YsAQoCHmo+//zz+vp6B6xJ4jhYwoXSV4hCYfDX&#10;A0ucxNJsGDZCNRDWIqEaRzhclMkpVFmt+85e+P3fTj/28smHf3/6V68Z3vuCP1vmMVjhTshJ8XbK&#10;w5EgOAWx0pBEFAlvQIG/8C0FSrqfy6mzB2bcuFjijmu+fcarywEx0RD+vOUAUfPxC8/e/14ugT6+&#10;ueG9N+9/WAyXbqfmM7u/9bd6Znc90uKQRDmGcNl/+D/z71gh6YeVbb9F1OVIzYaYaAh/fuMTouwP&#10;9zyQ+uJxAn189skXnxV3tVvzli3b/a1u2dICua9f9Ip+iNagiOHVW5BwB7yaK/t8EE35dDZaOOY7&#10;GKVeb9u29TrZXhdD+GjioQ1mBPp/Pm8wo4d9v+IQCJHVHQi4hKgWEni71uoWcCCM4srx4ZiN+MJI&#10;bGpAI15RStxaQEy/QKSevXIAGKoj7UoWQikZO+gUa5RKhUKllsNjEzxWWewcy4KsMOQMVEZGqFVK&#10;llWwZ/IaGIZShmtB56G4qC45K+HQkTKLzWmHRzx42HK55ASpJKnTJ3KNBuOXOz6ESGpQiLA5HNVV&#10;JXGRrAq0Feortn32X4fTCQ9xQLmqWHJkjCItTqtSq2tqa8srS0GBemAcle5giMh5OcRAC2qGstpc&#10;GoameOFcfiPkclQwEJlFuni3Vq2wg04lSZbrzQaDdXx0OOch/51zLFJGqZUatUYTGR2t0YRFKoSp&#10;M6YKYeEWU1PuycNVRcVGYOirS/PO50SrGb1TUNB0XMrw+JEZBK3knJyC5GQsr4yM1Glgzf0AYZe6&#10;g2FUVHRZafHZc+cbGhtzL1xyXDWZUKhQyLzRQFgMA+PcwF5gBAYxAgIlG8TeY9cxAu0gcKLCuvmb&#10;8899cODVHaf3FNZVungnsLicw+OyBCYhhIcOIJHBhp9BBnK5tLT0o48+uueeexISEhYuXPjmm2/u&#10;3Llz+/btmzZtuuOOO7Kysu67776tW7dWVFQASS3R0H4vAkNqpKSCHt7NW+z20vqqzw+c/836nQt+&#10;cuDh/2fYsovZc1z+/Rlh56H8V989cN/qkw//rvyf2925haTRDOy2XeCtHg6CuCVCu7+ZZ5FZBrp5&#10;I/HET7PEweZueOHMLEmX42Hi090xKzc+MJsQlTq8FWrKE+/9YOPd09qv+fL86/ytXp4/tHVWEbOM&#10;uOaniXefnyoCePzJew4tFnU5Sl4h3tiS+HrOE3cRSKmjxFuh7GLaYyU5K29ov+YXDyz2t/rigYTA&#10;r8INz4uKHzlP3Ln7U598c9naoqvQxleyz234TJQBAR+2jn4F1XyLOPQfb/tWjkm8dtnad4m3RAkR&#10;YsNbosF2qrXuAv9CYQQGKAKYgB6gBwa7NTARCJHVHZjOt+cVjnQeCMcL6GYgnR8qRb78rQGR0UBJ&#10;l7oGgmvYhz5AQHxWEgUJUbYeJL8BOoUQCK1UqRURYTKbw00rVMBm5pXp46OUI4fpYmJ1hTVWiqVj&#10;01JGDg/nVfIvDpW6eMKNGGxIqUMrWDnPkWaDyWTUf/PVtuFJERPHjnQ6HZFKR/aEaHPFXnN9bm1F&#10;3pmzp00mEwQnGRycgdJxrAbinvVGc3g4ZDXsg4H3YBctMAyT01qa0qiZ2FgZI2OKK+uA3FdQlNXi&#10;hGjosHDQgaZHamQxCjJOxYbTlJyGBbmuR6emepwOLszFqXiIGZezMrU20kHKL17IZ2lWkCvUScmx&#10;YSStCRMoZ7lblVd8sayggBYcCSNGVzY566tKbQ6zSkbrIrQZo8ew8qh+f3LtIr4tMDQb9UaTFSLO&#10;DBUltMNJhCsVi2YJ2nABsmTS8i5avrzqe1aHe8vqPd20BCbmbSjqZmPcDCOAEcAIYARCRMBtdQiC&#10;zExEfFvu+f3n5/763YWDJXUOgWVa5kUAvpj23WfABLler9+2bRsIfq5cufKLL74AIhi6gwqwCwoQ&#10;zbDFYDDs2rULKjz11FN79+5FimFw5yQWeNPicQYSCQo8Z7Q17D998oW/5r20yfH18Xg7ybo5g+C8&#10;6DJc5EylgtXicUW6qajcGvOG/5Y897bhP98RFQYWQp8pCkK3pfF2Zf42RIS6VM2vAR33qST0XFNX&#10;LsU7I1b6dFlVfRtz8bMmiZxy5zV9TSfdLapCD8ni1YAu+Sj5DSnQuKzyohjvjEKSn845V1TVZtgp&#10;i68Rwei8ZjDExMyEw7Pf8NHKUCfl2eUi9z3nqjslGRCwnLns0Tlo24gH7rhTMhO8u5RnXwS9abCx&#10;+In5ZXnwnNhetVZdDMmDiQc1JBAgYf7QPxB4zBg2bFjH4yovL8cJCQfgoT958uSsWbMGoGNDzCUg&#10;oAdLEPQgcnUgnCRS/AWs+zObzTm/+MOM+LRWXhUZ66/+6KXec5WU1mnBne5Uwv9e+ohLbyMAQTcK&#10;haJne7HUn1PLiwjIOwXFYyXlIAfcTkHUs/ScwwikJu/kofdefRPWrMLaURaly5OBPiFksGrS2zk3&#10;V693zchUxcZEOD1MYUnjpFHRiRGK2MSwhMTou1dtqze766z80y+8XFFeJVMo6xqtM6+amhgT89Ir&#10;T0TEDVML/E9//pvDB3OMDv6D998aHhObPXcB77AvveO+9NFj/9/TK2GJaUz8sJ8/+Mje7747cfrU&#10;o4//dOrU/jz/LgfDjW99brA4G+wulZq1KijeQSvcMs5NWh2uYSlhYYkReedMkRQN2Qc9SRpXfYPZ&#10;wt06KkzG8UUV9eHXhM2+4b5XnvtGFxGtICh1zPDI8Li84kIZSSYkDUtOHnapuKK4+ILgEpThkY1V&#10;ldEqyhqeAM+qpYVFpL0+jKU0GkVMSppAhz+3ata0aYMWw3cPNOmtpcUlWQmxyfHDMiaMj06J4w2e&#10;6g++DNObqn9x17333tuz3xrJWnV1NcS+NVsu2jBvSt5ThnXzYFPRhg2FK1eid10tQEC/mnliz8rW&#10;P+1dtYPrX4kIvPHGG48//rifLGsFwYcffih9F/74jbVn0YEbEq1W27M2sTWMQC8h8Ju5arAMX4c/&#10;bdnlUca4IkfQyaPVifEKypHK2u+bPX7uuGQdS/tj39Ctj0gcQ6mtrf3Xv/719ttvV1ZWSlIa4brw&#10;2NgYeEVERIDABnwX4NIATAVMmcM3kWGYxMTEVatW3b1sWZgujKIQTw12/EHQEF3tbDKU7T5Y9v4X&#10;qtJ62FflMtZRbiFc5QlTkGEagqEdDjttcugMzgija2RYtJqVm5Qy9YJrk+69mUyJJBlaRkIwAAoN&#10;QGrSHmLvN3vT0tLi4uLUajTS9kqP3lKCnsbe5BceF5U36rf//o2KW9eujP/2mRdq70ABzv4SWC3g&#10;PehvhFizl86J/jcL8hefZn60VlTeqN60fE3ez7a8Pnz7LfdUPIECnP0lsFrAexDECLGm31JzE+ju&#10;LeJF6DqYcWL7Lc8Tb6FMhlB8FWBjR9113f/+x79rHvxwz3Nputbx+Edqiqb+5Um4FLIsC19znLmq&#10;a5gOyNqYgB6Qh6XrTmECuuuYdacFZnW7g9pgaIMJ6MFwlHrLxx59WvA6aak/q5YXd0ZAo3Bnb3gN&#10;eguKDeq8U0f/8ee3IXSHpkgGaSe67R45TzAsJRhMjtp621VjoyNUdF2NITwuvra67qbslMgoTUpW&#10;+t2/+KCsyWVwCk8+/1J9fYMuIvLEyQty2jPv+rnvvv9nF6WMUjA/u+/RHVv/5QmLUYRrLh07dPXN&#10;SyIU8uyMier0tHV//r3HbUtMHT0zPa3e4ti1/4ennnty2rSAB5zegr9du5eD4bZ/7yuuAHkMUqOS&#10;mUnGyRIxgrq0waq32FXDFJygjAgLV1SZ5Rp1g4q4LjE+RumsajR9e7hwuEY25qb0uMwFm9/+llFo&#10;lAoNL8iyRqSX6e3GqkqNVt5gdLkFV1JKMkHL6mrqLp47MmLYMEEeXlVaaHPYPC5HokYdHh+RkDEh&#10;ZkLCj2amTJowoc+Ra+7wcjD8x/tHmwzWC+fPx+l0Y1LTMkePSRqbTmuTjhQ5kgmD0ePqIwK6Z6jj&#10;nrHSj4cSd92PCMycOfOaa6558cUXg05V+gnoHvew9WRMj3eADWIEehoB+DpcLCwjWZWdDr9Q6yoj&#10;lerUdIgoTlSz98xOWzIuUcd6RHELWGOFlnrB35ramvf+8d47mzbBCQ+qGRqN9qabF8yYPjUzM3PY&#10;sKSoyAjIIQjx0RADl5eX98033xw8eBAUooGGjo2JfnjFiocefjgiMgK4YjFTIBDFqHB6U+nOb0o2&#10;b5OXNnKCJ483EeOHx181KTEjPSZ5WFhMFMUyVpulobpWX1hae/iM/fCFNIcsSaVzqlh27uTkn9xK&#10;D4+VsXK4LUMGYQAez95vvulPAhqxyaC8AWQ0En0uX/JEgHRGOwS0KA8dUk3QgP487vUhGATdik0G&#10;5Q2JEX7j4srXAqQz2iGgRXno0Gr6vkj7N6S+m7wPmGXERPu785Pg/o6QZeKVLa/PIYq3PHv9BuLZ&#10;dh3zOdBMbXfdq57+mveSPUxA9xKwA80sluAYaEcE+zOgERgs4c8A4pBUCxnQJ8flOQeRztIL8ZG+&#10;9yGHP+96iJy9vqBTD0KpFkqdwI6gfnMJxYlOvbxSKiDFZ3S0xWWjSKxQfM/DVoPJ1aC31zXZLU6P&#10;h5IrGQ8jcG4PFaZVhmlkNUZOYOiaOmt5eUP6yGitjvK4XSazxeISQABazEDoKi44W1qUD0H9vN1a&#10;U1LgtloglZzFaNj0wb9IbYytvsbhhNhqKkwXrqisrNnwVuOJQ3fftWz5isfGjck6d+ZwWWmhJixi&#10;EEQZtI+himVidQreDbIbTJJaMwzEsmXC7GtHxKQqFS65q8al1Ltr3O4pK8fPSAyDCGY5TTVWGRXq&#10;cL0ibOuxS6WltU2NTfU11YIbZCudBWVF4RFhjILmaDI8Qq1QKisrShqMZpO+Bmjopsb6cE2YlSNo&#10;3gmZDJOjNHEjMs2R2u9PFHEgqTLAS/sYRvJO0CJPHp5id7pKaupOnD5dUV7n4Ajg7U84O1kt15OD&#10;nrdo+dFnH2olnwFh0S1EOUSFjQ1epY5mrQ1ftXkb8ptdCrGtr0Eb/Y92+urJMWNbAw6B77///tFH&#10;H21sbBxwnmGHMAIDDIGUxOhZk0f++JYZq2+fmZ0ot5cVCh620q394Pvi0+VGOxIKAz0NJDgGKhlG&#10;o/6///307+/9vaq6SiCFxOTEXz722P/93wu//OVjC2+5ddLkycNSklNTh0+ePPnWW2+Fp7C1a9f+&#10;9Kc/jY2NhUFD3PTbG/6ac2A/z7s8nBtm7oHZRlHVDlfdsbOF7/1HWV7nZPizrDls4VVz16y86bGH&#10;pixdnDp9anT6iMjhw4aNHj1p7rVXP3jv3KcfG/bj2y9FywocTUqrxbprX92ufYRFXNAgXsNFDrq/&#10;ruY+tQ0v+wyuZK184SZi2xtIggNeKPFg1owZ/iSEgWdD25oD7FzpC3d8GtBeOhi6nPo60lNeI2UF&#10;FFMFTl0w35+EMNCntjU783jO0meJrdeB2ecrRmd2UHnq669kf/I0cuAxYqZXgiOIY2AhZXTRW8hV&#10;pBktRW133avOvMb7MQJ9iQCOgO5LtHuxLxwB3YvgBpgeRBHQg8jVvjl2HfcyyCOggQV+KSv/wKr0&#10;jkcZSrVQ6gT2Elgf3i/ctGKn8M6CYH501TLYaL+JtOd94sGM3Ofa6S/086o3IqDNdWc1EAEtrgkN&#10;IsHhld0QBZ8lgUG0BUJtlJdOnXj9d28oZRDMA7FBkImdkiuAgyY4gbK5KY2SKak0TM0Mt1u58otV&#10;N8yD1aCR0TERkGN++fPfVOmdsDztsd+88O33XwsEZzJzco8QT9k09bUudZhVFZ46cownMrmw4JLD&#10;QTVUnrtp4cL6klMZuaVT7v3ZqLvvq6ip18mZDeueSx8zq7hav/xn90ztV/mIy8HwX+/silIrL1Q0&#10;jr3muvETx+orSw6eyG1sMFlcnnmTR9bXOWLCNIcqaq6/ZqQrRl659RQ8o5J20kKwVU6qKLz43mt+&#10;8u66PXKZIm348Ijo5IYmR4wuzClTQVRXXKTmzKUGT1OhPDyBV2iLj39DuO0pqam1Fru5pmx4nDpc&#10;rbr753cq4kZt+ufmFx9eOK1fZUwuB8OLP1hcbq6KIb7Z9rndIcRFx0zOvi5x4szj5bSHYDPl+X0U&#10;AY2+QkiG49mjxPJPJCWOgHDmPavn5T++Z2Xh6vC7Nku7YeddRKt3YntiLZLgCLFt298Pf0PUQZu+&#10;Qv+9wTUHHwIQAS05nZ2d/ec//7nVAHAE9OA7otjjXkMAvg5WuzVlWOKY0aPjE1NL9PY3PvryWCUv&#10;TxlHezxZSttLD12foBAYiGqmaN7tOnrkyG+ee/bgocNwCwTs85onn7zttqVxMXE0qGpITpIQMd0c&#10;MAcz6xAovW7dun/+859NDY0ympo6Y9o//vn31JQRsGyMEEi4m3JUNZ76099cuw/DfdVpypR45w1z&#10;7r8rOmW4R8ZCigxKAHUNyivtTMHNlQflfGiyHN+2O3/Lp2P0rmhGXqyjpqx9KuaqyaSMEShEQNMC&#10;v/frfX0eAd1rxwkbHjgIBBH6GDjO9aknOAK6T+Huv85wBHT/YY97xghgBDACQwqBBe/kr8vetG1X&#10;HwxqwTsC8O3pqw5cNvvcB8627ELimgMDnyEcCJ5uxL8CBzvDNaxCwUZqKbVKxjCkxWK32AVK4NUs&#10;4XQLiTHaRrMnOkqtjdGY7YyLoClGKCysg11SxnZ4VFNro8IiU1hVmMHtzjM6LvBMo5Mvq288X1Ku&#10;UzNajTYsUsdShLOx3k5qLl41fXttcUN1xdf7jlqc1p+venrSNfPGTbkKRBb7HJwQO+wcwxq9xWCy&#10;JMRHa1LjDS5zStbUUaMnNtXbG+tNYQI7Kik6Wqe85uo0e6Hp0vdFYE4hU0co1UpK3mjT8x543iTC&#10;VAqXw9rUUK9vqNPFROo50s6RTU0QAkyOnDIs9doxgLecskVGQZJIpBPJ0oxcC3HQpKCJCNclGD2U&#10;TBYFD60hDqnPq3WOIaNiXAplWWEFzIKkAF4MEa5lK8urYtX87ZN7WDO9s+GnrdxjMJxYe/6ucJSF&#10;sCj/PHH02SliCPRdm4/mFYrNp699XBSHhohp4nw+5BuEar5taSufWi71EWLbQIe8IdB3bW7e2Kav&#10;zgaA9w8BBCZOnPjCCy8MgYHgIWAEehUB8R4HMbwgHTY2JeZX9948XKgnGktohex0o3NbzjmXAFPs&#10;NMETFpPt273fnT5+xsNTCpXml4+vuuPOZTExsYyo6Awxx+JLJIsDCqgwgyb70qVL4WbGwxPHTp78&#10;+7/ed/JujiR4kIjlBOOF4sqvD6koZaXHnTL/Oohxjho5gmZZhqBZWNsl2UO6zuItkwCENKWI0U1e&#10;elP8zdnFlNPm5uItRP4nX7oMNqnrAXsh79XjiI33DQJfb956LjMZ56foG7RxLwMBAUxAD4SjgH3A&#10;CPQ8AoNILaTnBz+YLeYXSGSKtxw7furcuVzY2CK7dygDLFg/26eN8VBrSljUzRC3NitotKlENFuQ&#10;9iF1joceAqttq/ocSl+0zMdAt7QsBkcTOaszfK2DGV+/3qvnIUp5tGrSovcgbvsMzkZWfFog3RhC&#10;KNh2uw6SO4CnGSCapSw74kf/C5aPSsS0R3BzvEYtA/3iKDUZp6NcLqfFAe3cLAmZCVm3B5hoLjle&#10;bWkAtpR0ezwlNTarw80ylPSYhlLCCzwjk0XHRmeMnyCLibSqlAaKuVhesfXTrYeO5hSOvzUudXRj&#10;dUmsSjN/zoKF85a6BZLi9LqYsCkzr5p73aQHf3wLJJ/v9kB7sWFoGIZ7PHajlY+OrKgpzWusMLld&#10;TJjOwzButObXU1rRAPS0tUJ/sbpI7jKOTYoekxAXq1GNTGZSZzOOJs5lEJxOBzwGKzVhbo9gMxk1&#10;kLVIwTo5e53SSqQSqgRSGaN3MhUZ16bL4lL0Jr2K5XU6pVyhISn6yLELNXq9euJESHPUi1B023Ro&#10;GOZW6XceOnvo6HGD3eHkOQ3NpI5Oz5iYNmZqdG3BoW533v2GaSvfWTt98w5goKFAtLOviEHRXSld&#10;aQux0yieGsqJtdO70gmuO7QQmDt37ptvvhkWFhbKsG7ddEp63fWPMy7QVQpW7t581l8tFJu4DkZg&#10;sCAAi7kIWL4lMHBPwxDuMUnhv/75rY7ysy7e4tLpdh7Pt8CNC8zbCmRxUenuXbvddjsILc+5+vp5&#10;N86PiIgUIPMyFGlGHdScXXyrgfM8Hx0dDRz0sGEp8PVyce5/f/ChxWyBrBs8Qboc/MGP/hfmoo08&#10;Z47Wps2dE5WSQtMygaKByuaBnyZ4HqhqcBCR3ATMHzM0DRy0Oi5y9vK7udHD6tz2cF5mPHDSWW9A&#10;d2vImcGCPfZzsCAAGQWR/ga8frY7+11vNsLB4jz2EyNwWQgMyMfLyxoRbowR6EUEBhGrizWge/E8&#10;6AXTu6Ib/iorf5orkbPsjzWOm1XuyXJuGONJH5GSlBDH0vTBQ0fPn79YVVUTWue7HspYPW6nSHPm&#10;rzu3MFCcGUjZhQTsEoUyIJJYLDtXbHqppYo0WNi6LF/aSfj25ZzLet/bsjM/WlqGTztXENnrwCDq&#10;N7jx1blLJF9yVr+2C7kW2AT6a+69jdvN432f2LrJ69vlDqGzIXZpf5uAUxTvLOo+i+HPiHVGtCD6&#10;y8gYj4es07u0YXJtZJiSFaLCWYiDtrsIGe2h4bmNohw8rdCqnUYTPImZrB4rL4PnIwZCf8AAIbjc&#10;TqfLqVQpw6JiVGHhgkpJq5SRibGpWaOTMkabLGZzZVF9Y0NeZQPIcez8519z9mw/fmDvvQ8uG+2T&#10;rANHujS8PqncBQxdHg8XFyNTK6JiE1y1NTvP7K+162HVraBkTtvqUxPCwyIVP1QUyWlleBOoPzfp&#10;3IKCcSemyuIiaMYslysYXVS0xe50OjmT3W21uywcw0TK48cNP3ts/9Hv9p8vqoqYMWLM0mvrK87b&#10;XU0JKXGkKgJQz8gMn3LHzUWJ0bv2f3d81wcE1/rJuU+A6qCTLmD45TfflhfneXjexhNuklFHRn69&#10;74RQW57OMPKk0X03kD0bfPrPRbs/Ozo9cySRljGW2PxqK1Xotg5BtaPPviny1UUbXt0sVQixrd9a&#10;YZ7YJZiAzvtu0LinAYXA3Xff/dJLL8nl8tC9mpocI6OEpYnmQwf2g370d2L59ttv9+3bB1nUvv76&#10;61tjGqHCpERYJ4ELRmCIIYBuU4AOJikGgowVDDltwqjMkQlOm9HDsmUGR50JMgQTLrc7Ny//YlEB&#10;R3loGX3XnUsy09JpkB2DpMsoThl0yFB8Ms22nsdlxTJixIjb77xDFa6lWaa2rLr4fB7DETJOcFU2&#10;WE4XRFKqOt4SN2dC2tXTBIZFEmc0jZI7wxQxCXbRjRdcnuEvuqNCG0Gbgw5Pih9/x81ccqSH8KhN&#10;rpr9B112h3hXBRuk7Ia4YAR6BIGEFZu3lOagV0mOpOyMC0bgSkEAE9BXypHG4+wRBDCr2yMwYiOt&#10;EDh69ET5l18Q+78ccWrf19/svy7n07sPbX3s6Md/PPfpd98f/H7/odOnzzfUNRTkF549cx4qdw5g&#10;Qd45YsUSSYo5fdVzK3JyfSm4tj6IeOVmlWZvLDGEJ7csyIIYsAxl4SZf++xlizrRmQaRzKwM0VR7&#10;lmFXO8bXrRE9XrBkBXEuL0hOxYDeWxkHg9ne1mi40lC6P4TOAe5aDW/AKeL+mgOfveHPiIMWN0oS&#10;HCgC2mTlGZYEqYeSKmuj0UmptFqtSqumTWY7zwmkxy1j6ZomO7xl1cqmOnNYhMZjM0J8LgOPUOLi&#10;Uqfb5XA54KmMlSnkKjXJyjlaRtKEXK0eNWGqUi6TH/lMpdHZGKagyXK0ov6HgwfciviaBmd+fpVR&#10;b3I5XQwzwG4PuoghG6aTj89ysqTJaNYIKvJCkSxOK1MzchlRbbLsL6o9k1+mcUFmR44lWAiwsthM&#10;Cs7pbKDd+Z4IDUHSvNlqU+miWLVGqVJAOLWbt7lAtkSupz12Z11ZTFKM2WLjlTrZxGnz7rzFTmhd&#10;cqKRcZfRqhOlhbXlhRGJyXETphG0uMR3gJQuYsh7OJ5zwtM5vJoazRE8KIor3//35395a2NaQlLf&#10;jWleRp6kthE+5dmxn4CKM6hsrDuxlvBqcISLqhxBy7x1nyzffBdq+RCxdLm3SohtfQbnPe7t6aG8&#10;sTgCuu+O+sDq6YknnhAlAbpQzlbVvX7X5J8sXXjTglvhdfPCxfBasOi2WxYvWbxk6W1Lb3/ontve&#10;um/qhZr60I2CGEzAyQ6fbnobpGakIu0revumwI0dmW7ZPHQnOqnZnLMTvncB/vVYB10z1AVAumYY&#10;1+4AASCX4U6GpDwUyDdDhLHHo6LIhddOczTWwSoupyD79uBZArImO/VVlWV6vcFDyK6+5vqJ47Mg&#10;+wUjkBAZ7TVOeQjKQ0LSgYALKXwTEWNMkjKZbM6cqyM0GsHuElz8hr9vclJuD+tqqCsnDE0aSoiO&#10;DEsbP4rWqdBFDMTJRMkNGqlEQ1w2egGxjaho/0jgHo1mEiaMq2GFJt4ZIVec+vJryGcoDsabrhcf&#10;d4wARgAjgBG4TAS6djt1mZ3h5hgBjABGACPQFoGPPvqUjkocMX7y+FmzR0+fMeaqmVnZ2eOuvjpz&#10;5gyLQmZW0EY5UUrVldj1dqcNKl8GhjlAEDez0b5gaBQmnd3WKuQT9JXgeQXbNCnYsTVnXCZw1J1Y&#10;hoZdN+7vrXPj/qqX0ctloOxr6s8uKCk+Q1BxM8scEPgsbRRloFEoNIQ5k0CJsrBaVPCYbXydwd1g&#10;cCiVLKhq2Fy8HK0iJVnC47A73DJ5fb0lJiF87FWTYBGpywMSHOKTnwBrWD0Os8F8/hRJM/Ovv0EX&#10;pqNZmUql4pwOtUarlssFjkhOGZYxZvTwjAwrJdv11X8/+Nf7X3x5MOdM3cnzTadO+qYsegCHyzHR&#10;TQzJyHCzobbBYS6ovFTb1BCtN9sai8w2O8RS1RqdudXV+y6UJ8sT9RWeukZrUaOtoLwhOkwVxcjV&#10;ZiZcruHMgtFgMOrrHU6Xm1VSkIeIkTfknina/5XFyvEu0t5Ur9aE6+saZRHRsmHaESOSR2WMsNv5&#10;/CM5wFNB0LRRX5eSEAZClpcz+B5q200MQdQansfFWDHC4PHklZTEqLXVFRXnLxR/f/ZMD/kWipl5&#10;69qqbYii0N6CJDigjkhNoxLw3td0z8qVzRVCbOt1zVd7z7p1e6Qu2ukrlKHgOlcGAgqWumOYbXSC&#10;LvsN4s73iEVvE7f9jVj6LrHyf8TfLhH79ejvM0eIjDjtosh6rTxUoR6QN/dJ0EBIfkEuceSzL70M&#10;NHyaMQoWBzzyleGrR/pZTHTGyye8X832Xekl+rvN6TUgALkyTvqWowTG1kvtwtQ3SbEENzE1kdJX&#10;ki6nShV28sQP1opDjuqvzSX7QWNM7XFOyExMjFORggPEO7zpAUEiA90VgThH6wJ3OBIHPX7sGEi5&#10;AGsEPSx1tPjMIfPFH4ynThiOViQ6zsprheHaxFHDFUgKRLqOoXssJwELetAHr8C0aBtlLhT5abhP&#10;ixk+HGahLTQvhxyJdQbC7vJAqkQPRw6o6eQr8ZzCY8YIYASGCAKdPxrtFcsQGS4eBkbgikFgEKmF&#10;XDHHpKOBRmhVz2/Zs/qv//v1ps+ffn/3cx/vff6zb1/4/LsPLpa9f7Hw7Dc/HA9bf+abby/UVYYE&#10;V3rmOMKXDbBg/UubfNHQRPay9w/sJHySHPm5OVK8MiKOWxoWLbRS5eisa0kHQ+SqO7AMe7tjPKDz&#10;tsbBoCjbgYYCw5XqXmYvnY02pP1e7cBWgc9eGjog8FmMfUb6G6I8NEmoFDQwzhxIOQORjEhpEtIS&#10;yuUgzeFx85Cq0KXWKGRylpTL8ytMTp7ImnMNJJSHBa3i8xr6T+B5fXWNhnOyDrvzwgkdb4/SRHgc&#10;jovHDkaER+qbaj2MggYTCnlMbBxk8hmVmqjmKw/v++Sjd//81c5tn/zva17SYez30j0MtWFAGkMq&#10;IafgdlpMBM3wF/Uzx41xWDmjR7C6nXo98cP5qrM1xhrOnZEcxirosyUNhMk1Klw7Iy5GraBtnMts&#10;h/SPVoepgVIqRrCcRhl39lhlU36evrj42P++Pf6f7QVffWkrzysy6FMXT1SOTJ5583yZRpd7+Iy7&#10;oby6ML+8rAzllBwIpVsYoqdxDw/nJKxQhkf9EkMDeeJQTOY4dUxMVW3DQBgW9gEjMDAR+OQnExLl&#10;bpomVi4kfrmI+NlcYuk04sYxxOgkIk5FqOHqpCOSVcj3CMr+7wfHhzqKkaNm5BZIlHPRl59lvfwy&#10;cUlKGgGfiKU39zPxHOoocL0rAgFRPoMgQe1Z4N2MxzQy3B3F6Rk3zALLGmrOVJ1+j7vw+i8XN373&#10;7xkvPZY0M4tXsHqCtAE/LKk/i3wxaDqjKOhW11FffhOS0apIDcNBWDVDlDdW/e7D1x7a8uz6sm2F&#10;SyK/nac4PImpjObtpFPwcKIvyFBzyLNkVMy8IaqhoUKTNKtQkxq1ReAYCLI227kmA0wkk8BxXxFH&#10;DQ8SI4ARwAj0OgKdE9A3iqXXHcEdYAQGAwKDiNXFaiGD4YRq9hGUfDtw2JlYY8m61NRgaJ/O8sll&#10;kFICvgXvIOln8S69peQG9AL7lm3NQPUWrFlHiDIbD+aOax0BjSxIO1FpP+8gSDP7ar2UlS8pS0Mf&#10;bS2DsoY/CWGIxgObBMATzPg7oGItjvdBYplXgkMEIbQh9M7JIuppSLob3nyDkuyGGAfdHA3dQgMa&#10;1QRimZUzTWbO6SbdHKKkYYGp0cKzrFytpC12N0gZQ84ckw2UommaoThCcNZXOqA2ogy9K0WBn773&#10;vh/ftHwl63Z+9t3Rrw6errhY4DBaGciSR8ujouO0YRqlVqdQqWlWHhYeoYSnPIK575bsrCR5xcUD&#10;+Se+5Digs/u7dBdD0lBrs1rC1DpVuJx3OWxOd+2FEpZVsB6e0TtlKhYiezmOd/Oe8zXm87VOgSLr&#10;TLYL5bXRYxIX3JEdpmKRirbLabLZTFZHeWOTkVQ6i4Hr8XicDgdsNegNVfUuvbmmqObS6dyDp89d&#10;PLGH5htuWfWwhrVUXTjHOfSWhhJ/GqX+xLG7GIKcC4rb59zwtYITt4liKkoLSKMlc1q2pSREMfr+&#10;HDfuGyPQjwjAZCEkWQtXG2iZa0oGkTWCyExFBLROQTgFIkpFZCeDNgFkQ+uKTHzazUsJKegZMc6j&#10;bk7P8kZEF146kpWO+Gd/ZLH45u3VknhNsxQGkqSQtgSoXPk2wnZJ4iNA6yMgVBmqod3NtdsVv2mF&#10;e2v7YPOuzcSRZ0BaRzLRxgHJB2/xdhNkRAHt2pryD8U3+uaxAy6tN3Yg5dOPZ9Eg7ZpCCZVJj0Dx&#10;cKGlXIIjr+jwm0WH/xLO6CGPMtwBKSiO5ioV3CWF42gie+bHNzpmJp5oPP2OufJLwVEGqQQhQyAi&#10;fAWRMhbVL7w0MSQQ9AhOj7vK3fDR6S8e+/vzxaYKN8mxLBDEHgGClLXK6nBif4x132Tms+H6Vfs3&#10;bj75vxp3nZtygR3aQ7IegpXYZjHqGeVKDEQZhJ45XqfVokzOkEmCh9VoEAkAX1Jo3TlnMkiPF3Yb&#10;I4ARwAj0JQL4x7Qv0cZ9DXoEMKs76A/hQB2A2WzqwDV5VXzYwalqNQROBS2+nHyiYMaBVaJMc/qq&#10;A179DO8GMeOg9F7ch976Kh14550D0i5/nUALUubAgF3NXgR27e8ooPtmy76EhxJF3exeW+PNHXmt&#10;t+69rdvN6RQPLCLOEaIMSCe99O6p4KOcfTnfJJENL9csPU6JmhviRjHw2f8e1DMEzkNZLU6Pw8PZ&#10;KTtHKmSki/PIZFRUGMt7eLhyu10upUpmcQo8JM4Ji7HXl8ATnxTaA3Shw+aoLy6uq21Ux6ZExSQ3&#10;2F1Onq9tarxw4WxTY114RHhUZDjLuGFhqYfjWJqJT06ymPXVZqauyTplypSbr5sxMSMWJQ/q13I5&#10;GMplSghmUsnpyUnDM0cP53n3+ARNzZkTsWHapHhdU4PFAYA4HVoFCQkac8qajlY18VG6GjV1+ETZ&#10;mbxySEhEMwwcITfnMNstvLUxbeRIOc1EKbVKOQ1aKPCMivhr2iNXaZKTEmrOnaq38se+++rksVOz&#10;F1w9atJke2WlzeIkOK5fIZSWMkvnm/S2C+ehVquD+Q0U+cW5oTWcLrluZ1xDXemRg047xKnhghHA&#10;CLSLADDL8Bvx73++ceTA1kqLXqYhkhOIccOIhGhCoyVIGcEqkCpt1whoIi0964gY9Fx4CUU8gyaH&#10;GBG9Z8fm5YtAiaZlOfLMpUVIC+OT5UeekZJx7lk95ZmsT9C2jcRnm721mzcaTrycexdiZpu1Pvbs&#10;yJ0RyHmPJPa86TVhMCDxmyBFZJbFInLAbe2DiM0nywlRqQOZCOIANPPJ54CO+2s+qevWI0ICG9II&#10;ieWfeE19tlQSAPmE8DcTfWxv7O3Vx+f2ZSAANC4Pk+wCxVktld9Wf/u7iPqNMfLTDshtITjUCsZo&#10;Y/eesO0+SX9/Wp6br6ip4NX2qmj9F85jr5oufcyZStziWi+YAqV5gRZgKRG6L4KbHEizDGoYBfry&#10;l3a89dLJjVWpdoGlIJmg4HR7bJwxt952qN5zwiwUuhx1FoOtsYas+/uxf6/7bsPFhgsOjwtW9EBi&#10;Ybh2w9iAeobLs3SFBpobTcHDRRLkcCiOt1jlHCmwrAWUz1hQEGFogoZEiZeBCG6KEcAIYAQwAl4E&#10;MAGNTwWMAEYAI9DPCIwePfrAocO3jYlaPCZ8UXrYzcMUc2OY68KJa9TCtWr6BrUiIiNtuGHp6Dkz&#10;i0qKoXI/uzuwu9/12mqvrkj/+uld3SnJIDbTf4Fcs0Q9+0Kh/TLQAsNAOkEqNlYL+gcQgWPUA/kM&#10;GyF9O+V2c4LbDVIbLCnAslC33QGZ2611+vMHjqNnKjGWx+VyFVwqNLpltZXlF47uP3Amj1JFRuo0&#10;8DAoyKNLS4rKSwtrqopNDrPT5YK0hR6egwhhbcKo5PhwWqbY/OG2Tz7bdeiHg1y/q0dcBoYamnAa&#10;TDzXMCFmwghtKqis6qKjZ00dnSGTsXp7Rlx0mA4QJaZNjspKjcweG6dMiBg+Pt2ukh1rsJz87pLD&#10;yrOMLDUxcsktVyeOSFTKFDJDI+m0wTGI0EbBXwicshuNtfmVMsqlDVNmZU9LTRsOQh/GyotffX6s&#10;3lgXlZGmz4cYw/4G8TIwlCuVFKOgaBk6aVEoGlUreFh9jamxQaZqbzKsf791uHeMwEBBAJhlYMwK&#10;Cw7tP/j5vz988+C32y2N5edL64sqHQ11rjDaK8HRRQLaRw0D4yxGPI8chdhhrwB066HPePlxkSEG&#10;OpkQeWpUz7st7ZE1y6X6SEvax16jrSLB7dP6AP556Rop6tqn8gG7Nosstbe5N6Q6IIK4WQMaccJB&#10;7Qe62l4Fbwg0xEr7S5sRiXv2rL6LEOlnSRfbS3/ftVmi6n1+tjf2duoPlPNoUPoBkcZI8sLZaMrf&#10;VnfklQjhJCwdOlFC2DSjXAzXaGzgZYkxWQ+osx47Xjf5b7vd2464cy7ZqustgqXYkvue4fR6Wn+C&#10;ccMiLzSjTvBwm4IIYtLDOwXr4fJjr3z115zGU6SC1OdXugwOBUQ+u8mEiKS7Zyx+eM69t8dcNeL7&#10;xvE/mGLP2TxlNqsg7Mw/9PqujUeqjpsFmwwWQgkyiMz2pyIEiCHgmqMIDwXy0ILLaROsdiXFWmHx&#10;lIKR68Jg+paEWO7+ORS5Gx5+9n7fa8Opy3ECTL25HS1e8r8JtBZ04+V0N1Dafv3iA8Oz0euWLdWB&#10;PhVveTZ1+fbiVm7u39CqcnvNoV2QXW2aI/P7N6Rmb/i6ZUfBew9WWeolNfvZTWUtTITa+0A5DtgP&#10;jEAzApiAxmcDRmBoIjCI1EKG5gHoyqgmTRqblZygLy+BV1NpcWNxUUNBQd2lvNqLeXUX8+svFjVe&#10;KjGdbtTnVcxIHQOVu2L7CqkLeQm9YiELN63YGRiK3Z8ABLLPEtccEPgspiVsHZHqscNWVsZYrPAc&#10;5EkeriVVhFLF8B5KrSStDt7spFQqmdMl6NQ05+ZVCtBwpvOOnS+zxUC8EYqAFrluO09VVlV+e7Lw&#10;k//999CBPcBxJERrkhPiXaaquIThdpuJUkCqeSE8LFyuUqt1EU673VRfygr2mbNmx6dkUNp4TXJW&#10;fyLX3Hc3MVTbTeGcW6nRWPmK0jM/aGgIkOLC1OoZ49Kmx0UsSItMjtHMyIrJjIrLiFaPjFQ79A7P&#10;yePRZnNDVX1kVJxSRk8bO/zWa2cpBU1s5qhp865qcvM075YTQn1jI8RRETxFMSxnNdeWFJccPXh6&#10;x7dsmCx11kx5GJN9w+hxs6YmJbOTsyegVb79X7qJoSbAPFuKAAD/9ElEQVQsTHxIB+YZzVKAHrST&#10;JCuVspkzZ2hikvp/WNgDjMAARgB+deHHvLq8pjy//syJ4599tfWljS+9/e+X3vvoD3//7/o/f7xx&#10;Ww5k+fV0lYCWqOE9BbkSZ4w0OS592fMC0F6tD8Q/3zwP9VHoV5kWo443Eg97A5x9QcjtxkN37xiB&#10;XAawyiiS+cTLMzo00Uw/S9WWi63E0k6EdktzXa3fvfFcWa2QGpjHaa48arr0QTx1jreYCqu1317Q&#10;ONVjFWyYpb5hwU2Lbr1n5fV3ronOWrrtgOvvnzv+9RW3L1dVWEeQ7kqh6rOGo+9yxjxYg8SLaQjF&#10;SVCYkXddrLnwz8MfnnLmOuUuW0kTd7HJY/ZwiPBmr5s595f3/HzNPY/+4tr7rq3RLa9Ouvm0LOM8&#10;L5TZbAxx0HZpw8H3L+gvOXgXhDTD8UAa1SKvTcPsKlzmvFs8TcXlMqNdSdAGt1OZkkiDzDRq0I+X&#10;8vi7X1j7wUb0Wjmp4xOpl0jkXjLbJ1+Ksu2F128pzYHXE6M3vBXA4R7/64aWhC5y5/iTTxPvBVZu&#10;tzlBBNnVpjlRvWn5A6n7iDtbjzVo70EqA8v8Rtpr4H9JztoVKQFWgvde8duP2o60T3DGnWAEuoIA&#10;JqC7ghaue8UjMIhYXawWMojO1unTp/zqV4/+6U9/6PS1YsVyqDyIhtZXrrZW9Oirfjvsp4Wwhp9r&#10;9iYb9LLPLVQ4OIJ3AH/sdLiBrGYg2ofnEqOVyQmqSJ0com5dbpfFxqkVFM/xIATBcUJCjNpiMOde&#10;rM2rskO2Qi/RCLFGVj0luMz6StgokzHGptryakNNdTmECVWWXTSaDQazQeDcIKQASQ4FzhnBG1zG&#10;6oRwNjwq+pb5N6o0YQQtG9QY6mKi1HJ5dFTyhYJjVXlV5vqmotxLvLFBxjs0BDdSp/7xVVPS5fJh&#10;Ku304QkjFMK9k1IanZyClstY1Q+nc90CaXIwFSVG0uMJ18lcHmhaaTLrtRSjBilIHlI8AgNNqcPD&#10;nBY4GsT4qyYwLteI0RlTrp2vTJio1YVnXXt9+rh0kmX6H8bunoegD46yWYrhz0CUAQedlDxs1KLb&#10;CQUq/T8u7AFGYAAjAD8RJEkrwm9ShV0rY2ax5DTGNVHBj1MKqTo6XkPG1NaiBLNdJqARNfzMXc8Q&#10;o0aKgwdNjs3PPOMVgO4MDiTg4RXjKHr7tc1SddhIeJWkQYv5Na+Wh8hAP/wa8M9piOXO3fGmqPnh&#10;6wFoZyCGfQkRO+w3uP2AJkErgKj1DHGIQHwf6cB+S/pZNNVSecPvcbtjD16/Myzx/o4QEASHqdxS&#10;8a2KKoJMC6dLVU2KhVWeCS46irRyrKnxxqvGEqAfxipiEoYrw2KqmuhvT3kqiFnn9RmX6mSkYHHX&#10;f1975lPK0wRaHiB9AeHJMOtbb2vcff67s6Z8N+12luunqEbFWMIYNwnToyCZ9aNl9ykIBnSdY+IS&#10;IhS6ZCO70J74ADM+250s1NhdBHe67vy/D/+n2t0AaRGBevYvT0JZnmGBGNLk8DCcp/boWa3eoaCY&#10;MqthwrzrSBmLxNr7kX/Gp9rlIJCyeMUcqX1iZmazoeItnxIrl41rZXn/4f/Mv+oGtHHqoyuJ7d9X&#10;E+00R1Xa7mrbnEhYsXlLyfNXteoneO9BKh/fVbTsrQcSggDQtveyyouZM+chknrqgvlleaWXgxpu&#10;ixHoXQQwAd27+GLrQwwBzOoOsQOKh4MR6CUExCTuYhJCsbSn+OxV4UAUIagYghohIpEZhlICFapS&#10;RYSrlUoZEJwOFywBlQGn6gbek6ZBwBgJcghCSnJ0mJp1EMqa6lqf0C8sfIVIIQ6t/3ZZmvR6liJ1&#10;Wo3d5W4yGgwmE+wA0Q+b1ci5OZeb59xuu5NvrCsrMlKahFEMI8vMSL1qyoT+Vo5Ah+VyMIzMGqUY&#10;Oay2uqr6h1J4IiU9ZCThLMsrUrLs2PSkiDBVdhJ945iUGMI8IoJN1MgTlPysaROiw1QcR1JyxuBw&#10;GRrrS8orjFZHijaSJhVlpUUOp1WmUIfL1CwJAh2AMuewOy1GA8htl5y7ZKqsaWownzl6gTChaGmj&#10;i25wgCRKPwN5ORgqlSqKQiMgKRkQ0KTAT5uZrVDIL50/T1ADY36il7692CxG4PIQuOPd0xV2Br46&#10;dWRCoyzBpEyy0QlOJs7MRdk8sQyTrGWHEY4YiLls4hV3bz7bld6ADp5BzPCTwUhfwy+h0ZmdeetA&#10;UfkupM78MLEU2oll3jok/SxqNk8BQWRv2DBioI94OWfEQG8WuWgovuSAoCa95hE/I91Bz0Htg9v+&#10;JITBKsx7/GVC1NJ4+FJW+xHQQD9vJqQBSZkWkSmpnV+C2udZu2Nvp35nWOL97SPgcduttedI2xmW&#10;NOTXKviUewuZudXMaFarJa11WXHsyFgN5FiQkdTo9JETJ09yE5TBITtRKChSl1xqyiitp9Vsnan4&#10;c2NZDgX5FmAhDsoWyJ+vyfu26JgN9DOaXNPVo0dT6bUXajmXi6SFceOyJk8YDzYhn7A6MSpt7qxy&#10;i15nJcdW0/dETZvkTmBqHJD+cHf+gS8vfusUHL6MGYh1dhO8k3CD6rTAu+vPXqr9+rDC6HDRlDVK&#10;NeLqGZRC7hEdQDHSA6KgeOQN7715/8MfHyPqt//eK9Cx4RRs33KAqPn4hWfvfy8XeVrz7TNe7Q6o&#10;2U7x1Xlmd52/xrH3fKIfyE4rs4HR0C01PU55uwOdkOrd4B4y8szuemT21Mf3//7bFvoX/YBkVV5e&#10;8kgpiLhs+2NFd7x+TWsniksrxqUlSltHDE8+V1QVUCOgeet23l0dNg9o007vQSABRjut4q+ifohX&#10;LQTUPFrLhvgcS5m+mDi0B0V1H9+1O3uBl3bvB6BxlxiBThEYKL+mnTqKK2AEMAIYAYwARmAQIYDE&#10;MCRFDG8eODHfoBTy3Cr9IProjYyGNyCswXlIiIOGhjHRmmHJESCYYbO5kxO0E8fEyOQyXWy0zekB&#10;ZQ5duDY5UVdepYfcOggZUaWQpqnkpMSE2GjQkXC7nXqTqdFoNFptsCActItZGQ1rWllW2djUCO6A&#10;0HOjvjG/0e122KJjYlENkrpm5pSRwweExkK3MTy+b3dlWSVtdDiqTZDVHhbxukExg/PUlJe7rBbg&#10;fWwma3SECiKlbFZDYnK8h3NxdvPI1ORJSZE1JrfV7tLrG/OqK+vKqitOFFTv+sHTWK9WaIG0h/mB&#10;aIWWgzkASvC4HYTDoa8y1BZeMoOwq77RUllx/Ou9JSeO1JfWQvIkmCbo9zO22xhC7LxCpQSaHU5j&#10;uSIsLT3z1JGc7/buioyJrS292O/jwg5gBAYsAvCD/JUp4VKNRf/x4+f/+rOjr92/7w93fvG7JZ//&#10;9raP1yxc97Nrn75z2lPLpl+qNe/n0kFloEsFiV581Uz9omR9zVoT8Ena53/T8r0vtd9XjzziqwlB&#10;0N5cfoZAu4HdBL73WWhH4SKwX9+wgtn3mpE8D1LBt+mrdeu+andEzb6A4IZUq9mU5GCAP/6x30zk&#10;EqKEdpD6XToUuHJwBGzWOpshV0k2mKyeMmdaddjsHQUeiypR8DgaCk/96LbrVSwD6wMgBUX6iJQF&#10;C+apw9Sw2Cbn4LGjZ2riRy2+WKV2uhzxYY1VJ/5LOvXopkag9Oamr09+X+lsEkhWZ9PMjJ184quj&#10;pcWVHEwvs8TPVvxUrVWDEgeyK2ezbrvJGC13k4Si1px4ybh85Nwog9zh9HA6ZvuxnfXOJphQFTU4&#10;kPqzCyZXUUy04Ko3FO78RrhUzlJUrrU26dqrVPHRkIAQRUujmf3+mk4WOWXE5/p55JryxHs/2Hj3&#10;tFPffJz0gE+dI2vlxgdmE6Jex09BQi13wwtnZknaHQ8Tn0pEcOsCdb4a9jCq8zhx5oBv77SfSoof&#10;D8w+snd7TSuz7Z3zNR9/TjyO+pp4YOOzbxLgHnpftu2bdrnvvv32fP3iGxdXLhWjm6s3PX9o8fKp&#10;Xeo/oHnrdh3sCtZFF3vfXZGJVDW2vJu29bGWGtaS8YDeE1a8OHP7PcBWv0G8slIcKS4YgQGKACag&#10;B+iBwW5hBC4TgUGkFnKZI8XNMQIDFIFm9hkxzmIkdLPoM5KEbvER+GEIgkaSoAxNOt2Qa1BobHKU&#10;VhgsVpdKo4LIZRimVkGSDJuWHq03OQxWnmflw1OirA4gjRmNgmaBEwWG2+Oprq6qqq6sra93QJAz&#10;WucNzLRAIfqZAlEIWiaHtIZqlQaSGcJOSGxodZHRMXFxiYnwkCVAdQ83Z/p4lhkI8hHN+Ru7hCEJ&#10;/LxCVn6u0AFxU2CDdKvjwkDGWAGraWmqydBQp7fXVNTVNvJMZLzJbDLa+OLSuqo6w4+vHzUyKQVi&#10;yA2mxiZ9ZV5pSe3FY1mR9Phps8JU4XCIbC6nkobUfJTDYnOY7ZCxiGYpl4vTW+ycrSFa47KYbdUX&#10;CxvPnNJXlEH2yP4/Obt1HkJOS85h0YVHeHiYxbBAgsvKqkaHwzll6gyrxRAZGdn/48IeYAQGMAKZ&#10;UdpfbT352jtb3t208W/vvL1p44Z33v7r2xv+8vZf//LXv7z51pvrX1r/98c/OJ4RG9nv6yQGMIq9&#10;4tqeN5/x6nv0inlslLCZqjy2SjlLlDap3Um3/O+io1LQUjTjKLk0Nyvlxhlj4U4F3ZQQglLBXHP9&#10;tbOunkNRgtNm+vS//ztxodapzKi3qeSUzd1whHeVU5CN2SNUGOoOFp4gw2SOJlu6LvXonoMnDx1x&#10;O6wkx8+77oZbFt7CgFAzWhkGhDQVkZkaPzf7oqXOQ3mY3PLUi9abFKMijYySkuXriy+Zyji4/RKT&#10;NsOLFgTaCbPT+osffF63+4DaQ4D3TfGaKffcptBoSbh1EkMG0J/+KX4N6LuneR2InzUJ1k8QRHxc&#10;ypEt3ijjVr7V1JVL0dDAXG88XVYVjICGOkk3LZ2EWibMv3G23wIELCO+G+KpQy/xd//iOiQVMWk8&#10;kOBe99D72ipIezjp7g9+J+7tn4K0lUFJ+QtRy6J4y1vbb3yshZ5yJ161aN6ybge7ghvtcu/z75Bc&#10;veH6bBSRPWdlyebFI7y2W/Zetv2W54m3kID1lgX7Hnhyf/9gjXvFCISCACagQ0EJ18EIeBEYRKwu&#10;VgvBZy1GoD8RELUPxByDUgRq28BnIJS9fHQAE82b9Cb4GKll5fBkxipoWmY2uVwuj1wGos8ESxNT&#10;pqdxDq7RImRMnuxhZaQu3umhZCCSCI9T4vMUFGCxQYIDPPBA2h540IPnMhnDKmUs2JSJZhlIQkiA&#10;yK+bYCiKHTN+ls2k16hVyGNoCun75BCc1N/Ru93FsKnOUNxgGT4ig7O6rRzh4CgFSdubHLKwqDCd&#10;zuZwsh62vKzpwsVyB+8uK2+orDeb6vT5pQ37Dp6orzZDdDSEZpE0qVWzNkfNbdlT0uNjrOYmo74M&#10;BLplBMlTPGQ1BNxoSuA4N62ScTa7pbrcUFbt4EmjydhUV1XTUJ9/qpCAY9a/pbsY1taZq8pLkpKS&#10;FUo1RHq77San02axeerqaidNucru7N1H8WpcMAKDB4GgX/ELDRZOoH7gRz7wwAM/+tGPfvzjHz/4&#10;4IPLxfKTn/zkpz/96WE6y03QuXVGmAbs3x+JK6N3SGvoVea4a/PyTwJCyK+M4fftKJ0mJeVw8nSh&#10;OXFHrvqCOcajCHdUFg9zNzz9k1uiFLDUikc3GOjEJ9PT029beltKaip8aGgyvPfx9vc/P3euQsOz&#10;WqXSUH1xL6hwuAmh2FBTJxhJOeUyOr7d/s3+PfscliaBd44dO/b53z0fGx/vYSkPDXPooFImU0VH&#10;j7l9gWvyyEJbo8rp1hwsmHJQPz2PiDETlFr25WHIzMzB7RJMENMeQebkbGcKz765xfDh3rgGp8Vh&#10;L2dds1b+KGbcSBSlDYkKvfPIA+97Gn/dyyh4+UPgi0H4ok2Z+ISYuhC9UEx0aAVEOTYSYsMn7h4Q&#10;C+FCc7vdWsDSvkW8uEVin0GeAnIPnt2wBkQtht+z9Wze1usDFC0CZTd8ehqtmgd203pXsOat3Oqo&#10;9y6Os3Xvxd8fIm6cLnHTwFb/Z9/xLhrE1TECfYcAmoP0lxC7DWyC3w8QBEI8drjaZSKAWd3LBBA3&#10;xwhcQQhI2dvQM04Hgc/Ne4F3bmxwXjpfxBNshVlRZtZFjZ6XMH4+o4oEOQ5KplJplChrj1KukXvs&#10;pHZM9iK3kz5TAEHMkCMHnpAopYwRU+WIxDFIRJMExUDIMyVTymUqhUwOAsgKhVITn5A0MjWVpRmY&#10;ggYNYyCjGZYpr6x2Q1pDcMLjAWFotxMJL/T/weo6hk0NrjPHCyMzUwrOnncazC43Z3Ly5XaS0Ibx&#10;LqsNOHtlmIdkSmv0F6oa3PrG0sqqU5fKzpXUK2RUlJqxWupGaGidRnPddbOX33vnsiVLBLfSQmur&#10;KgtcPK9RaOWsvMFi5wUG4q0gmhwYaJDiGD55VGbGqPhh4xwcOXr8NAY0Ooz2xIQISI00GDGsr3Ps&#10;P3CxqrLcYTePmzxDqdJ4eBcH50pTZV1lpaWmytHYu3KOCbhgBAYPAm2/45+vmCS9PvnJhPZ+AT5e&#10;Pt5frf9/JYa+B621OYb+iPtvhJzVKKPcJk5e7hlezEdyHtpVfEFVf/73v7o7c3g05O8FTWUKblTg&#10;JoSRqZWqO5YsvnPpbeEaNe901NXXny02rX2v+ok/m3MKVZV1TSQJ11W+2FzplhOUmydrzXUXyhoa&#10;9HbOHRsf9+STa8aNHw93MXDTg4SawTQJs8OypHHjRt95S1k4le9oEEymmTbdfcXRd+bIFp1RMPsu&#10;MUYHZXbTRidxsuD8S5vO/fYt265DKotLT3iOu41Z990+du61rEot0HAXBQZFb+HPgCwJ8x9/fUl8&#10;eU3LGOf42GHE6XaUN3zDgDqVX312Cn2s3r3XG+9cU1uWFIeY55rzByvbDjgmOammAoKaoZw6G2qI&#10;dD9qQO//bG2aN4hYdHrq62KMMHp9tGx85rJ9KKD4+JPZz24C9eThyeN2H/4aVQOmmFh8TQLRujna&#10;5a3cdlfb5q3xC9p7+2fVnKvu3P0pcgxkQ97NufP6qYRfA7pN74j+3nu0WDT29b4cv5j1gDxnu+zU&#10;AGHbsBs9hcAA/THt8omJG2AEMAI9jQDccvW0SWwPI3AFIeBLPyjFQaM0g8HjoH1CHBdzG3fsOOYy&#10;1F6qBvZSgIRvV82ZNe2a66ct+rmb0UE2OLWcqml0Hj1cmJAaX1fftPlPLx86Xnr+1CkIi7Y5eaeb&#10;sziBPgaEgXoWIICXlUOss4xVyGVAWstVSoUyXBsWFRnFgAK0SpeQnAqsIg8yxhZj7plDcnVEk94M&#10;7DNEBkHEtcvtHAiHqqsYXjrf8P5fdhXnlvAedmTUcMiUF65m7ARR7+SMjQZWzuYVVZy8VHHwTElC&#10;bHh8lA6CoFgZK1MrSI2yycmNiI1IiFT9eHZmRkJUSlSMp8ksN5kKLp4GjNISExThaitvc7NOhZxG&#10;8VNA39t5giM8BmvpuaozZ6uPfH3AWFQgEA2RyQms29FkhEmA/ifxu4phQZ7p9fVff38g1w3D8zhZ&#10;ik8fNT5MFyagaG+boa60KPckbbcNhNMD+4ARwAhgBDACAw2B2voqmVzgGKWDiXB7XJaCkzHm0jee&#10;emDK2BRYN0SQsI4ITc2iIGgKdMHoqPDw55579le/+lVCbKyH48x2srBR90mO/bkNFXf8bGNq+pjx&#10;E7LWrX+NVcoZEHw2E4TFA7JXIzJGvPSH/7vlllsUcgWiMzy8l9RA4s4kq1JOWnzzjF/9/HwEcdRW&#10;W2c0jTXo7siLuuek5urDlu/uffyrux/+38Ifff3zp62f7NOVNsncQqnbdJxvGnvfHTOW3amKikIm&#10;QaZDTEAIt1SEQPcTzn4NaF9OP78fXq2MZ5/cFnfHfBDlyJoxw5+EMGvlCzcR296QkgF60xK2HkDW&#10;SlGyGSq8SUzwSnBMmns38dWT0ORvtcO8EdCBZmMW3+ptcv8Jolm1o5+g6bRbCGQWdr+B4p3F1y3B&#10;ZJSbjaQs/uIV4qeoJsgorwXtiw6aB9nVpnmn7nVWYerrH0myzmvWpj3xekBewSC9z1m578ZD14nD&#10;/BnxhC/iu7Me8H6MQH8gQNpszU8RDQ0Nw4YN69iN8vLy6Ojo/nAV99kRAqdOnZo1axbGqLcRgAjo&#10;QaTCcZloAAE9ENiTyxxFiM2lwE+g3cxmc84v/jAjvnVu9yJj/dUfvRSiNVxtcCHgcDgUCkXP+mys&#10;OaumT4uZ1gWCNxMsPG55Mw1KKhliKkLvX/GL5tm+LV9vMBiryg6cM3o85I9+/vNhqcMgXleuVOd8&#10;u7/h3E4164wKV+mdsmFj0jZt3JOoow1OxmJ1Khi6rMFWpzeCHbObWL3mmVdefwUy59AMC7LQNAsP&#10;YkoYoFqucBI0hPPAGtXhw4arFLBRBcHOLqvdqDfoImMX3HD1rfNm202mhprq8pK8zJnzJk6a1LOw&#10;dMlaNzD84r8Xju8+UKq3C6NGMjzB5xeHq+S1ZrdcLo+UscMTElw8WVPfJCcJOUlOHhljNFltHNFg&#10;dVmcnpEJKpOVv2rcCEDGNHLOrpxLpIuIhuW58gjaZrZazQXGWkdjrd7NG6w2s8Old9gFjwtirYDQ&#10;5zwcCYw0JUQlpFLhYTFpGQVHv1MotP9Z/9yM6dO7NOqerdwNDL/cVb53f8GhwycVCvmwyZPMDcak&#10;qFiLzW2yOBv1JngS1ymVhNVyy4M/vvfee3vWW8kaSC9A8GtvWMY2MQK9gcCHH36Ivwu9ASy2ORgR&#10;gK/D99v+3w2j9TEJcdvzMvcVJ12TPfOZn9+RnBABzLOClAWNbYGbIIvZsu+bb//46ivHT54BWWbK&#10;4/Bwdg8LnLOCYJwR85JjF2SAJIZxT6nxu8qrJ88GznripIkwwQ73OiASDVjRdDNHDKkvQE5McLtK&#10;j57Y+cY79uMFWVRkrMBo5QxDUzxBuQgPKHsAsQzz0I2cPd/ZZIvXznv455MWLkBz0krWTXjAoFd/&#10;A8yTxN6v96alpcXFxanV6g4OTW/cUg7GMwH7jBHoKgI/3PNcmk7UNw8oR2qKprz1a61Wy7KQHxSl&#10;Su+qWVx/oCGAI6AH2hHB/gxoBAYR+9wltRD4Ncc/6AP6zMPODTYEROldn8RzgASHmEkvmB40aC97&#10;hOqK2moTxOQqQGjj0MHDh3KO1jdCCnhQdZiY3yBjZHJG4MaOTigpMkCWwkajy2h1QTiRxeXRKZlw&#10;NUQSIZjQSlGGFV8M4qAZFqhRCHUmleoR6aPCdJF2ByKZ9fo60HpmWRkv8NVVZZCM8PiZC7V1DZB8&#10;zu1yOewQN9zPpRsYunmhrslKK9mUtGTSaXO6ecibp5VTpIevMzvPFFTUNOkBCo1GaROI/fn1FytN&#10;9QZrcjxMq7sb601KhtdbzHUNVWoV6yYFWiarLCs311YKEDvNO0ckZrg0WgvpiI/VZqbGghgHREXB&#10;zBXv5tCTLgRLkZSxvoKoL3cYDQmpw21IKLmfJTi6gaEZ6HWzRdQt90AMfV1ZeWlpqUwmi46JyRgz&#10;LiNrStLoKbrkoaAN2c/nN+4eI4ARwAgMRQTgqogEK9yOkVHy157+0WtPLx+ZFMF47BD5LGb+C14U&#10;KuX8RfM/+ujD1/7wuwQtofQ4YA2TjGVg8RhN0oTVKcC1luCiU+Kee/H/vfu3d6dNnQ4z66AghvIs&#10;A2MdwD6jGyE0rS8ILD08e8aDf3n12t+v+lpn/MhdsMtedNJZV+IyV7gs1YLjjLl2d9WFvZaS+Nuv&#10;/8V766bffYssUiUoGafHDbPLXpZEcrn/lzMNxXMFjwkjgBG48hDABPSVd8zxiC8DgS6xupfRT582&#10;xdRzn8LdK53tekiaQxDL7PUFrTpBux/a5d/YonabJq0qtzJVsH62aKrzHtu60StDH9BGxfSD3lSE&#10;iHQGSs+Xb5D3fmzBTRN1esbqAPUMyul0QFVYb3Tq8InvvtkPVLKTUBbVkQ4Xb6upLipqgnAfq5vi&#10;IDs8ShAPGQg98HQmY2j0jISUFeFZDJhn4KxlWrVGpVIzctZms+j1DRGRUSQja3TRkI2Qognww2jU&#10;gz40REO7Of7Lbw64nA7O7YCkegPjeaurGApmjjeY7XHaGCWtFCjaQzAuzqNSygiZgiPo1ISotHhd&#10;td5Srzc3uWXayHC723PuYiXDkUV6W3RclEDKG81uu82hhyW7Nk+THcSPCX19Y6OTaCgvMQtuRYTi&#10;wSVzXn565avPP/mrn9xy07UzNRoN0omEeQUPWq3bZOFqyqphaoDxWAmhv5MQSs/NXTkPoW5FZTWQ&#10;6TyH0lHChERFedmpE0fqa6sEl1VOOeWCUaZkB/Q3DzuHEcAIYAQwAv2EgAfWBPGEkuGW3jRl/sxx&#10;WpSv181CRor2NamAs6YgnQLBJSbGPfKzO155asaf1mT85NbUmeMSb75xRvZVVyXHJUHCQA8pZF87&#10;5/Y774iNjWNoOQQ9S7HPoAHtdDpbrNr0CBSkZvYA0UGGxUdNuGee87ZRhUuGfTWL2RxVeSCVOJbM&#10;nEuTO+dOnPnbR3//7Rf3rv1d9OiRHgh8hmllkoDbJ+StRDojDQ5vco1+QhR3ixHACGAEhg4CnRDQ&#10;e1uWoTNuPBKMAEZAuq0KWMkSwGGit1eO/saQOBey1+VLWq87x63OCKSbiYL1L51bseLcS35eesE7&#10;3porCG+rA6vSvSC0qdwCnIL1D25dlv/OAnFj+z0SxIJ38pdtfbANEz4kkA55EIhu9rLP8K9PANof&#10;Fu17I2lxiNw0YbU5rVYk5QBfzfHjx548eRYSssfGR+/76luDxVnaCCtGWSYitrEJAlRJyIkH5KnV&#10;yStZwez0QLAORdHeGB2SBGXjuJiYYZGR0VHRutjE8NgkoJ5NRn1R0UW1UqZCCQiJhvo6SDZotVtB&#10;ipGRy8CDCwVluRcKHA67zWZHDvV36SqGsDYvTEFZXcLJC6dK6+r1Dl5OC01Owebi4+PCdRFhdQ1m&#10;m5WHoSZGaUqrKk8W1lSbHCcqGi9WNTh44czFcpfdZLdabBablnLXVZQaPY5GXtbYVB0dEe5QuDmS&#10;Sg4P1zLaspPfqRWy0ROv/tnyH7364lMTJ4wDGhqmAYC5dtmMzroKe0Wpm1MJQv9P83cVQ4gpA80W&#10;MXSa8FAkTFFQjMJmtZw/e+L7fV/t+XLHF1/s2L17X3+fGrh/jABGACOAERiICCQOS7c5CVawE45y&#10;kjdBogWBZiEmWsyWHLygfSTMF9Pwt6nq7DDm4p3ZTY/fLax5eM7n2//7+eefP/6zRx11FoZkGtyG&#10;BpeBpzwQ5AyR0ei+R4x9BqGtFk80DEkoWcgUDNPxJMlXWKouquurJyuabkhgFk/+zfYtz+3++Def&#10;fvDo395Y+MSKsPRhpIIlaYYkYeoeJDpgdp6AvxLvjPSfxRcuGAGMAEYAI3D5CHTyaHRjy3L5/WEL&#10;GAGMQN8gEKJaSCDL3Cq3ad/4iXvpaQSA+12XvWmbP+C5YMdWYtmaNcuIrTtaR0a37brjyuLeRT6u&#10;2t+6dY/ijvRVz41b/Vpz2HVPD3Mw2PMLPUNkbECks0gIetU5JJkOKSwapJldbrfVZkfzPzSdkJRw&#10;57LbIMD5+NEzHO9SqxQ2nhYoJR2dQtEMzB2ZbLzLjZ7BrE6OJeA9B7HT0pySWi5n5XIHx4Moh1oA&#10;nUOP3emwOZ0KGS2XyeNj41QyeHojPJwL9J6dNhPEP8NTHERT8xy385sfqqqqm/QW5Fe/c9BdxBAi&#10;xM1OAJKMiYqAv1ZeKDO5aEGwODwKh626yWx2cXqTRaWWk7wwLT2h0WL3UMy4UcmMXG5xuGsdTF5J&#10;gzIsAh6Ym6obkxQE8NSktcFgNhRUVSgpineby+vsX2z/Jie37rMdX+cVFnzz5XeVZRXzrpv2iwfv&#10;1UXFERBT7oE0jnqnrZGmzaC5PegwtDs5g9kmBU2THJxUJEWzJAXCnTTHe0DSxGa18TxKdokLRgAj&#10;gBHACGAEWiEg0DqLE1ZkMY7K0059CQh8wTQmELqiLkZ7BfaxHEzZemyQuiA1mldTNlN9Q/rICQyj&#10;VsiVYXI1ZeBojrxQmnem9LxVsMPqrw4ur9ATXIw5lN6Fd5LOkyVn3DreIXMYLYaMUaMphZJSyilY&#10;yiOjCJiPR1wz/C+9IABHXAAmOguXOl584WsePs8xAhgBjECPIICTEPYIjP1vBCch7P9jMMA86FK+&#10;RClqoP+Jkv7DcIAkIQQh2aLiErvd4XK5/WAogDJUyNNHprUvlgKCGC9l5fvjmEEnIyP3OUGMVIb3&#10;DxLvH1hFeP8NoI9bteq4csBeZKKdHokAR3w9tyGs++8wt9Nzb2SMMUASQuIwip1BSQhNJDzhiJkG&#10;RVoPvRH/ovNOegMc8aef1/zvfzlOl0OhibDaHL9c/aguIuq7fYduu/O2hkbjH174o1wlXzBRQWvi&#10;v9mXW1VdbjTbBYpVMSi8GkjPcj0scWXqzLanf/Psv95/F/SL5So15JFTsKxJpoT+eYpV8k4WYoFY&#10;GQT5cKAXwXEKGVtaWjw2M0sTnuTh3Dzw1IZGGemM0CgeevK3U6ZMAcz6S6WnGxh+/J+iL3Yeb2hq&#10;vO0nP/5m997a8hqg6tUUpWGYacNjIkZm2U2u0xfy9RbL6NiI5Fgd57CeqzDGR0ccK6wcFavLKa6N&#10;U8piVeT8h371l3/tVhGMXBEO0dBupyUzMb5JUNS7y61Wd6SbnzhtuoszqcLjGbXc2lBFy8Iq7GzB&#10;scOXii9BAFdabFRUZHS1zb3l7T9MnTrIMPxke827//zGajZB2Fjm1MmnTp9lBBVossDsiIsTQPUF&#10;lDk8BPv7l/4fTrw24H7LsEP9gUCvJiHsjwHhPjEC3UFASh4LX4dLZ76jG79fNNEepWUjJ/wsdvIv&#10;aHUSiELDowZJgHxTkFhiWCMGJC8hON0Nx/O/fG6E7BxDMd/mKm947L90xHhY8nWp7OwTG5+pjIFl&#10;TeS1SZN/Oecno3TpckhpCJHOwQrYA8UOWMDDkXyVveoPX/zpmPUSqHY4zjX+fdX6aUmTka60SDK3&#10;jMUTrUnssxj1DF7BJlRHIL7GSQi7c17gNhiBUBHASQhDRWqQ1+v/xaGDHEDs/pWFwJDUgEa3VWK5&#10;so7lABttVVXN+fMXDx85LmfZ5IS49BEp/ldSQhxL0wcPHYUKUK1rjvuDltMXdR4D3Unl/NyccZmh&#10;08npmeNycvO75u7Qqi19raQY3oBI59YfpWho9C2EAFsnLCaVmGnAAqV7FrPgRMVEy5RKYIzrzWRF&#10;lQ2Ciewujwu4QEJw8YIcnrAoCjSdYekotEOhzeK3GkQ0OJrh4eGJd4fzDh0tsIRgFkCk2CLwHGU1&#10;k24nb2iCh7CRacNh0Smw4SgEmucaDKaCsir/wejPH4cuYggR33IC5f47W3gWpEUAQpeHlDNktFo2&#10;btyo4YmxgrE+MlxjcLkvNRgLqgx1ZuFH8+coacLl4XLrDHaOKDJYqixOs8UG5VK9/nx9rV1wVdss&#10;cmVUbfV5dcxITk5SctWFk2edRuLUV99XFdZdqLB/m3Paba4fPzpj3KgMpUqWMXHixJtuvnrCJBpi&#10;vsQyiDCEbJgc54JQNeQz5HwSFyGL/ksqmHCe4NXIQ+uXCo9mACMApB4uGIFBgYD/axQWlUwqk2v1&#10;Hq3GbS/f46w+RHFGuMPhBFYIxj6L9zwemnNRturaUx/HMBdkMmdRjYyNmcOo4nkS7n3IYZHJc7Ky&#10;TdV6Sk6dq7p4pOCY2WURVc6Cf3tRNmZ0b+UxOC3bTn592lDGyVlno3OcbtQobRrjYUhQevarOweq&#10;bPgNim+8lcBvHAI9gH8nsWsYAYzAIEIAE9CD6GBhVzECGIGhicDRoyfOnjlfkF9YX1sPsr/7fzj8&#10;3fcH/a/v9x86ffp8Q10DVIBqUDkEFLKzMlCtANEMxEB3rInRpcptfBB7BHnpZj3pjKzsc3mdy36E&#10;MJrBWEV6MPJSz5LEsxjsjLhmMRuhV4XDWwe2QMocUTRaXKQKccpQnSAggR5S1qBB5ZD18GSDXd5g&#10;5DXaSFjcGqNhoA38JwPdQlBJkCuVah0KMSJIpwAviFTlZC6bgxAYwuNkZNAxrImV06RKrrBCbjml&#10;Uq7R0kh8gxiekhwdpUMyIDzoGLthAaqY16e59A9/2nUMOdAk4dAwx2WOj9aqpaSMvExJMrRaF2mv&#10;qq+y8pzDGavRgtR2bk3T7tzy5z74xkOrxiRHyOWMEh5QCdpJkg6Px0XYhsWQqVEAAi8Aj68ImzTt&#10;uiSaUqgyeIJJSI6Gnhxy5tucH5S8PlJJVJSU6S32qSNHRSYmHTpdeirnhIuQBT4bDxYMUcg+51Yo&#10;1ARJe9y8IjIaHuTh+R+UTUSaAJ2d/TJduWd1ePjqPT39YwBW520o6pbVog3zgrS9DIPd8gI3wghg&#10;BDACAwoBbVh0VOKEemu4xUJo+ErbpU+ctTkUB7krJG0n6bYH8gtAeDG6JUJRxjCt6ahtuviJwrg3&#10;WmVotNC5dZoxc+4jaA3JO6FKmEp709TrRyuSPY12M+nYeem7b4py9B4zrP+SkgVyAmRjFjh0pyX2&#10;AGuRBNLksX5deODLgv0OBU/YPO4Ky9033K5hNRJc3tDmVthJEdUi8SxV8HIl/aYBXb/9989uOEVU&#10;737z/vdyB9SBxs5gBDACGIFuIIAJ6G6AhptgBAYBAiFqQA+CkVwBLn700acgwpsxKv22JYvae42+&#10;OToTgivVKqjcCSRAJHtDlXe9tjonB3ISiiVjdQ4RoA3dxkiXKrds3dxj4PYuRkwPrQMt5nDzhTY3&#10;Kz7DE5dX8dm3VxJa9gdBA9EnCnIgjo+yOAkPSbkE2uZE9DTFyhqa3BaHEJWQBoQ0in+Glh6kMM17&#10;PIiCVungQMN1XcWQLMvqGHgvKAWPmvSY3NDQ4eB52u2CXUqGgac1t8MOmQw9JBkfF5eVOQLCXEEE&#10;BshHMQoblJNbLIzoe/60GxiyLCzbhWRG/MlTRxjKnRCuDFOxcdG6lOQ4q8nCy5C49oU6Y3WDgXe4&#10;qo02EMmut1q/u1AYodKMjtdNSYlSyEiQH5GxpMnkjlTqxicmD4uL4AmVwWg4euZ8rdEVwRXrnZa8&#10;0jqDoZ6N0Gi1qtioGAelDY+OtrithNKVffVcm7nhYmFutd2EJggCFpcMCgxBwhpOIp0qjFGo3Lyg&#10;jo7TJSX7gqBFDhpOzlYTFH3w5S3a8Or55cvPv9pNsrg3PExbucewZ2Vab5jGNjECGAGMwGBFAGbE&#10;41PHMpFT8qqUoCgnWA4bct8zFP6HdpaRvEu8cUHXEVEGDKa93SRn8xgvNlzYzJd/FM6WmazU0QLl&#10;8Jk/jsuYKdAKWAhGwq0QQY9JGrVkynxZvQBrtwodtZuP/3fr6Z3l1lo74XTDzLMghkrDHRHv4Qkg&#10;rd017obtF7/eeu6LWqqJdvN8oX7JpJtmjZ9Jy9gAXrmZbm4OzvbHRvvlQoJz1X1zgGIW/27tyklE&#10;wvzHP/hpVt90iXvBCGAEMAK9hwAmoHsPW2x5CCIwiFjdoaoWMgTPKnFILieEeBCX8qqCvtaseWbt&#10;4Yde//OrhiZ9Zwjseihj9bidov7zrm2bstflSzwiKi2zE7Yy1Hnl9iKaA3t8iJy93hv0XJB3zhuH&#10;3ZnLQ3U/YulQ7HMA1+xnn5sDn8W9iNaDRyyJ8XU5HfBvvZUwu0mComW0IEM5A4GSppvMDuAER4yZ&#10;7vEAXSyK54hEN9DIELoModJi5jjCQVAOjrPyHgjmZeGpjGai5HKNUglZe+y8h3XaWJoKV2vgDoBG&#10;bCOZmJg0deJYrUaFzMAWmrYiOUZU+p4zbXE6dBFDeNY1Wl0ylo2OCItSKeLUqszEcHh8tRrMNSXF&#10;Z/NL58yYFBcfC3HSWo0MaGZAEzjiYr2lpNGiZOn0eK1OLa9oNNkdbofVer68otzoVGu14xPk9VaD&#10;1aZXx2iq6GSD3eXi3CUGh8lgyMpIPVeQz1srOVtjWFhSflmDxeYJU8ksemPu+bzBiCGcUbGKMCVB&#10;REcn6IxWg6nRzNmBI+B5hwdxB2gdMnAGffytLdr9GbH08ceXEp/t7l64ch/7i7vDCGAEMAJXLgJK&#10;beTIaQtqPBmnygUOptFNOXzhJuvZN+0V2wnneUJoIDkH6XFRhIGwnzMVflB/6g9M07+0TKnNITty&#10;gYnOvH3srLtImRZugYB6ZgSGFGitUnfzjJvmDL/KXWrl3EKho+bf5z9/Zc9bn+fvqfM02UkbRzt4&#10;0ukg7fUew3eVh/787dsfX/i8gmiEUGZLfsPNaVf/5Kb7NLIwDgjtfgtn7uYpcey9Z7sY/py74eE3&#10;t3dRtK+bzgVv1u8OeN36+sUHhmej1y1bqgM9Ld7ybOry7cWtnN+/oVXl9ppDuyC72jRH5vdvSM3e&#10;8HXLjoL3Hqyy1Etq9rObylqYCLX3Hj2o2BhGoEcQwAR0j8CIjVwpCGBW90o50n0+Trvd3kGfzsQa&#10;S9alpgZD+2ygP9AZshFK6QdF/nnZogDRZlDhyG4vBjqEyq1kpIP02GIIV3QANELCK8GB/kV0sy/f&#10;oBTsjEhnXwUvQy0KPqOnIrlcDmE3Joe7zuJs5GkzWlgKqXQgnpnl4KmLopW6BJ4gQWgCxRAhLhDi&#10;ppF+tMUKS1yRZRmQziAPDToSHsIEZDRJQQR0k9mopAgtCB+6nQabDSSSKaWKV8g1apUuLEwpZ6ZP&#10;GgOxw5Ay3mAwlJUg8lQ63/xnXauY6D74lnQVQ4DP5bayguCwcQm6iPGpCekJcaOSwhRhLM0Sptqa&#10;cydOpkdHTB8WOSxMpXc4IELcLuYYMtvMseERGjV77zVjJwyP16iVAJ7F7qjXN9YbbQ4m3NxUrVOS&#10;TU2C0lzh4SwGc5OlqbGmobGwon7i6HRSoXKajJEeQ4TGo6Zd0ydNzMocbq8vFKcUBhmGcMLKCNrk&#10;csATv9vpShDkcpqBOQyIHocjDkuceQ70XZqzpPbBaUAQIv88Py1tfiADHSh24X+PdDGkIsp1tPoY&#10;dAtBFHob+cQ4RGsbQPIDlWaFjtbGAhzw7Zq3IUD3Pmj9tmb7BEHcCUYAI4AR6BsE0J0JxUakZE1Z&#10;8FCNZ8KxXEj362Qtl5ia/1ovvK4/8n/GYy+bT6+3nFrfdPDF+gO/85S8FebYo+Qq6pu4785RVPLt&#10;4657SBWWzPMg/ATxzwy6jUKizvTwuOEPLf3FdcNn2vIbeLsbeOeDphMbj7z/m60vvLbnL387+u93&#10;jm754zd/fWbby298//ejttwGxgRphOvOVc6Im7j8pgdSIofJGVgJNdjo55pvP62cOLtyb78Syj14&#10;7vQhN122vfD6LaU58Hpi9Ia3Ajjc43/d0JLQReM7/uTTxHuBldttThBBdrVpTlRvWv5A6j7iztbg&#10;Be09SGVgmd9Iew38L8lZuyIlwErw3it++1HbkfbggcOmMAI9gwAmoHsGR2wFI4ARwAj0HgLyqviw&#10;g1PVanU7XYD0sr80azC3EGQWW6avOuAlp9GnFvs7qyw2b05kGLzHAJMF6186t26NSIRfkUWmCOPd&#10;Nn8GQp/IRnM2Qm9ktERPi3/dTlAeBjIZnrIQD22tq4zVkG63cMnmqAcFRJIlGDlEA0HUst2JAnft&#10;boiJRs9RHh4e0SD9ILQG/UO0CVQoZBQk32PAMkQ4Wxw2s90eTpMMhCIJnIkATQ+7xW6DCF67y52Y&#10;lMQAly14pozLGJEcB/asNhvPu9vTjuizmOhuYAiwQJw4KD57CIfBYuXsHsbpZnlqdGamAaZ43C6q&#10;qSorXpWZPixOJU9PjI4Kk4GCpIv3DNcp41XM6MjozMgYOSM3WuxWu8NqMtfUVEICQzthLYRQYJsj&#10;QWGRxyWFq8JtQOO77REKFUMJ5y7kKxVKVVhEpd4k8NG3TkjKGDN+/Mz7tLphgxFDOBeNMgJWNJsb&#10;a6qdFlA1iQ2LY1hg9YGpp0kSTYRIZHTfFS//TBAtGeggDux589mxn8AMCpR18wii1UfER0/5bOmJ&#10;5grIxNFnXyXegU2fLD/67Js+kemjz+YtQtWaN+5Z7W/6CdFSCgR2ebt9h/hss9etoPXbmu07FHFP&#10;GAGMAEagLxBAU8cUJQtLGz/31h/90UDO/fqQ/HwRbzQ2sqbz8qZvFLUfyGv/qmjYoLVsDXflqB1F&#10;tkb72TzVnhMx8dN/Peu23+piRxEgJAZrwGC1l4cCLTIeblJoArJfjElM/+2P1iwdfZO8wGbLr7Wa&#10;zTX2+jPWgt0Nh7eW7f2w7Kt9lpOnPcXlRKPebDEUN7pPNdwz9tan7nlydHIWQ7AM3CINtqTr1afO&#10;ENPnLp1OHDwFN4O4dAWBlMUr5kj1EzMzmxsWb/mUWLlsXCtL+w//Z/5VN6CNUx9dSWz/vppopzmq&#10;0nZX2+ZEworNW0qev6pVP8F7D1L5+K6iZW89kBBkwG17L6u8mDlzHiKppy6YX5ZX2hWUcF2MQN8i&#10;gAnovsUb94YR6CsEBpFaSF9BMnD7GT169Ecff5x/qeBi7smgr6tnX31jzP133bkMqkHlfhtJ+qr3&#10;l23NeGhXpw6IqhzPrQqIvu60yRCroI4Y7iLhSPn5ZZ8QhzfwGci8ZmkOb14eSS8YMr8JhN3hGJEc&#10;c+T7E+YmvUImq7A43R6S52E3EuEFiQiWIjgQgRYLbOZA9FCg3Ih+FbdAvkGaUkMdkrS5XEqKilLK&#10;KIG3glQHQWhITk6ATISap2jB7U4bnkqJytPAks+ZPjZMo7TZrUhJWiyB4c+Bx6gPaOjuYEgQFqer&#10;wWivKqu3OjiDxRIdFV7WYGisMjjt9midOik2MjZCMyYtLSE+5ifTRw6LDI9QK4B8z2u01umbTl0o&#10;rq3Tx0ZqNAo557JTgj01NsJkdqoZhlXrRo6cUNPYFAFLfRVKnnTZQZCCczcYmmw2l90lj49PGT1x&#10;dLTOfehkQZbG5rBdUkcyUpzV4MIQoulZmVqm0LoZ2k2zDqeLdzlkCrU3dxSMB5ReYKakD4uff5YY&#10;6GaWuK0PIzOnb76rOWa51UcwdHT5U61lm6evfUfcNG/RcuJ8vlfhY/rax4HADthYlH8eqOopYlD0&#10;XZuP5hU2dw67fNXTVj61XNoRvH4bs30II+4KI4ARwAj0AQIUBbkYaFjTxbDK2JSJtz+0buritQcr&#10;hn/wtevYBWdZtcdodpsMDYb66sY6S1k1/f1x+uO9VIn92rk/Wjd57kOamJEUA7cwHpr2wKQnzCnD&#10;H8jtQFA8pGeWkfTwyKSn7l/14n2/Ge9OMXxfZsvVOxvsTXpjWVNdjampUd9kqdWb8usr9uXH1qh+&#10;e+eTjy9+eEx8BsQ+MyxMoArMICM/6o8eJWZNikmYNIE4et6nIiEGEe/++P6Hn4XXM7t9xHTNt894&#10;t9Q1H2jfxvsf/vgY2orabnjvTfFjYDCy/32nxr/16XugBImSD5AmEZVgDiD9ELGOqCICxrccIGo+&#10;fsH/0S8V0tKBU96xeBMwBo701Mf3//7bFoIanZ/WVXl5ySOlIOKy7Y8V3fH6Na3bFJdWjEtLlLaO&#10;GJ58rqgqoEZA89btvLs6bB7Qpp3eg4wAGO20ir+K+iFetRBQ82gtG+JzLGX6YuLQHhTVfXzX7uwF&#10;Xtq9c1xwDYxA3yMwyH6D+x4g3CNGIBCBQcTqYrWQQXTqTpo0dvr0q77fn9PB6/h/ymHv9dfPhcr9&#10;OLSWMdTtOoICpCUdkCu4qOOutThg1ahENHtVOAJCob2Bz6JGg1gB6GAILKVop8Phslv+99kO2m3L&#10;njTuP6/9oza/0uVyNjXUQSpCWJNqFZTwZAfRzhDwC+wzaD873RzNyFQqyO2OOGjQRwApDeC4dZQQ&#10;K6flEDcEugkeXgZR2RwP4c3ATXtMTYLNLPNwapUWbHBQ3G6I5x09IsHNuVHWH2gPAh8+EQn42B6R&#10;2nsHucsYApNOUiASYW1sLK6qvVBTcya/PEyrOHCuQC5ntNHhlUYr5yJIh0GrUx0qbWRpJiwsjBI8&#10;bKSqCo5UenRdNIM0TWC9L0WkJCXphg+PDWdois5OpMYnyWhGcS5fTzqtAstOHT3VISicDqfZYU6L&#10;5axO44UzF05XmR1OfV1ZQbTSnZA0hkDxW4MMQwoSXMqUMlW4OiyWkMloVuHheZlcJQ4DTXEAxCjJ&#10;U98VCGM+6qN+w6c8e5TYvMMXp9zGCZQY0PAO8ZBXgqPVx8v1ebk3uNobX92pua7W79QgroARwAhg&#10;BAY6AhBjjFZigXIYLNCiCHVs4ti59/3iD5/Ouu+P5ezt/zubumE39be93Hvfet7fL/vifIYhasX8&#10;h/6z+KG/jhh3o0wRjlIpkyAzBi+4eYILs5iUmYAAaERAw90NqI/FKCMWTbnx/d/+7W8r314QfU10&#10;qdz0Q6Vxf0n91/l1Oy6qT1iuYca+/uOXtvzuvWWzlySpY2UCDUZQ9DPKZwhGvPP3Ax1K8K/m/EFi&#10;wvR4gogfO4s4c7RZ1rnm46rxH2xc+8HDE8u2feNlll/4atjDa2Hj48SZA96x5W544cysF9DGDx4m&#10;PvVS1TXlifd+sPHuae2OPzTjp775OOkBZHkjSpOIyOUgDhDTfir2vvGB2UdARSRrJbwh4u8GlzrK&#10;qVjz8efE4+LoDmx89k0CvA0caZeP29cvvnFx5VIxurl60/OHFi+f2iUTAc1bt+tgV7Auutj77opM&#10;pKqx5d20rY+11LCWjAf0nrDixZnb7wG2+g3ilZXiSHHBCAxQBDABPUAPDHZrYCKAWd2BeVwGu1fT&#10;p0/51a8e/dOf/tDpa8WK5VB5sI/3CvGfVYTJwuc5neKjjphMz6/I4Zfd8G1EZDQwe4xCI1NqLRaL&#10;zWarKM47dujAscNHlB5rPEtUFlxSMjRBki6O19vcdhfncKOshdJjFPzLsAoOiFHxIzCqINNrQ4oe&#10;hEsQLLwAaQ0hayFHEJBRXk0ITogpgodDAaUyrGs0A7EIlCIkP3SALofTjp74SFCXRunmJLXEoNRz&#10;HwRBdxVDbzpHUnDaOVi2C0x+aWVFmExmdTnlcnVVgy0iOfHs2YsNdaZ6o93JueO08qQwasbIuAlj&#10;Mxe+uOb+379406qnUA5BhhqenKCgFGEcYTKZJqTGTM/IUjKa+qoCt0vfZKpVkC4ZTYxJjbnx6jHX&#10;zZpsIuRuj1sTETk9ghqeEHm+ujY2LMpFwUFH6A0uDGmGiYyNAx0YVqHWhMejiRFWoYuKB2IaTihv&#10;2kvQ5uyzsmfH5ulrvaoZSBTjxNrpEgMN4c2+QGSoE+AP0M5QyR/M3PwR4qenb26pnhHyMNIyxhLt&#10;tIVdPvGOog2vej3poH7IfeKKGAGMAEZg8CGAkvwBB40IaIg49sDthkIlKJOmzf3Z/Wv++ugfP/v1&#10;W4dW/vncw6/l/vL1k4+s/WLpypfSpt6gDIujGTkokCGWGF06QegJZsI9XqoCcdpi9kC4a4GMhDTM&#10;rMuitdGLsxeuX/On/73+Sc7bXx55c8/Jt/ad2vTdnnXb/r5m/X1zbkvSRENKA9TIK/uMbrQ8wGYP&#10;niyEov7GWFGFIWb6dOLjnRBELJX4uxdmoX8njZ9N1FYBMV1TV55009JJaFvC/BtnS7VgoxRuDBHE&#10;G0+XVUmx0vEQUt3heRWa8fi4lCNbAuKvgzkA3UDAMopfhsDn0Ev83b+4Do0ajc7nrX+kk+7+4Hfi&#10;3pAK0lYGJeUvRC2L4i1vbb/xsRZ6yp0YadG8Zd0OdgU32uXe598huXrD9dkoInvOypLNi0d4bbfs&#10;vWz7Lc8TbyEB6y0L9j3w5P6QoMGVMAL9ggAmoPsFdtwpRgAjgBHACAx9BLTRozkmS0BEZHPuQS8f&#10;jShpMfAZPWuhFyg4M3KVEtLfofhlweFw2qyW6orSyqKCf//9fVg66mEj0LMTz9ee3+t02BGlLb1A&#10;bJFhgYxG8UIiQQgBRCDHYXZz9S5O7+IhohkEotHTmyC4BI+DIDnezUOYM1SnqCaD2Wiy8Bzncjvt&#10;Dluj0cxBZV+SHomGhtJfHHSXMESRywhYAtQxXBynd/Dx4WrG6YnVqOr09cCgQj7HeqPFoDdSdhvN&#10;kxmR6ghGXmfxHD14cvd/393wj4fP1eWNumspSSsYZURDU13OyTOUTK03eBosNoO1ftZ149MTtATB&#10;aTQR1eba+JSw4VlzFBMmJoTpLuRXN1RdauDVLic/fuqUiHBl+MgwBjQsxUDyQYQhSnTp8ciUGiRG&#10;zsgg9hkUnylaxsg00sklzpb0XfgY4p8h/2Dzr4XIIiMGGsldbL5L1MTYQSyXKkBeQLGAJjOS2mj1&#10;EZrs+WSsV0dDylIYepm37sRawte2ZeN56z7xevIQsdTrCdFB/dA7xTUxAi0R8J3S3iyblwsPmLvp&#10;ba/sTIi2utEkRMtDo1pQfK4s0OBGBc14o/TJcDfCoKBjklfL1TSjIWWRsrAUmWaYRpemDR+uCYuT&#10;K8Jg0Q0svEH0MtSXJuuR2hgNQc8i28yh+Gd0U4JyYMCELty6oPhoSEwAsdAsSt8cptAMD09OjRg2&#10;Iio5JTIpRhOtYBSwZAnobIHxCLBgDBaPSSHQyPIgYj9yP9tWU7btDUnC4sltNcSRs2Kwc5fKxCfE&#10;IGX06ijouEs2xcrx172Moq0/bJbgaGsDRDk2EqIDT9yd1PUuLrcFsLRvES9ukdhnkKeA3INnN6wB&#10;UYvh92w9m7f1+gBFi0DZDZ+eRqvmgd603hWseSvvO+q9iwNt3Xvx94eIG6dL3DSw1f/Zd7yLBnF1&#10;jEDfITCIfoL7DhTcE0ZgCCAwiNRChgDaeAgYgfYQCE+eZ3XF+6hin+yGRDo3s8+oNTDCNrOeDU+k&#10;aRYe2hRqLRDLwF06Oa6ptoqCf0mGBx1ogpTToJcBa1GRFSS0AZFBFOtygLoGsoMe00hCSZNhLKNm&#10;qHAZrWEY+MjKWKCbG1weC+dhPRzqHh7faMheSJ4+dwkIaLfTCTHQdXqjGLzULMEBPkgUaiAH3Zdy&#10;HKFjiAQ4AAxE5xMOm7vJ7rykdxfXNukULORsLKm3HC2qOl1d61SwnM06KkJeXm8YFhlZ3mCsM7p3&#10;bDp88qv6S0Z9pcrBxMfr6ytlMkGuIL4/kaPXl7oEyPPIpkVG3zT96uTEeJNAGD3hZy/Wnj9VWHo0&#10;t7K8QqskzJzcY62uNuljGTZeZrfVmzg3kPlIu2IQYQg64VaTkYXkgzJQxwbyWUZStFyl4T0QQO+d&#10;4ejL9cvz1hn2tFRtRroaKMMgCDSvk9IJGtat89byb5FqtPrYoo2/ht+8v6vAPgPei4Ievh7BfMAu&#10;X0d7Vq5s9reD+oFt8a8nRiBEBIrevukuwqsDc2JUAZpBubKYzRBx6tNq0hGAQ9PVKa0+9bJfOoPb&#10;CIhnpkB3GRIiIx1nUWWMhYsKCxLPwBujCzZkVhYDm8WLN/wHO/wT4D6vxRsmxB1LHLRIU8N9D8mB&#10;DhnpoRka5khpAl4MZCwUs2WAbjRLMdCzyFf7DIo3R176uW2KYElwLFA1S6ojbewXBIlTZw8k3fS6&#10;nz5GHO7pI6fa8SU+dljlV5+Je6t37/WGG8NG4rRPeaNtw5jkpJoKSdYD+upgkEGNi/UT5j/++pL4&#10;8pp6ImidmtqypDjEPIOWSOVlOBDYNHQN6P2frU3zBhGLBqa+LsYIo9dHy8ZnLtuHAoqPP5n97CZQ&#10;Tx6ePG734a9RNWCKicXXJBCtm6Nd3sptd7Vt3nq4QXtvH/Q5V925+1PkGMiGvJtz5/VTCb8GdJve&#10;Ef2992ixaOzrfTl+Mev+OW9xrxiBDhHABDQ+QTACXUBgELG6WC2kC8cVV8UI9BoCoF+gjl/idMIj&#10;EwqCRiq6Xi0Of+yzr2+ROZartONmz5crlBHR0QptxKhx4+GBjKYoo1EfEamDMGne4yYYhYoBvWaR&#10;gRaTELo4YJQpq9Us8tpImgOu7nKSUJOCDHr18Haet3KgyAGPfyhUGrLjuT0eu4egWahF/XDoRH19&#10;A+hv2B322kaDGCYEwULS45gUVO1ln4OGvvZ2PGwXMISIKTGKCtzlIG8jSVQYTGeBE6YUNhdk0+MP&#10;FVTqnYLbbk+O0aREyKePSojTyFKThzeYLdHRqtpyR9HHWy6ePeKUyWQsGRWfpFPqUmIT7G51oaGx&#10;yWBrcDqGJYYvmH0DQ/A28yXGYSvPO2CqKG5qMkyfPDo6XH2usk5GyeUUKEMzqUp43Iag80GHIemG&#10;h3qYAlGqWIUSWAEeQtDQGQHxZpAJExSye/uA99q3ERvGCAxqBAovHZkxaqQ0hLRHHhFnYXDpZwRg&#10;8umrR9LSHvnKOy3Wz+4MhO5FnhfoZUiWDPQyEL5wVYabDghH9opfiP+ycJMC+ZKRWDRiqiV6Gb1B&#10;EtCSRgb6BwQ0UDpfkbDwEsgwL0oDj00yMkrGoC4Qrw29oBcFbDSaNBXn4mE7zRAgXgYW0BbJBFzC&#10;gFBGcdS+uWG4rkm8M6pAkiglhlj8YMIudO3r83LsxOkUr/6G1DeocMQfOOFX4WjlUNZKUTEZ4pHf&#10;JCZ4JTiIrJUv3ET4YqjFNICBJWbxrd4m958gfE2CjjOYca+2BoRmx90xHzQ9gtWZNPdu4qsnIYL7&#10;b7XDvBHQWTNm+JMQhu5Ad9CHQGZh9xso3ll83RJMRrnZbsriL14hfopqgozyWtC+6KB5kF1tmnfH&#10;4xZtpr7+kSTrvGZt2hOvB+QVDNL7nJX7bjx0nTjMnxFP+CK+L9sFbAAj0AsIkCA06Tfb0NAwbNiw&#10;Vr3s3bsXttx4443S9vLy8ujo6F7wBJu8LAROnTo1a9asyzKBG4eAALC6g4WDHkSuhgB8r1eRbkNd&#10;LpfZbM75xR9mxAcs+BY7LzLWX/3RS73uB+6gPxBwOBwKhaJXe9aXfa1wfyWpF4iBz1Baixj8c2vt&#10;9q9OZ81ZwNntZw7vn3XtdeXltbPmXP32G3+JjU86c/pEXNrkSJ1apZBRJFtx5htOIG1uDwNyEKxg&#10;cNJGXkExCmNDyW+f+90//r1ZQZMKuYxVyOQsRO7K9Ha7AkQTETtNuuFZkHPDMxsPGeqjE7XaWIF3&#10;D4vSTh2dUFyc995nX9ocDgj3+fzTHRMmTPCGDwX8IwHVHFIkxha1DVnqcTxDwfBfWyu/+OJ7g8nh&#10;5gk3BIuLciQjdTqrm4lQkjHRkZeKyiKU2ptGJw1PivO47KCmTWsidpdbDxceevXt6z/ZVZ9+dWpl&#10;vWIcO3vNz1cnRuvkqjBSScp5Oisjo6rJysqZ8clxmsTUg7knD588qRIUURoFxEmPzYiqF2KSWWeV&#10;oeG6aTPcttr83CZ3lPqRxx7KGjN6cGH4wTbTzu8q1PBcr9DKlVqDweziCY6Qnzm0x2aFyG8WTiGn&#10;3fLGm+vuvffeHj/KYLC6ujohIWR1x97wANvECHQFgQ8//LCvvgsQbXtX7ssngPAUHUQfN0uuQsLL&#10;dfOaP4sfxQqvjXo565lnUK0Z/oYQrjvlmSNoC+z7bJRoL2hbkLbZvDkL2QrSRDT+ydLP7pJMSV6h&#10;jW1b+RwUXW3HlL8V4R9V4Ch8HcG2xwsk91t06vckWIXmwxkcIi+i4ojQe5+LIq6LdoTvWCSxy/4K&#10;4ijeTP+qPcyDwSLh7B++95i1d4y6cgYOqLrwdbDb7cAnjBkzBv6q1Wq49RhQHoIzEgHt98r/0T+5&#10;KtHTwGf768AWoETS0tLi4uJgUB2MqA9uKfsZT1DVeKH2jo5yGPazg7j7QYrAD/c8l6ZrrU5+pKZo&#10;ylu/1mq1sDIPvpJ98LgxSNEbRG53HgEN1LOffR5EA8OuYgQwAqEj8NFHH82fP78tSyJtgV2hm8I1&#10;MQIYgbYIhCVebeWSvEIcXtHn1rVExV0V73CAaKFMqUqMj49PSBqVlWF2QOQuR1OMNkyTmjWJVWpR&#10;OjiC8fAQxAxR1QTE7sB/JC2XUhmycuXI6dcroxM4yFhI0gIFOohkhFpNMizE8zhIygnMLGj7Qrof&#10;3pU6PFUKByosrTh+OrfJYOJ4Xlo2C999STjCHyXk/wiu+yOjA9e39uqhDwVDCJ8iechZJIaai1La&#10;sKHJ7JDRbgfvBFejosIhl6NaLtPpVIwy3OEWrDbOYzYmJUcf+fJM3rGS3PPGglOFpqaGGAVld3lM&#10;FogL55Pjh1UarQqXzQqB5E3GCMGTGJNAuSHw3CGwimvHDy83UPllNWcrKy9YuaOHjx0+XapV8LGW&#10;WhR9PtgwhIMIEfd2N3oSh2SUMqWaZpWcCxTCrVIUGpyN/oxOvXrEsXGMAEagJQIQbXti6WdTQOVc&#10;VDCHj58sRzQsqNAESs6AJPlrPmXnI89cWoR0Yz5ZfuSZN0XZ8z2rpzwDpDKUjcRnm30d+FRkWrTN&#10;HbVRNB28CUEceeY1AmoYTrxMPPOwv8e2raBC7l2S2HS7pnyt/MI5LUchdSSKrT8svg0YEZj1edJu&#10;Be84gw2zzVm2500vQOLg5y1aLqU9JfbsyJ1BfPYlGkbRl58RYjB6UNy8sDRj7u8Chv/ZUimn6ieE&#10;7yC1PUb4xO9FBODaBjcDEG4i6SkZjUZgzCHbMGyxWq0QjQdv4G9NTQ3shV21tbVut7sXHRpspo/t&#10;/MqrqjHYPMf+YgQwAgMBgc4J6IHgJfYBI4AR6CoCoUdqr1y5EoJ3vvzyy652getjBDACISIAZK8q&#10;4S6rCxactpu9TRemTYzUlJ07brPzUQlJWp1OJlfExUSOnzLr8ScfD4uMCU/KMBmMjFLbVF/lcrvE&#10;taSSqIcoUAj/uu3gD3QgU+vSZtwYnpRGeXgn5AFyu1nOpSAJDYuy4kEKHpPdbkWLVamJ47KQZIfH&#10;A6tNj5/NP1tQgaQVRclEeEnkKRKe9q1U9fKpIivdZ9SzBHIoGGrDo1JGpGuVcrUMBCCBSKVlBGl0&#10;OSuNtgaLu7CqKSYyBZSuz1XW1FZWOhyuahfVxDl04UodS53OqTeVm09uP11yspwDCQ2CtdjsdfXV&#10;EbTVYKqxluQb9JV8Y2VJXUVZfX1kZBSs7HVx9vLSir99eTSGr03U1tl5Y5JW4aKEWNaot1j1FAqr&#10;H3QY6rSq4SnxMB1itVjhqVulDQfdTpiWQFmhxAXKcLZJ65hxwQhgBPocAaT1IPK5wSSHvSkKfWHR&#10;yLkZLz8uCaYvWk7kFgB3WlSQ69uW9sia5f4BBGu79GYx1Lq9JmB8oxiMjQwduVQo2ZrR3IpYvkjS&#10;CfFXaN+UtxVUDjoKqSM0Cp99/4ikYXZSwTfOIMbbHMORo2Zs9vLlaB98FJED/nnpmqUiA434Z6/D&#10;nXgrtvQXGD5w5WgGIRyC132QtTlGfX5WXVEdSrcuwDgDy9zY2NjU1AQcNPyVyGhYggPvYTuU+vp6&#10;2Ah/YX3kFa88Vb/990jcA15vHJn4xO+uw8uUrqhvDR4sRqAHEcAEdA+CiU0NfQRCZ3X7HYsQNaAh&#10;9vntt98O9Pbmm2+WYhvhDWx/5ZVXdu/e3e/DwQ5gBAY7AqqwBFnkYpQ4p50SERl77bwFN1w7izKU&#10;mKqr8kvrVGoQQmAgLDoqKlqpi9apKHV4pMNmtVtNQDezJIQq++Q8ULQqJ2U19LidRUf2Vl08QUES&#10;OYqyeQgIhUbihYLgACZRIEGZA56+QGVDodZkjEwFpQ5QN+TcEE/N1zYZRQ/R4xky6SuSQqI/mFda&#10;mtr3S+E6xTA8Inb2vCUL77g/a9wEpZwNVzNOCBQXSDMnVOlttUajubEsUu6KYKmjF0qclvpEjSyv&#10;spZ3mHUUUWOgDWbOZnDwpQ0qp9PGO6wOKyOnwsJjGkwOTYQ6Oj12/KiMaSMmGuvroxh66tjJABLv&#10;cQouwyWDY8zESYnjJ0JvE8emz7lqYsrEybpoLcoSOdgw1Okip00ac8PscWkjkpwOJ0TCR0THoROC&#10;AmFN0N+A80IUCccFI4AR6C8E0h7Z+PIMb1huM7npT1F44uUZXfSsOb1h19uirhCx2jPlcj3p0IsQ&#10;jYsk/0biYW+kedrNIuuM+Oeb58H7S4V+/jlEgy2cAlWPwFymPQMbttIlBOAeJjIyEpaZgZ5GTEwM&#10;HGjQF4USERGRkpICb+Bveno6VNDpdKmpqb2t0tYl5/upcszi3639wJsO8e5p/eQE7hYjgBEYAghg&#10;AnoIHEQ8hL5DIERWt+8cuuye/vSnP122DWwAI4ARCAkBbcxUm5DVXlW5Sjn72ptnz7315luW3nn7&#10;baTDVm9059XZgOUsLChJzJigUsvNTbU1xReMjTUozTuEIYPEBMSjilkHOZed51CQjkat/tHtd8/M&#10;TB+fHD8uc0xqfCxwiHYCFCNIUPMFPY5wYGaVkF3OE6EL0+m0o9JTIL6Z42CFqeBwiYHV0CWFsudJ&#10;4c9+ClWS4wAqEljxQG3EkAbfQ5VCw3DxTYvv+enDT0yfPVel0ZrdnMnmNDjdTTbnpXoLrYjcdba4&#10;zs41NNSmhKtmjJsEVLzJwpudHicobDSY41lCrdKseeyx5T+6b8mSO9VxCaPS4mHMkdFjbAJP8GaH&#10;3dxYUj56eIZWqU1KSnZ7+LLymgPfX7h+3JjbFt7gaHCYzK74CE1Nfh0lojcYMcy+9uZrZ01adN34&#10;5Fi1VklFxiah0wHIfBT+7M1I2UOHFJvBCGAEQkNgz9s+mQtgQJvzEXob+1MUop3tG0xLz/KJcRS9&#10;/dpmqWLHbYM2Qc2OSHoUKCD4iC/Y2d8ztCJ8JDnqSazQrilfsxBHERpgrWsFMQ7hzb5A5D07vGiI&#10;zYCFBjJeDGAWGeiHXwP+OQ29z93x5iVv/HNXvRUx8cujtD8ICKv2KZa0ftO9keNWrRFQKpUaX1Gp&#10;VKAwC39B3Bk4aHgPb6SNUjWQscbKs/gcwghgBDACPYIAJqB7BEZsBCMwWBE4duzYYHUd+92MwK6H&#10;yNnrC6TPBetnk+RDu/w7YV/gR7QdbZKKr17bLWL7Nm2b67Vs7O9dahT4UfRHKt7NrSq0beL1HbVE&#10;Dgbt1OteYE8D/4yAzOxhybc7XNoOXI2JS5h1zc2zr1swYeyo2RNHXDieS1Hs4VP5o666ltYmgRgC&#10;yGuwMjmwgHYXktdgKIFhIZs86XbbPR4kUwiPTXfcccejjzx631333nvn/U8+uub5Z/7w03uXX599&#10;9ZhhiVFyGe+wAfuspMjYhCTgpq+9eqpSwXo4F8PSLs4tiW/AdjAlMafwV3oDxxBygEhpQPoL7S5g&#10;eP0t066e9/hTv7t5wa3wOAmPjwa7K7e2acf54hqbUKk3nykzGTl5UVFJbHyKyUmYjHa1nIoKJ+st&#10;LkKmBAyfeOKJnz14308e+PEvVq5+4rcvTJwwMWtCVilpayTlAJRWJUyeMsFitMoY2uYidBSXuz/3&#10;w+2nPz6Su+NwXoyzdMaEeAhRH9QYXn39wrGZw667KmPCqES1Gs5bFP4shkC3qyTTXycG7hcjMPQR&#10;mJd+SVJvCEcqzmJKO9ChECUdQBN63uOgxIz2P3wpq6MI6HnrRKFkVJFYulxCrZO2wZqgZjOyLqEw&#10;YdEdUYW6RZm3TpQKESuA8LFUoT1TvpahjqJbRzuIcSQOIqERvgPyIIrFq6qBhrVGkhgBBvqIl3NG&#10;DPRmkYvuHLe2TiJMpKOEiqjkjUv/ItBKW8OvLSZtl3hnzD737zHCvWMEMAJDCQHSZrP5xwNaSJCv&#10;tuPhlZeXw8qUoQTB0BjLqVOnZs2aNTTGMpBHARHQg0iFIxQk295UgfKGpLkBuQdBGBokOJ566qlQ&#10;TA3qOlKwJ6i8Qe6RnF/8YUa8lGK+uRQZ66/+6KWBOkagaF/Kyj+wKh2Rtd53kq9A4j6YO444l/U+&#10;2uvdkpH7nPDOAnHv+vxVqzLWz261Be0L1jbQPFj2tmrVZ8BHVGf1uJ1SZ77uFrT2UaSYW3jt650Q&#10;vQ6213sk0PCkSpdT+jhluaH6BGP+kIY8gi3L0QuJaWPn0zTLyhUymRJYZkiKc/rMKaPRVFpt2PvN&#10;93GTFzgMlWVn9hsri1zmeqfLDQkGdTIPQ1NNNr7RioKXXS7nX976y9wbbpQie2DdqEQfl5aW0DRz&#10;8eJFXbiuqbH+4oWzFy7lTrsq+9qrZ/Oc87t9P3z+xW7O4yytrpL4RZD++OD9j0aMGOGX2pDL5RAK&#10;NEDS2XcVw8b62hPHT3667b8NTY1ympYJRLRSNj5eF6EOv2TmgFLnojxFeSVKuYxWMdXVthdfeOW6&#10;6+a2h2FEWDj8Vhgt+txzVdt3bLeZGmshgprnosJ1iXEJTfX1GQnRP7pudGEjOff+HycPTx4aGDbU&#10;1x45cuq/n20H2UyO59588w1IHnA537v22oIEZ0IClpfsDWixzV5B4MMPP7wivwtA07426oRIg3ev&#10;gH7FlEtrpPyJuAwVBODrAIn7gE8YM2YM/IVQ4gFy2xAIcMeCzv4nI2nJl7/h3r1709LSQLUDBtXB&#10;4erjW8qhcuLgcWAEiB/ueS5NF9MKiCM1RVPe+jUsR5DCX/Bs0BA4UfotiGkIYIeHcAUiMIjY5xDV&#10;QqZNw0JeQ+dEBjp2IbEzkI4t2LGVWLZmzTJi6w5vgDSRn5uTnZUhDTp91SqghttuEXcGaRsIVXom&#10;8Np5PqvBQCxY/2AA++zvLjS8xd4XdUYsp696btzq15rDvUOz3c+1whOmWIkJbZ2gBEj8RosvhoRb&#10;LIqKio6+4cabr7n2+tnTxz/zqxWjZFWO2jKVJgqkN+AOjGZYN8/bSbWbUgqgzyvKDYv6GaS0XFQq&#10;wEEDkTp27LjRo0cvWbIEwnjHj580f8GSNU8+P270BI+HJgRm/NjRWZkj7A4HCn4mCJYBThvFQPsz&#10;EAL1DMtRB85jZFcxnDtv4e133f3eP7Y88vAvI2LiXALR5HBXWD35emOsknRbGusN9awCUjbK7CaP&#10;mkYSIx1gOH7ShOFpqSNGpN+2dO6L/7fm2ed/u+qRn86dPSshJqK00Vhnd9abqk/X8ZTHStHkkMHw&#10;hnkL775n2T//9Y9HH304IT6+n79FuHuMAEZgkCOw581n2siIDPIhYfcHCQL+G6Sgb/yDwFTXIDme&#10;2E2MAEZgMCGACejBdLSwr/2OQIisbr/7GboDd911V+iVcc0BjcCOhzK2Lsv3BhtLnnpZ3PRFAQz0&#10;giUrclY/6BPsQLXabmmvbeD4d23btOK5jkKPofOcFUuk2Oculw7550ANj4ys7I5p8C533RcNokbc&#10;YbW1FuIggfWlGYhTpmkKhCbQkw/w0AQZGxs7c9bsq6++ZsmSW59Z9eObsscnJg4DkhkoYiA3nU6n&#10;2e52c4KYOBDRx6DT3EGMACTeyczMnDp16vjx46+99jqNWqtSRyg0Mct/8eirr7yxauWq6+dcn5yY&#10;pFKqgAKH0GkwBfw1sM/9KLsR9JB0A8M5c6558MGfvPfuPx/+5aqE5GGkxxEhZ4BlD1fLh00fRSjV&#10;Wk1kolwRr6BZColct/fwGYjhvHnzpk+beOedt69+4tFXX/vju2+ufeLRn46fOrvaarMplCDRPfQw&#10;/MlPl3/w73/1xfcE94ERwAgMNQQg7NmrP3HX5uWSjAguGAGMAEYAI4ARwAhcIQhgAvoKOdB4mBiB&#10;4AiAvAYOgh44JwdwVfkFhWfOnj92/JT/de5cLmzseMEgQeSsXt2GEPazuC0Z6HeE/GVbMwJEnBe0&#10;2eLnriFKOpC9BqhyVqOmJAmx1i3I7mAo+kOtW+/0GfEGnyzc1LoCRGWPy2yOf/bXDxC3lppAIHZO&#10;bv7AOYShecKwKnnivRzX4hIMif8YRgYKHBABDQw08L/APsN/UIBYhoDcrKyxkydPuf2OpS++9MKT&#10;v30+Li4ezgoIW4a/KCchAcHTDKhnoIYofhqVDuJ3YC8sZxs1anRWVtY111wzbtz4GdNnLLhp/q9X&#10;P/nb3zz/p9fWw16Q3YCEPAMz/3u3MZw+ffqPH/zJnzdsevjZF5Vx0XkNTXIVCJU44zNTrY11lNMl&#10;J3g1gWLMu4rhpEmTZl4147ZF8x9e+cgd99xz7eK7wcZQxTC0Mx3XwghgBIYqAvPWGbrBH0NuP4Ov&#10;YPGNoXpu4HFhBDACGAGMAEYgOAKYgMZnBkZgaCIQulrI0aNHQegZ09D9ex5UVdWcP3/x8JHjcpZN&#10;TohLH5HifyUlxLE0ffDQUagA1drxM3vdznXnFrbIyRcQRYxY5ACpivRVBwQhH+r7sxC23tJ+2+x1&#10;+UB4QvOsl1okGwzmV7vUsM+IaEkQdq7oBH1/fZHzBsK8WWdkcIZAE4Q2MtNOXxWYyg2CniH8WdTf&#10;gFBoiICmJD0N4J/98ACbmZGRAd/WiVOm/f61db959vmU1OFuzu3igDClaFYhTVRIzKnUKsQ1pFLC&#10;d1DqmDhx4g033JCUlJSYmBgVFSWTyUK00PffoMvEMDVr8n2/+v1PVj1l14ZzjFBTUsl73GVWZ72T&#10;sHIoivwyMYyNiR7CGPb94cY9YgQwAhgBjABGACOAEcAIYAQwAoMXAUxAD95jhz3vBwRCZ3X7wbmW&#10;XXZJLQTioCUaut/dvjIdOHXqTFFhcWN9A+d0lRSXnTt38cyZXP/r7NkLZaUVnMsNFaBaSUlZcJQy&#10;Vh3YOW51hj9GeNdrq3P8kcMZq3OITdtaiCWnr3p/XXaLbc1bOmsLHgCnnS0RzEABB3hUkHeOEIOX&#10;UYVWXfbG4W0VK90bXfSOTZKMSr3V7GxOtgYEMsg6g/6wSEN7RZzFiOYWHDR4o1Aor7rqquuvv37e&#10;zfNffuVPz//fH0BSA9qCLLToq1eCQ4ov7yx2vvXooAnEPkP6oPj4+IEj+hz8GPQEhtnXzv3ZL599&#10;YN7KMalZtJy1E6RFIDgQOBHjxzGGEgJBz8Pe+WK0tQq5zuZtKJK2F22YFx6+ek8XukYt/M270A5X&#10;xQhgBDACGAGMgB8BWA0GCSIG7JQ8PlIYAYwARmBQIEDabDa/ow0NDZCvtmO/y8vLo6OjB8XYrign&#10;T506NWvWrCtqyP0yWGB1BwsH3Q1XX3311aeffvrmm2/evXs3wDt//vwvv/wSWGmgp/sF7b7sFEg6&#10;kNN1uVxmsznnF3+YEd9alrDIWH/1Ry/1kkvr39zocjr27tlVVVVps9shvzZEvgqEALyjFCFrtVoh&#10;OjU2Nm7WzGyVSvf0b1a39AREkV/KykdRwZCHEClBw9vmbVJdtCf3OeEdYv36jFWidrOvbuaONlte&#10;89lr2XZBgNHmngjYuvDcOrF/8T2xU5DUOdCHTSt8n6DD9fmQ9rC1Z2I9r/++cYH1B4n3pTjnNnsD&#10;NwRW7O7h6ceU5eamAr52k1zGg+/nS0eNmbEMBTKLBDT8A0IcfmXn9gYHJ+358+c8HuHcufN/f29z&#10;zg/7/vrXDbfdtkRKGwhU8pB/WOpBDPMu5f7zn5tLyvOefur/br5pAcawg/Nw48aN9957b3e/cx21&#10;q66uTkhonpghCCCgX808sWdlWsC73ugY28QIdAuBDz/8sK++C93yDzfCCPQhAvB1OH36dExMTEpK&#10;CmSwANJ2oCWQ6B4YMBCdTgcjgr8d65L14y1l94aGW2EEBggCP9zzXJouppUzR2qKprz1a3gKhiea&#10;jqUFB8gosBudIoAjoDuFCFfACGAEMAK9i0BtTd2ZUyeAerZabUAaxsfFx4K+b1xCbFwC+jcuATY6&#10;7A673V5QWGA0mTrwBqQ0UBj07PXrt23KXraoWUXZH5C8IDNXEnEmM1aP24ko3jZbIL9g8LaoY19Q&#10;tZfnRpsWvJO/jvBJQwMT7deGRuLSSOjDWx4kFoWak7CV8nSzZnQLkRHoe9AGQEsHURuZ7mKvEdBc&#10;A8HKlDTNMgyLqGd4QQRuhyLOkgWQyABhaIiAnjv3uvVvvL5hw8aEhER4OrpC2OeexfDqOdf+Ye1r&#10;7/z9X5mjR2MMu3Qe9u5PpGgdQpnvIj5BPDQuGIErA4GWMzFXxpjxKAc/AiDeFRcXBzFtqampI0aM&#10;SBsSReLTISczBEEP/kOER4ARwAhgBPoNgc4joE+cOHHy5ElwcPHixTCfiSOg++1YddgxjoDum+PS&#10;jbDivnGsR3rBEdD9FQH97LMvnjhx0GQyQg66tBEj2h5NiIMuLi4yGPQgKTtlSvbatc/3yBEf0EZC&#10;Cm0OqVKnw+zfcBWec9XlbtAqK6rt81LHXI9YZ5BvlnQPulggkL9WLGPHjgX1jG5Y6GKHA6U6xvDy&#10;j0RXMezrCOi1Y5/9TAqD9hUgpKc8e1T8tPwTg5jOTIyV/mTpZ3eh7dPXStWbA6gRh+1tIrVAu4jl&#10;xObNY9HHYHszod9nN4Npn7XLRxpbGGoI9F4E9FBDCo/nCkAAvg5GozE5OXnUqFHwF+bCB7qWV2gH&#10;RcpLDOxzpzdX/XtLGdpocC2MwEBEAEdAD8Sj0gs+tUtA33HHHZ9++in0+Itf/AJSEkHkXWNj4x//&#10;+EdMQPfCUegBk5iA7gEQh5aJbnDlmIDuLwL6X//6aOPbb6UMS8nKGtvBaZibe76svOzXTz59++2L&#10;h9bZGnw0PtGQdqOmW8h9XAYi/f604LQZGku/0iZcp9HFiLRzl6nnyxj9EGmKMbz8A9klDPuWgL4L&#10;OGAfyywNFLhjiIcWeWdEHH+2FLHNaONmiSpusVFS8Ahgovesnpf/+J6VhVD/fFueOmDvZj9T7evt&#10;8nHGFoYYAsC4DbER4eFgBC4HASANIPwZMknAX9CUGxoEdOiA9PstZeiu4poYgQGFACagB9Th6D1n&#10;2iWggXd+5JFHpkyZ4meipTeYgO69g3E5ljEBfTnohd62G6xu6MZ7tmY3XMUEdH8R0CDBsffrb/Pz&#10;vWm2OjgT0jPSbpg7By/L7dkvC35a6Fk8sbUrAYG+JaCluGaJZRbRRfxy3lNS3LPIRu9YBB8CKOa2&#10;G4nmiGnUBjHLhF9dOiA4WrTYai9Wn74SzukeGuM//vGPuro6MAYyPnK5HEImh4YGbg/Bg80MfQRA&#10;rRVuUzMyMuAvENBX2vmPbymH/imOR9g7CGACundwHXBW2yWgP/vsM6CbZ86cCZkEIAIawp9hPhNH&#10;QA+4A+hzCBPQfXNousHq9o1jbXvphquYgO4vArq/ThLcr4QAflrAZwJGoKsI9DUBDdQzilf2Bj2H&#10;QED7KWofK40I6GbOWhxvK3WO9vdiArqr58cVXP+f//wnJHUH6jkiIgKYOJDpv9IIuCv44OOhIwQg&#10;fy/IQIP+RmRk5JBJQhj6ocW3lKFjhWtiBAIRwAT0FXI+dKQBnZ+f//3330tAwCVk6dKl8AZHQA/M&#10;MwMT0H1zXLrB6vaNYz3SCyagMQHdIyfSoDOCnxYG3SHDDvc7Av1AQKcFiG20luCQuGMkweGV1GgO&#10;kfazzAF7vfAFRkx3ulfS8eh34LEDAx2BLVu2mEwmeG4CAg5y5wAZhwnogX7MsH89igDLsiD9HBYW&#10;Bic/rAC4ctJRSCjiW8oePZuwsSsIAUxAXyEHu/MkhK2AwAT0wDwzMAE9MI9LP3rVDa4cE9CYgO7H&#10;M7Yfux4YTwugaL1tifCOX/EaPr+UlX9gVboXmdb7Lwcwn21i/eyMrcsCOrkco/3UtjUuSDp8dU4L&#10;Z1bsDMA1dDeRxvgmX/Vu2kDNWx/J0D3op5ohQfr25NJ77723Nzysrq5uqTLUWljDyzE35wz0Jwj0&#10;JxVEuQlbZCaUuOOAvIVtRDY63tvCh94YNbY5ZBD497//bbVaJQmCpKSk7iZh27NKd+dmHyhX/fHk&#10;V4/07OxHC/vL/2NcL8nZhFqg+WujWzsVdGOoFsV6l28hsDuMYZfA76HKAahnv3Hph1UZIgHd09dB&#10;dKUP8e6lp7vuDKeBcUvZmZd4P0Zg4CGACeiBd0x6xSOqV6xioxiBIYoAsLpDdGR4WBgBjMDAQmDB&#10;khU5ufl+n3Zt27RiSbv5GLvpevqqA0Izxd1NIwOsGRqTv+xcQRArdjaz+l31NXtdvmgrf925hQ/t&#10;6mrroVK/RyHtBijz1hmaQ4/hg/dT2so9Bqm0CEzOfNy72asPTQQ0b25iEOWjW1gmOtrbsmY3BoGb&#10;XEkIQMgzKG9A+Cewz6CB262iYIlZf77ISeXAk+PbMbL/Sd38d6u70UML+39f0pkFqZ/qd+frntyP&#10;6kJzSqZs1Sroxs4st9gf1ELPjBFj2K3zpEuHT62GY3XnpTcu8VA8nry7Phl19ZuFvfLVH4p3L70C&#10;FDaKEcAIYAQGGAKYgB5gBwS7gxHACGAEMAIYAUAgIyt70zYf6dkr/PNQh3nXQws3XQ793IxPeuY4&#10;4lxewVAHrPPx9RyknfeFa2AEBiUCEO8pFaCh6e4XiiTIENqHWK2tH11suGiTkPPEqFFP5AibFiFj&#10;QZt30WYQcHrWbIj+hFjtysSwS2dw8V/W/m3FzpzVmXDuUySZsfp9yPT62hU7dzsof7+w0xgBjABG&#10;oJcRwAR0LwOMzWME+gmBX/7yl/3UM+4WI4AR6AkE0hct8zPQgfwzrDz18htSTC4sL529fv1D0rbZ&#10;630saetqBOHbMnt9ns8/sa3Uonkv2Go20xMj6R8bBetfakE/NwNCNgczB93Y1l+E/3OSGgpA1gJ+&#10;P3Ckz2xb5PsHgJ7vtTWkPd8DtogRwAi0j0Dr3ytJJihnNYgcSD9qQX7QQv89QpeDhx6Cy8tD6/0X&#10;GfixEy23+d0Tncz31mtzwQh+VQpmJJh7Lcy2GeNlniAYw8sEsIPmBTu25rRcqYVuYwLnbhH6zddf&#10;7w2I+M8u77kEe/2HyHdetajQYiO6e2n/Xsd/UQ56rob+zeg9xLBljABGACNw5SGACegr75jjEV8G&#10;AoOI1e2GWshTTz0Fa813794tIQRv4CNsvAzAcFOMAEYgZASyszJa1G1+dAvgn3c9hHQPRV2IncRL&#10;XvI4Z3XuEnHLihxvtFHbarBl9bidqNb7xFa/tLGvw473hjyEfqnYGjfRiYL1D64m1q0JkNT2DV/U&#10;05CeYZtHHbAxcAwiswNlIeHX8VjwjiTwsXPFJhH+Xa95YRUkoemgB6hfcLmMTkOC9DLs91ZTLJTR&#10;W8hiu/2BgO/3x08Ct/4Rg18jkBkSlYLQr0+wH7TWP1DBft+aKcGcc1nvg61VXiEjMO5dQ9L6dw+Z&#10;yVn9EgG1A647LY23vioRbYx4dXyln1SfVFIrs63G2NXjgDGEAOTLxLArmAe5dgRqiaWvem6Ff2VX&#10;wMRu80HftJB8UDytWp5Xvgr5EFL9oH+eHXnW+gwP5aQaKlfqrhwZXBcjgBHACAwQBDABPUAOBHZj&#10;cCDQDVZ3cAwMe4kRwAj0MwIZWeNaewAMNLF1RwFRkHfO91QHb6V4N8SKbvI92GV7mVbQjZaUItpW&#10;Qza8tdAjYKuuOt7bz8h03H0Q3Hz08/v+DI4iIL7ILDR+EbmgG1v05teAznrJHxXujeLz5SdESile&#10;Phs1DX6ABjSCbZwLDdLBNSbsLUZg8CHg+/2RyNlOf6+CVmj1AxX09605SWv2skW+tLeIzw6YeWv1&#10;u4fsZK+TfmL9151WxqX5v8C9rYyIAbPepSXNbTs229WjiDHsW/GoQLbZe6xactJwPngZ6F3bzvnn&#10;iAMPuu8kbHFe+Sr4L9/+E6H1JTi0k2ooXKm7+l3A9TECGAGMwIBAABPQA+IwYCcwAhgBjABG4MpG&#10;IH3VO818qRcKiYHetWMrEUgLrBDjmFvEjAWDLsRqgx31ILhJ0c8B9PNljxEFo0uc9frZwMlIeQmz&#10;RbNihr73iQd9S9Vh02BHvk8gvexjgg1gBDACnSMQ5Aeq80aoRiD93PZ3LzQbLWr1iJFu9Hv5TTCG&#10;IWIYqBsmNUFzDOMymyc1YNOCNevOweohEHQ6F3hfE2IX4jxMi9LtozPor9ShQobrYQQwAhiBAYUA&#10;JqAH1OHAzmAEegyBQaQW0mNjvlINNesq+sRpmwUZA/a1UGlsrcUYoAXshdG/Bd74tYb92ZUCVPzE&#10;+shes7Bf4JFo4R2q0rIr6VNHQ/AZa6EdGCDj2EqvuO1IBsl54cc50F/EQK9euLqZf0bZ8CTphw5L&#10;22qwxSfPgZR8W7XueO+ARrAtbrAitw39LALiTekoKhkvgeC8oBuDDhY9RYthXPm50r/ic3VzVXgE&#10;BkIaRZqFeICGAKQDegjYOYzAkEOg09+r9is0/0CFikqL6Of2fvdCNSbVa/vjKfKVnV/OutZN51fG&#10;1heCFpfcYFcKsQLGMITjICpsLPTfCyJNmEAlLMmCOLH+2mst59U7M56DFoN5r7wtZaZbHZ0QT6qh&#10;cKXuDDO8HyOAEcAIDEgEMAE9IA8LdmqgIjCIWF2sFjJQT6Ke96tZV1HSghSEA/50aQvPSVsgYHPZ&#10;1gwvB90ciASbs/K6kKHcr0gAKroBfDMKZVmxAgW1BB1dyzWwC97ZOc6XFh01RJGq7Q7Bbw+CWkH6&#10;WBKJbCHxJ+wchyJT/WXBOzDSlhKBPQ9531lED1NE4LJoGB9oIEoaHO2R/uBe22qAOzwZokYPEsta&#10;S3BA/Y729t14L78nIE68Wbn80yXoVEWAnBOHTyIRbelMCrox0AWf2glqIn6rIHhLQv/B3HFSBLRv&#10;8gTUWcW15CEeoMsfaN9ZaAfSvnMA94QRwAi09yO2BJT/vUkIg/2gtf6BCvb7Fpi91vurBr+i0uVC&#10;3Nf2d68bxyOIESB14XbAezkLPoUt/lAHjLEbHQc2CX4hwBheJqyBd2CQncJ75qDkCb7b0cAOgKYe&#10;t2mTdMEMtWSPy0XLjEgkg+5TC5fatj7DQz2pQruVCtU/XA8jgBHACGAEQkSAtNls/qoNDQ3Dhg3r&#10;uGV5eXl0dHSI1nG1PkPg1KlTs2bN6rPurtiOgNUdLBz0IHJ1IJxOQNB6PB6Xy2U2m3N+8YcZ8Wmt&#10;vCoy1l/90UsDwdX2fYDb8JeyJJoMFUTT5j7XLO7YvKFVRe8tfGBb6aZe2gJvti1BZgKbtTABPUHS&#10;GFAhgL/+7n1+BukMeSJWzfeZ7qiybzA+423G1RYRv8uhHTCHw6FQKEKrewXUCgHgKwAFPMROENi4&#10;ceO9997bGzBVV1cnJCT0hmVsEyPQBwh8+OGHdrsdnqfGjBkDf9VqNU3TfdAv7gIjMFgQ6OI9WrDb&#10;yAE8VHxLOYAPDnZtQCPwwz3PpeliWrl4pKZoylu/1mq1LMtSFAXzUAN6DNi5EBDAEdAhgISrYAQw&#10;AhiBPkGA5/n8gsIzZ88fO37K/zp3Lhc2AkXeNRfE9D5IZ8BfUDCtmI5GDCe6rCDhgOTlohgBkojw&#10;ZcwLwc30Ve9DlPJspKbbMpSlvbbeLtDutuOSGgVKb0BSmr7NuxPCmAdNFRCw8KpMDBqXsaMYAYwA&#10;RgAjgBHACAwGBMSlb1KKSlwwAhgBjABG4EpDAEdAD5EjjiOg++ZA4rDivsG573vp9wjoqqoavd5g&#10;NJmSE+M1ahXM8fpBAN+MJnNVTZ0uLCwiIjwxMb4dfFoGifiijAPWOAaGtqL3q3NQEhaRAoa2sOS2&#10;VQHpjFYR0P46vnbQormjIF22tBzQqkU8tb/f9uJcAsJlAjrxjgEJj4jR1M0x3F0Lr8HhKlK8PJwP&#10;Ygk8TH3/XcQ9Dg4EejUCenBAgL3ECLREQIrcxxHQ+LzACLSDgHSnId1bhg4SjoAOHStcEyMwiBHA&#10;EdCD+OB1xfXOCei9e/eCwRtvvFEyiyU4ugJv39XFBHTfYT1IesJceZcOVP8S0EePnmhq1AMN2oHP&#10;sOYInASliMioiOnTpwSr2YaAbqnAEUgVe5uLzwLjEAfd9v6+QwkOrwozeoQIZJ2DiTcEf3JADDGx&#10;YtO5AMkQ5FNoBHSLcQVtEpQKbxddTEB36cuCK2MEAIFeJaCxBAc+xwYvApiAHrzHDnuOEbh8BPAt&#10;5eVjiC1cmQhgAvoKOe6dS3AA9exnn68QUPAwMQLtIYAz++FzozcQ+OijT+UKRcao9NuWLGrvNfrm&#10;6MxRGUq1CiqH5IOYCtyb7V1qgMQrxmUGRp2AFMa6VpVCso2ymGfniLn/kGCDL1MbpIfJIVr2Gdwc&#10;JDWDBZjvoHxur3UhBaJoDOUu71RfIz+31UhDGxauhRHACGAEMAIYAYwARgAjgBHACGAEMAIYAYxA&#10;jyPQOQHd411igxgBjABGACPQCgGX0wlbLuVVBX2tWfPM2sMPvf7nVw1N+pChg0TjKzYt9CeW3/VQ&#10;xmpCkt3btX49KEGjgjjp7KyMkG36KvrbgRg0LKaE2GxvyQ+B0Bb1/96H4GnEf59r9rADLwJFnRcg&#10;3jrDPy5fq0AN6IK8c90ZVZdhwA0wAhgBjABGACOAEcAIYAQwAhgBjABGACOAEegUAUxAdwoRroAR&#10;GJQI/PKXvxyUfl+pTtvt9g6G7kyssWRdamowdC0V4YJ3hJ3EQhDvQAUS/gle1b0FmbkZ0kYkwNEV&#10;KT5frHPG1mWihB/inyH/YLPrbeOuYZ8/Qpqcvb4AEeHjnvPK/7UiyduFoEWCw/RVBwLHJZHZLQoO&#10;gL6yvkeguOI9y5vnJWBCQixwygUBA+0NmMNov7JvT4CdoJVbGAzmz4A6Iv5RBYLQiYeBMzwDajDY&#10;GYwARqD7CAzNn7ju4xFySwm44BeYzn9MW/70DvhLRsiohFCx+fID+HkvwwiAbkHZQX+trvIheIar&#10;YAQwAhgBjEAfIIAJ6D4AGXcxdBAYRKwuVgsZOqcdQcir4sMOTlWr1R0OCvjmNmQybPMVMdmgVNpu&#10;bdvWvwXeSE0DWvmp7DZdInY4oKeWrVAzZKWVK80fgw1B9LgFA93SFx+r7ncFZ1gfSud+KGPJz3xO&#10;PMvz/QH1IPICEy5Qdo5b/WBLClp81AcB8mbD7VcuWJ+3RPr++O20rdzWYFt/QhlFX9UBf73gAGJZ&#10;eV3VwOkrN3E/GAGMQK8jMCR/4nodNegALgSbIF2v71YIXQWASw1pmg7doaxYce6lgAvTwL5k9Dye&#10;vnVzO32r9NCNY1diITpxqe1FuefHgC1iBDACGAGMQPcQwAR093DDra5QBDCre4Ue+F4e9ujRoz/6&#10;+OP8SwUXc08GfV09++obY+6/685lUA0q97I7A9I8yHUs29pWeKOtry0irAfkULBTPY3AggXS5ArS&#10;BxcLROavWCLNmoBgy9YdgUHQ6ElXeGdJsw8dVE5ftco7bQMiMO1ZbmOQaONPTw/4suzB+gC/QE3z&#10;AC/LJG6MEcAIDEoEhuRPXB8diUCdL+/Me7tT6AEugYAZsWzNmmWBF6aBfcnoPTwXLFnReUqPbnTf&#10;9qLcDSO4CUYAI4ARwAj0CgKYgO4VWLFRjABGACMQOgKTJo2dPv2q7/fndPA6/p9y2Hv99XOhcuiW&#10;h1LNNrHVwQfXKsJ6KCGAx9IJAj4qOVADHEhpKV1meyW0yl5Vl9Aq+7pqprYH0qGDZ/6c1mHhRJAl&#10;4MFWhed7xU56erH0QMIH+4IRuBIRGEI/cb1++CDQeeEmUVtM/CUMjHv2v0dvHnoIltu0ylch8s+L&#10;0lsv6pJ8HpiXjN7Ds1nErQVu69e3UdDyXY5mo32+688VpVzSe0cBW8YIYAQwAn2LANWcO0oQQuw6&#10;sAl+P0AQCPHY4WpXDgKDSC3kyjko7Y10+vQpv/rVo3/60x86fa1YsRwqY8QwAhiBQAS8z6HblrSU&#10;f+kxkGC59TkpgWdopbf9Cc2L9mrBHE0+LCdo1t8EAgWpuktaI4S4MhxG4N/kBzVn9UvE+6gOMNiv&#10;XZ4PuDVGACMwgBAYWj9xvQ0sSq+xgkA6Eh3KRuScy4LfyxaSZCjxM+KfW8uKDexLRo/j6csLApfs&#10;IAjmrM4Vpa/EC42oESUubBNFtd4ntm7yutP2stXjfmKDGAGMwIBAYICwbdiNnkIAR0APiO8VdmKw&#10;IDCIWN0Q1UJWrlzpzd5Fkq+++upgORDYT4wARgAj4EdAXHArCEu2dTMnVEdQImbgpSwx52bIpTf9&#10;CdmJjiqKDiLJbDE8D+K6/ZlCF25CAePAkuSs8KUK9RvK9ub7FNdN94gf2AhGACPQ3wgMyZ+4/gYV&#10;9d8yQ7PokZ9/lhhoL78KH3rxEjYQoGjlg6gBnb8ue9O2YDkIsr2zvX6BDrTyyLsNJa6WjLW9bA3A&#10;gWKXMAIYAYwARqANApiAxicFRqALCITI6nbBYn9Xveaaa1555RWgbh555JHsbEnlFBeMAEYAIzAI&#10;EVjwDoRMAX0aKLsRKJoRdEgdVgZq5kEI+vWzz12yDGk7JX8GaAFd9WYGAOXT8paWEXv97vye1eHz&#10;NhQ1uwGfV+/pzKvWjTqrH8J+MAmlhSshtOqjKv+fvfsAjLK+/wf+3MpdcrnsDQESEmQpG2RpUZHl&#10;VhSqrbRWqNgqHaJFbX9tkRasFe1fBNQWWwcCiqIsQUEZypC9AwESQva83F7/z/d57i5H5l1u5Mb7&#10;6ZleLs/zfb7f13Osdz75PM71+mHhAVoCTtMlAmH9W1yXiLZ30s0vz9vrqP4V5c/byzVLYIP8jwzf&#10;erI/gK65FaPnwwfvH1uerwVHQAACEIgUAQTQkXKlsU4IQAACEIBAGAps3uyoomIdJfvncxzdMtD+&#10;D3v6B7/wA8+ubTqvNWhnZzp64LV1wK3s3EK05XyCCn3za6zHBttYnTPzYjdvXMl33nBsVJw35tpX&#10;um4JE6fNOnDugvP82zaumjVtou+mU7hsIgu0Owput82bvmrW2rq6bXNzfXduT0bqaIKejIV9IWAX&#10;CMvf4gJ9delPBcc3GumPoHbOzv6AYrW/js1RAxzkf2T4zZPKmQe2uB9BK2dj3/i1F4uff22hXbjl&#10;H1t+mycGhgAEIAABHwoggPYhJoaCQBAJuNkt5Ntvv3322WepC8ebb765d+/eIFoApgIBCEDAHYH8&#10;cwvtjYSmcpv4YmX6eeZN3FT2ouOVdsZpe2f2M74r+WH4jd35yJ2RW87HnVUEbJ8pfU6x/s+0sbaa&#10;vNeUFQVLObqjlrCxrhxsnQMdrzS7i1bAZmo/Ue8+I1ZtdNQ8+zp/5nLnbqtbOpGbuLTDbHlEn96B&#10;XjrOBwG/CoTnb3F+JWstH6W2EPY/KD7l7A0iWptD0y337F/lv9FHXSiC/I8MP3pOeYb+5HnU9Zuf&#10;rZ6MVYYLwo9yDzqEW/6x5ceJYmgIQAACEPCVgEij0TjHqq6uzs7Obn/o4uLi5ORkX50e4/hK4OjR&#10;o6NHj/bVaBgnDASoW4ibGXQYLNb7JVBBitVqNRqNarV67+MvjcxoXuVWWF85bvVC70+EEYJQQK/X&#10;KxSKIJwYpgSBoBVYvnz5zJkz/TG90tLSzMxMl5GpSHnoufksJmaFyhun8c84jr284AB7RqXJ9BJ9&#10;bQk3i1u1asDaumkbE5b0OUTlyvQiX7pMMQe9smjAggWr6IARi9jX+OGE3eg153P+ydp7109ng/N7&#10;XmCD8BNyfNrGUc3Hb5rkiEX0tfWOczkW194SnipoWt5abrp9Ava1tnagY72OubW6T8sZ+uMSRvaY&#10;H374oU6no39P9evXjz4qlUqJRBLZJFg9BHwkwO6Pe+oFP91u2EdzxF8pfQSJYSJOYPeMF3LjU5st&#10;e39Z4ZDXf6tSqWQymVgspm9ERZxL2C0YFdBhd0mxIH8KhF8PaH9qYWwIQAACEICAlwK5k+8dcbKA&#10;tYF2qX/eNm/o+nsP1bFtLbfE3iT6wMk+K+rs+TTtThHsdI76ZgiBNXdgwblp/P6zDix4vd020gcW&#10;LOFooLpDi7gFc5YVUnn02lksfG6/Srrl+DTJBRSH07aCW7+qOUO7S9j2uv1INv2mCdhj+FbW3mz0&#10;1gd3W8DLS4bDIQABCPhegHXR5vtsYYMABCAAgRAVQAAdohcO04YABCAAAQhAAALhL0AJNLd+SyFX&#10;WHDS0QeDnlKgPJTdF5Cqkx1NokfcO7nph1fWz2ExrT18ZkgjFj3FJ9HUVZoTAu22thGLVvBV0blz&#10;51/TgLp96hbjs/naz8lGanZ0+0tgjUemt37Lw9YPvHb0NgZ3WyD831RYIQQgECICVPbsaLO1crbQ&#10;NwobBCAAAQiEqEAHAfT2a7cQXSSmDYEIFED/jQi86FgyBCAAgTAUEBLobVvWc64JM7spoH1ziZkd&#10;y2f9M1zvXtgpFpbj+nNrewmsNzXVTc+hgJ3ukdhia3/twu7u7OPPxWFsCEAAAj4QoHsSOO/cuGKK&#10;DwbEEBCAAAQg0GUCHQTQt127ddk0cWIIBIdACKW66BYSHG8ZzAICEIAABLwUYAn0gukLmvLn3PwB&#10;3CpH541WBx9x74pt1Du59SJi+xFUZuzIqKm7R9MwB1i9NW2FW9YfmDVNaODRtLV1VItp0CQdzT4K&#10;ly1xGZ/fs+MlsDskHlpkbz/SNLobB7ozuJeXBIdDAAIQgAAEIAABCEDAIwG04PCICztHugBS3Uh/&#10;B2D9EIAABCAQcAHWB5pz7bAxcSlr0Cz04Gi9SJjmSDvdu35oQpshNGuMsWo6P8JGun+hcxsx4Bwr&#10;PU5gHZxbFle3dVRLlIlL19rHn8Pd6zK+sGe7S6BbIfIbTWE+awdCfUP4liOsHNqdtbuzT8CvIk4I&#10;AQhAAAIQgAAEIBDBAiKNRuNcfnV1Nd2vuX2N4uLi5OTkCBYL0qUfPXp09OjRQTq5MJoWBdChUgQd&#10;QlMNhjcI/XSf1Wo1Go1qtXrv4y+NzGhqJCpMr7C+ctzqhcEwVczB5wK4ZbnPSTFgsApsniNa2L9A&#10;aKJJjTXz5w3cZHvm3Nj8NQ/aX2x/4k2HL1++fObMmf5YZmlpaWZmpj9Gdm9Min6X9Dm0jW8C7buN&#10;bog49Nz8phsk+m5kjBRkAh9++KFOp6N/T/Xr148+KpVKiUQSZHPEdCAAAX8J4K+U/pLFuOEusHvG&#10;C7nxqc1Wub+scMjrv1WpVDKZTCwWUz/4cGcI//WhAjr8rzFWGJkCoRKUR+bVwaohAAEIdK3A5jks&#10;dbZRR03WYBP3dfLv1dj2+oIDjhso+vdMGB0CEIAABCAAAQhAAAJBKYAAOigvCyYVrAIhlOqiW0iw&#10;vokwLwhAAAJdLEDFz1O5TUid/XwZqOzZ3iNk+qpZa31dVO3nyWN4CEAAAhCAAAQgAAEI+FIAAbQv&#10;NTFW2Asg1Q37S4wFQgACEAhzgY188TPVPts3aqwx9rXz9An/5LU59BOOtAkvsY3iavsr58Jchi1v&#10;4tI6X0XFdBPBOsfWspd0BFhiiRCAAAQgAAEIQAACEHAIIIDGewECEIAABCAAAQhEiMDeefNWzn6B&#10;7wLdyrZ33ql7qCe+bdPsvfNe3sx2oF4drFM0be9ya1baD+G/gg0CEIAABCAAAQhAAAIQgIB7Agig&#10;3XPCXhAINYEQ6hYSarSYLwQgAIHQFRizdNPSE1Ob6puvXcmYpc/wldFT7pnNnThHNdDnz51wvJb3&#10;9Auzhb3PR0IpdOheYswcAhCAAAQgAAEIQAACQSeAADroLgkmFMwCIZTqoltIML+RMDcIQAACXSaQ&#10;//SeTQPn5c9BGXOXXQKcGAIQgAAEIAABCEAAAhEmgAA6wi44luudAFJd7/xwNAQgAAEIBIHAlBUF&#10;7ZRBu04wr89ARzOO868ttLfgyOsTBGvAFCAAAQhAAAIQgAAEIACBkBFoHkAXd7SFzMowUQhAAAIQ&#10;gAAEIACB1gTyhDLotlpxNB0yZcWm2SunsrsQPso9aG/BwTlvYAhcCEAAAhCAAAQgAAEIQAACHQs0&#10;D6ClHW0dD4k9IACBIBAIoW4hQaCFKUAAAhCIBIEpK2x7nPcfpE/4z5wvun7V5Tnbj217nn7a9fBI&#10;8MIaIQABCEAAAhCAAAQgAAGfCKAFh08YMUikCIRQqotuIZHypsQ6IQABCEAAAhCAAAQgAAEIQAAC&#10;EIBAEAuINBqNc3rV1dVUAN3+bM1mc3JychCvKEKndvTo0dGjR0fo4gO4bGeqS0k0nhN8ODk88cQT&#10;r7/+ul6v7/d92ciM3GZvq8L6ynGrFwbwvYZTBU6ALrpCoQjc+XAmCIS+wPLly2fOnOmPdZSWlmZm&#10;ZvpjZIwJgQAIfPjhhzqdLjs7u1+/fvRRqVRKJJIAnBengAAEgkEAf6UMhquAOYSiwO4ZL+TGpzab&#10;+f6ywiGv/1alUslkMrFYTO3gQnFpmLOrAALoMHk/IIAOzIWk0DlUiqBDaKqBuXbtn4V+utxqtRqN&#10;RrVavffxlxBAB8NFCdgc8K+FgFHjRGEjgAA6bC4lFuJbAQTQvvXEaBAILQH8lTK0rhdmGzwCCKCD&#10;51r4dSZoweFXXgwOgS4TCJWgvMuAcGIIQAACEAgBgW3zEiYuK/R+or4ax/uZYAQIQAACEIAABCAA&#10;AQhEnAAC6Ii75FiwNwIhlOqiB7Q3FxrHQgACEIBAEAsULpuYMG8bh1A5iK8RpgYBCEAAAhCAAAQg&#10;AIEmAQTQeDdAwAMBpLoeYGHXFgIGo+WbQ0UvfXb4J28c/r//nPhu/xW93ggnCEAAAhDwUCB37ra6&#10;pRO5iUvrts1t3rLfw6GwOwQgAAEIQAACEIAABCDgd4HmATTdY7D9ze8zwgkgEL4CS5Ysod75u3fv&#10;bn+Jbu7mQyeaVVtN/enepCNGjKCvJiUlUatxOqkwPfooTICWQ59OnjzZ/fkII3h0iPuDe7Pn3r17&#10;09PTvRmhnWNrGoxzP9n02zPvXey982qy9ovG9F99bp77n41VVY1+OiOGhQAEwlhgzuryLnx0MSwr&#10;gLZvVAfNb00vtf0Kx12wH9jU1KP5cXxR9bJ5wug+6f3RxVY4PQQgAAEIQAACEIAABIJAoHkATfdr&#10;bn8LgjljChAISYHVq1c/++yzHU7dzd06HMcn3UIofaaY+ODBg4mJiTt27Bg0aFCH58UOrQpotOaf&#10;fPHWwVteevfHk2Z1nylN7h97faoqRVlmjv/Dv3brdKiDxhsHAhDwWODJCeld9fB4rr48YNu8oQsG&#10;rK1j26FFJ6fzKfG21x0vscpoPo8euv7eQ/xOwiu0HViwhFtBn6+ddWDB63xwTUM59lrLLbG3mj6w&#10;4Nw0dljTbr6cPcaCAAQgAAEIQAACEIBABAqgBUcEXnQsufMCnU51KVaeOXNmhyd2c7cOx6EdvO8W&#10;4mb6PG7cOJvNtmXLFndmFeT7jBkzpry83B+TLKmp3DRw8ei09IHc9eMSMgYMTzTHcxaJbMivlpdO&#10;enXnTh/cYMsf08aYEIAABIJOoLDgJDdrmpAp586dP+vAuQsc17vPiFVCFM1vhVvWH5g1v3l3jhGL&#10;VvAvTZw2iztZQPuyoQ4sGMpXO09fxQ9E24hFT/GjO3cLOgJMCAIQgAAEIAABCEAAAiEmgAA6xC4Y&#10;ptu1Ap1IdSnGnTFjRofps5u7NVs+9cSgwf1hQiMLtc/Dhw+nj6h99hJ5w+HvuK/zd27L2Vx8dMUZ&#10;bncj96qk6J83Ndxz/B9/in0rpVvMgWNFro8Wp9s8h7qWzNns8jq9Mva1817Oy/3DA3w69yeGPSEA&#10;AQiwJHpbXd0Kbg4lyY4WHG6yzBJqqV0rpd08ErtBAAIQgAAEIAABCEAAAm4KIIB2Ewq7QaAzAhTj&#10;5ufnf/TRR7179961a1dbQ7i5W7PDKbOeMGECDU4tlVesWJGXl0cRJX0UPu3MdB3H0HxoZCF9ptLm&#10;3Nz2bvHUag9omhtNQ5gSbdRFmoq7258S7eDaaVrYmQanhJ3aTwtfoudCH+p2NmE+Qktr5xzoWNem&#10;1UJXa9qaDei/HtDPv1zLffrq2Y9/9fj/ui+p4S5dYiu45+69YydUTrxb+f8+6Lb2m24ffNNt/cFu&#10;y79I+3r3ydYWOGbMianXRNBtKiAs9ubtj2MhAIHgFsjNH8Ct2ii0fi5ctmSVoxqaT6EPLRrBaptz&#10;J987YpWjpUbby+GH6ni34PbA7CAAAQhAAAIQgAAEIBD8Agigg/8aYYYhLKBWq2n2ixcv3rdvH7Wq&#10;aGslbu7W7PDk5ORly5ZRd2ZqLf3LX/7ywgX2s8P0Ufi0091ChPS5trZWSJ/pLJ5eACFPp2kIU6KN&#10;smyqAZ87d25bQwm9R5p1mqYXx48fTwk7TYYOpI/0fPDgwR1m2cJZ6HTOOdCx9Pz5558XxqT5CPvQ&#10;gLRYiss9XaOn+/frZeMsaq68vqTsSPEH283rmYzFaDQpZFqJWa4Q53ST9MyQpCRIdAZpW4M/+MLS&#10;EwsDWPTs6SKxPwQgAAG/CDi6ZNjvCjhxKWv9zPfNYB2c+Q7PdO9A4YUFA/jOG5RFrx1gb67RTk00&#10;G4pz7OZp7bRf1opBIQABCEAAAhCAAAQgEI4CCKDD8apiTX4T8DTV7devX0FBwfz589uPcd3creWy&#10;qID3iSeeoNcpLKYKa+rFfOTIEXpOr3SiWwgd5X36TIP84he/EPJrYUpVVVXLly+n1998800qT265&#10;ilbTZ9pT6FtC8T0F2TQOfaTn9Aq93mEdNO1Gw9J5hQkISosWLaJUmp4LA9L0KPKmqa5bt85vbxn7&#10;wA/1G8Od0HJ9/hP955dGvPS/fhNZy2y5ysaJG03a+iPH1FdKLOXltqLLtuKCtm9ImP/0CwPnPdoy&#10;gj7/2lihops16aDy56krub3z8tlnTV/hv0hfc9RQu1RJ007Cq9eMQ5+zfebMobFdC69bNgPxNx7G&#10;hwAEIllg4lJni4y6um1CW2e+4Qa/2V/gmvZy3HGw+Uu0h2Nn9iXH86ahhJsVtrFbJF8BrB0CEIAA&#10;BCAAAQhAAAJeCyCA9poQA0SSgKepLuXO7lQQu7lbS2kq3aVUl16nSl6hwpqaNXf6foDO9JnGcRYv&#10;e3p5N23aRPXFFOzSNIQp0ermzJmzYMECev7BBx80G7DV9Jn2EagpQab4XugBQh/puZBBu9Nj5G9/&#10;+xudV5gAlYoL5x05ciQ9Fwak6QnB9I4dOzxdpqf7z5yZ3TdHwcUf1ZWc2Gs9d2nCNzRCXIKZ05Vy&#10;piuF5y8XnKu+WtxQdF5XU1zTzuBTVmxqEUFvnpO/5sECStRttk3cwtfyV9g2zebGLKVXVkzJe3qP&#10;8IXZ3OxNK6ZMuWf2yk/5rHnzpyfGcGs2sh7S5zeu4frns7j5mnGE9tJ7T/R/lw1knxNF1FO5TS4v&#10;eAqB/SEAAQhAAAIQgAAEIAABCEAAAhCIMAEE0BF2wbHc8BI4ffo0FfBOmjTJtU0z5a30SicWKnTe&#10;eOihh4S64IcffrgTg5w4cYKOotLsZsn7Sy+9RDmoMwgWRm4rfaYvUaROH4UE2XV77LHHhAOdL1Jz&#10;Z2fTZ9c9H3jgAddPBZN7773X9cX4+Hj6lIroOrFSjw7p1Uv1xj/69N30HPdpNld66WrdfjrcYtKL&#10;LHWcpaa+puz8hbKSkurikur6moJ2R+Yj6Jdd7kZ4/twJod6Ztqkr955q5fDNcyg15kPk/P5jTpyj&#10;aJny5wdfeJBPoFn+/OC0PK71ccawLzm2NY+yiNqZRnskgJ0hAAEIQAACEIAABCAAAQhAAAIQiEwB&#10;BNCRed2x6vAX8LRbCIlQ6EwVwZTtvvfee/Tp1q1bnTfuc9/r66+/pp179erV4SHnz593doVWqVSu&#10;+zs7ddgbS7j8X0pKijDVDsdvtfZ8wIABHR7opx1uuSX981U3vxD/j0F7B0Z9xzprl5fpbXotp1eb&#10;G2qLCisvFVZdulimbSjtYAJTnlna/G6Es6ko2b61jIeb4meOy5vGp84sf542hZ6fKnDkz/xJ2x2H&#10;28txY1oNuP0khmEhAAEIQAACEIAABCAAAQhAAAIQCAOBNgPo55577p133qmsrAyDRWIJEPCVQCdS&#10;XV+dutVxqHk0VStTUlxYWOjcgfpy0Cuedguhwyl9FiqUp06dKvSmoBv3tdq12SeLErp8UGEypcnt&#10;3J+ww3NRXw4he+1wzy7fIS8v9q+/nnTkF9sM9/5Ak2lUNypk9TGy2mhxjbGxrKG6uLH6klhc19E8&#10;855+lyJoavTMb3l9BnIr2743oWv8zPZmCfSjCyl/zmPPT3z68im+/rnDcWiPMQ++u2cTN3Us7oPY&#10;0RXC1yEAAQhAAAIQgAAEIAABCEAAAhBwCrQZQNOd02gnatuKGBpvFwg4BTqR6vpVj4p8haSY+mYI&#10;STH1cZ48eXLnTuraH+Ovf/2rcDPDu+66ixLtzg3Y/lEUnVPzZTqpkKFT8+iW+zvrels+8ceUAjnm&#10;17tP/uXvI//v78P++Ld+f1rU8/kFSb97Oub/FsQ+82xOx9NgEfQYx25TVhQs5ew9OIT7BVKrZ/tN&#10;CCl+XsmtnCqUkPPJMUug9zoyZ0qgV/JZNNtajtPKRGinB9fkC0NhgwAEIAABCEAAAhCAAAQgAAEI&#10;QAACHQq014KDeq0uWrSIhkAM3aEjdoBAlwhQuwzhJoR037/x48dTxjh48GB67v1kKNp+++23aRxP&#10;m0EPGzaMjrp06VKHc6D7AdItE6l7Nf28Be38yCOPOJNuquwWDnet7O5wwNDa4dm5U5yP8uIT9HB9&#10;pcVapqyw7Xm6qRszx99d0PGK41aDLKbnW3DQ3sJz+xMhvxd2Zzu7HugybPNxXE/qfH7NmUPLHLOF&#10;AAQgAAEIQAACEIAABCAAAQhAIPACHfSATk1NdY2hAz8/nBECEGhLgOJa6lxBAfHixYuXL1/eu3dv&#10;2pM+Cp963y2E0mEah8b0qBn02LFj6RBKxpvVTVOBNuXjSUlJLZdDPTSo2poW8uKLLwpfpfhbqL+m&#10;7341258KpWmcvDyXLBZvEQhAAAIQgAAEIAABCEAAAhCAAAQgAIFgFWgzgKYmsM45u8bQwboQzAsC&#10;gRDwPtX14SwppaUWFtR8gwLcOXPm0D39qMiVPgqf+qRbCI1D49Oc3W8GTb91CGkydQJx9o+m1Jha&#10;edA4QrFzy+3VV1+lF6ma23mI8MpHH300Y8YM6itCzynRplybCqXp+TPPPONDya4davGyzenZA+lB&#10;T4SZmEzmrp0Szg4BCEAAAhCAAAQgAAEIQAACEIAABHwl0GYATYXPzc5BMbSvzopxIBCiAj5JdTu9&#10;dop0qfjXtcUzFSlTJtvpAd058I033qAezbSn+82gqXcHFWI7u4LQnKdNm0aRNAXTLX9jEeYwbtw4&#10;oZn1rFmznK98+OGH9JwyaOorQoOkpKTMnDmTxqE9KRl3Z/IhsU/LzhsymTQkZo5JQgACEIAABCAA&#10;AQhAAAIQgAAEIACBDgU6aMHR4fHYAQIQCG8BqrPesGEDrdH9ZtAUi+/bt486gQhdQWij6Jm6eRw4&#10;cIBGa4uLbntISfeFCxeWLFki7EO1z7t27aISbCEBp23SpEmUSrveLDG88bE6CEAAAhCAAAQgAAEI&#10;QAACEIAABCAQ6gIijUbjXAP9hHt2dnb7SyouLm4nQgp1jtCdP/UoGD16dOjOP1RmThXQQdWFI1Tc&#10;gn+e1L3EarUajUa1Wr338ZdGZuQ2m3NhfeW41QuDfyGYYScE9Hq9QqHoxIE4BAJdKDBndfmTE9K7&#10;agJ71y+nH0nxx9lLS0szMzP9MTLGhEAABOjb5Dqdjv49RbdTpo9KpVIikQTgvDgFBCAQDAL4K2Uw&#10;XAXMIRQFds94ITe+eceF/WWFQ17/rUqlkslkYrGYfiQ6FJeGObsKoAIa7wcIeCAQQulz13YL8cAU&#10;u0IAAhCAAAQgAAEIQAACEIAABCAAAQiErwAC6PC9tliZHwSQ6voBFUNCAAIQgAAE2hLYNi9h4rJC&#10;51ebfdqOm/t7Ah8CEIAABCAAAQhAAAIQ8K8AAmj/+mJ0CEAAAhCAAAQgAAEIQAACEIAABCAAAQhA&#10;AAIRK4AAOmIvPRYe5gIh1C0kzK8ElgcBCEAAAhCAAAQgAAEIQAACEIAABCJYAAF0BF98LN1zgRBK&#10;ddEtxPPLiyMgAAEIQCBUBPgOG9uWTUxg27xtXKH96TUNO7gL9lebung492MH0caPs2weP4zLsW7t&#10;5s2xoeKMeUIAAhCAAAQgAAEIQMAHAgigfYCIISJHAKlu5FxrrBQCEIAABIJb4MCCJdyKurq6tbNW&#10;TU+Ywz+l5wcWvM4ny7Q5dji0iFswh28kvW3e0PX3HmI71q3llth7Sx9YcG7atce6uRt/is4fG9y6&#10;mB0EIAABCEAAAhCAAAR8J4AA2neWGAkCEIAABCAAAQhAIEACIxatmJtL55o4bRY34t7J7Cn//GSB&#10;/aaFjh1y586fdeDcBY4rLDhJkfFQvtp5+ir+JdpGLHpq4jXHurmbt8cGiAmngQAEIAABCEAAAhCA&#10;QJcLIIDu8kuACUDALwIh1C3EL+vHoBCAAAQgEA4CvfuMcFkGi4YH5PNRsycbO8yxzVrLF0CzbSmf&#10;O7e+ublbqwd7c6wny8K+EIAABCAAAQhAAAIQCBEBBNAhcqEwzeAQCKFUF91CguMtg1lAAAIQgIA3&#10;Arn5Aw7Y+2dQB43XFxyYNa2d2PjaMx1Yv4WvhS7csl44jAbjVjk6b7Q9Kzd3a3UAb471xgnHQgAC&#10;EIAABCAAAQhAIIgFOg6gt/NbEC8BU4NA4ATCNdUVdbRNnjw5cMo4EwQgEGECNpvNbDbr9XqtVquJ&#10;+I0QiIJAiCXC3gitL3fiUtbC2d424+SiQ+2VLTcbYcSAc3NYt42hCwasFQ5zHYy/d2HH52xnt1YP&#10;dvMUuLYQgAAEIAABCEAAAhCIIAER/UPPudzq6urs7Oz2V19cXJycnBxBQiGy1KNHj44ePTpEJhvC&#10;06QAOlSKoD2aKuXP7V+VSZMmbdmyJYSvXEdTp6DHarUajUa1Wr338ZdGZjT/Ae/C+spxqxd2NAy+&#10;HpICFPYpFIqQnHq4TJrC1nq1JkoqC5cFdX4d9Hsx/YbcqGmIjY2Vy+VSqbStseasLn9yQnrnz+Td&#10;kXvXL585c6Z3Y7R+dGlpaWZmpj9GxpgQCIDAhx9+qNPp6N9T/fr1o49KpVIikQTgvDgFBCAQDAL4&#10;K2UwXAXMIRQFds94ITc+tdnM95cVDnn9tyqVSiaTicXiDiOLUFx4pM254wroSBPBeiEQHgKdCMop&#10;hG1rC+/0OTyuOFYBgdAVoAA6NkahUsXgEauKUcZGV1RUNDY2EkvoXlPMHAIQgAAEIAABCEAAAhCA&#10;gFMAATTeDBDwQKATqa4Ho/t013DtFuJTJAwGAQgEhQD9/EFQzCNoJlFfX28wGMASNBcEE4EABCAA&#10;AQhAAAIQgAAEvBJAAO0VHw6ONAGkunTFqVfPkiVLRowYITSOpicrVqxo9k6gntH0JdpTeJKUlPT8&#10;88/v3r1bOIR2phHy8vKEL9Fz4XDawTnsjBkzqLFM+28wYXA6qtluwlmcrzt327Rpk+u06dOW4+MS&#10;R9ovaqw3GATQ7LjZVUAP6GB4W2IOEIAABCAAAQhAAAIQgICvBMSuP3Hv5qDt/Jw+vtRVAm5eO+wG&#10;AS8FCgsLR40a9eyzzx48eFAYip788pe/pGCX4uZmgz/55JNbt26lF2tra3v06OH86ty5c2mECxcu&#10;CF+i5xRPr169evz48c5hP/roowkTJrQcs9Pz/81vfjNt2jTXadOnrtE5nWvcuHF//etfO30KHAgB&#10;CEAAAhCAAAQgAAEIQAACEICA9wJdFa/hvH4SQAW0978oMAIEglHAT91CHnroIQqOExMTN27cKPyu&#10;RPfboU8p2KW4uRkEhcjLly+nfeiQBx54wPlVypqF16uqqp544gl6fdGiRZRK03Pak17ftWsXjUnZ&#10;9Lp163yFSzMUJi/MZ/jw4TTyH/7wB+f4S5cuPXToUEJCgq/OiHEgAAEIQAACEIAABCAAAQhAAAIQ&#10;gAAEEEDjPQABDwT8lOp6MAO3d+1EKwmhc0XLzdnLgnpWCBXEO3bsmDp1qjAX6pWxYcMGekJxM9VH&#10;u06QAt85c+bQK7m5ucnJyc4v/e1vfxNepxeXLVsmvD5y5Eh6TnvSc6pEFoJpOpHbK+5gR0qcKfgW&#10;xqePNFt6Qhm3MGcqf6ZMnJ7897//9dUZMU6ECNC3NOhmcdQzQavVaiJ+IwS0j4iQdz6WCQEIQAAC&#10;EIAABCAAAQhAwE0BEd1m3blrTU1NdnZ2+0cWFxdTz1Y3R8duARM4duzY6NGjA3a6iD0RpbqhkkF7&#10;NFWhL3NbG9UjUyJMX6VGGVSqTNGwMzV2HkItOCibpgxXSJap7TI131i8ePH8+fOd+1CQTU026FMq&#10;fHbNo4WdnccK+1NjaGrNMWnSpC1btgivOA93zkc40Pmp80TCcprt1mwytIPrbrTzTTfdRMH0d999&#10;t/fxl0ZmsJzadSusrxy3emHEvvPDe+EUmCoUik6vkdLnqChZfLSEbhqnt9hszQeiN5okOjo6Li5B&#10;qYqNVcbGxCgVMbHRimi5QiGPksvk8ihZlIw9ZFKZVMr/J2GbTCIWiSVSsVgsEtEHCft/++Z4xv6f&#10;vZc5dlZ2aquVPgo/nGD/Pxu9xP5H/8+esc1C/7NazBaLxWSxWGn+tJn4zWw2mvj/GY10DzyDSa83&#10;GHV6HW2UrNPfFxp0mgb6ks1maYerrKwsNjZWLpfTQtxUpdFpZzrEzf3Dfrft27fTb0fp6elKpbKt&#10;xc5ZXf7khPSuoti7fvnMmTP9cfbS0tLMzEx/jIwxIRAAAfqxMPodk/491a9fP/pIv4Tpd/MAnBen&#10;gAAEgkHAy79SBsMSMAcIdInA7hkv5ManNjv1/rLCwa/9RqVS0b+S+H8QtRdZdMm0cVJPBVAB7akY&#10;9odA2Aq01ehHSJ9p++GHH+hjr169WhJMnz6dXqyvr3f90pgxY1rFck2fnTsMGDDAr7JtTUY4KeXO&#10;9LF3795+nQMGD0sBSm+VCtnfftrnnjxVlEvOwIJniVSlis/s1i27R0637tmZWdnpGd1S0zNTU9NT&#10;UtOSk9OSklOTklKSkpITk5ITEpMSEpLi4xPjVAn0UKniYlXxsbEqZawqVhVH4TU94R9xytjYGAqy&#10;lbHRlGVH0yNGEUMPZXS0ktJt+hitoEeMQqFkj+hYyrvZR3oo+I8xsTHRlIOrYpTxMTFxMbHxytj4&#10;WDpjXKIqLkkVnxQXnxSfkEwTS0xJTUpOT07NSEnLTEvPysjMTs3Ijk9MjVLEUCDe1tWsqKigrJpY&#10;wvJyY1EQgAAEIAABCEAAAhCAAAQg4KkAAmhPxbA/BEJDIFQqtd3XpBxciMidgbj7x2JPCPhPgEqK&#10;tXrznz+6svpsg4GvDKbomep5Y5RxaemUPffMyuyRkdmNAtzUtIzklPSUlPTk5NREineTkih0jk9I&#10;jIun5JcSZ0qB45UqlVIVF0OPWBU9oh1BM8uaWcoco4hWyOm/aHpQ3bbwf+whl0dHyRUyuSIqKpoe&#10;Mv5TesjZg56zHRQslWbBtJyCaSGVphQ7moJsCqP5RyxLvVWUgPNhdFx8cnxiSkISH0OnUAydQSui&#10;GDotPTsuPoXGpMrslrD0jSiqniYW/5ljZAhAAAIQgAAEIAABCEAAAhAIIQG04Aihi9XeVNGCI0wu&#10;pO+W0YkWHOyH9tvdWm2sIRwhdMxwtrlotTmGs4dGsxO1unPLFhwtp+ZRC472O3UIp5s4ceJ7772H&#10;Fhy+exuGxkhe/rwktY+gjhMUOgtvbPoBMYp6VXHxVM7Mx8pxSlaqHBMdHcOCYxYH06agnhtS9mA9&#10;N6hQWiK03aA+G9Rpg/3XRsMNId5m/9l/Co1OyU5r46jJBttYtw3Hc74LBx3h7MjB9nF24qA+Gmyz&#10;sv/YB8cnFrOZ2nPwXTnoP743h9CRQ28w6PRajVan0TaqNY0NDQ11dbVl1KCDBnW90tu2beuwfUSz&#10;dwZacDQDifAWHKHxGwdmCYFrBYTWMWjBgfcFBCJZwMu/UkYyHdYe4QJowREhbwAE0GFyoRFAB+ZC&#10;epTqBmZKbZ3Fo6kKUVaHAbSnPaCbZb5+CqA3btzovCMirYJuJ5iSkkJPPGoVjR7QXft27dqze/mv&#10;BSGAFpYglcmUSlViYjK1sIiLj49V8u0yWFsMVqTM1yPzHZ+j5LSno90zi57FQvrMbyKJiP3nzJj5&#10;xJkyZ77xsz2BZn2f+Y31eub/jw+g2a9ii5VecfSAFnahV/j92P+zPtD8B9YJWugJ7cykm5JoC59B&#10;sxjaImTQBhOfQbNNRzdbbKivq6irrS6vuKxpoDtJiIVgW5hS4ANo/ltnNl4kTHrDRXgAjR7QXftb&#10;Is7ujQACaG/0cCwEQl3Ay79ShvryMX8IdFoAAXSn6ULrQLTgCK3rhdlCoCsFxo4dS6d/8803jx49&#10;6joPSpbpDoT0yo033hj4+e3Zs8f1pOvWrevEHKitR2JiYmFh4X//+99OHI5DIEDZMBU+JyWlUqPn&#10;jMzu6dToOYUabqQmJ6dQHp2QkBxPjZWp1QZr7sw6O/PNnamPs5KKo/m2GNQigzpmyCmbjpLJ2T0J&#10;WXU0/6D6aFYgLeVvSEgPyqbpIebowbH7E7InLLxmu9E+fDG18KDbGLJDRPyD45+zQdhDJpGyOx9G&#10;0enorKwmmzX0kNNMWLV2TAz1iWb3TOQfqjias9CXgxqGJCRSx+oUWotUapWILPJoGXWjprYeNJkA&#10;vw0oVa/Tm74rUf/nWPk/9139fwfKPjlbc7pKa7R08MMcznlSaE63Vv7yyy9Xrlz5z3/+k26vSt/Q&#10;Kioqcr9/iM1gMJ4saFy7ueH1d+v++W/1e5/pDx63ajR8XTo2CEAAAhCAAAQgAAEIQAACEGACgf7n&#10;ItQhAIHACPijBzQVGg8fPpzmP2HChE2bNgkLWb169V133UVPHnrooUGDBgVmdcJZhg0bRh8pEKc5&#10;0BOqfaZOGr/85S87N4f58+fTgS+99FLnDsdRkSxAZct0D0Bq8UzRM/V6Tkml6JluMMjuLsjuK0hd&#10;nqkXR1wcn+fGxvC3EGR3DuQbN9tzZ9aOgzYKhfmOHHxNNHvY23FIhLjZRg8+caaP9ge7JTT/oHbM&#10;lIILRdT0onCraH5n9tzlYR+Tj7Up346iguwoCr7ZxgfR1Faaz6Cj6X9KmioF5ZRBx8bFx1FRd1xC&#10;Ar8chSIqNjZBHqWSiqV0i8KU1EyabCDfA1qT5YuCmvs/Lrh3zZmnN55/flvhM9sv/vzzgokfnHlo&#10;/bmDpY3mdmNoIXqmX/W33nrrzJkz582bt2DBgt/97nc/+clPbrvtNvppD/pq+zE0dTAxnC6o/On8&#10;q5N+VvaLP5Q9u6RqwT+q5/6x8o7Z5Xf9UrttN7UGDyQIzgUBCEAAAhCAAAQgAAEIQCBoBTr45yL9&#10;EKjrFrTLwMQgEBgBf6S6fpo5teDwx8gfffRR7969a2trp02bJrQIoOyGPqVg+o033vDHGdsZ87HH&#10;HqOyZTo7zYFmQp03qI8zpUidm8Yzzzzz+OOP19XVde5wHBXJArGxcVTynJ7RLTUtk6JnqnpOYjcY&#10;TKQyYRY9UxtoFd3ijzpBK+XRdAPAGP7GgHS3QL7S2WVjuTOfOPNpsr262caJ6MGaS/AfWH8NvtEE&#10;3wmafSq0naCKW9b92cp/pHYUwm5sD/bgo2k+iuZbTNN5hLJq2oQya74cmi+FdmzUNYQPoZUUQisp&#10;NWebShUbF6di7a27dc/Pyb1h8LAJQ4bfmp2dTzcnTEnJUioTaPgAvBNKNcb5X116ZO3xXYdPSssL&#10;hkkqpiZqJidq+ssatfU1n5+pvP2D03/85nJVo7HVydBPyH7wwQf0HbXXX3+dguZu3brdcsst9I20&#10;22+/vVevXleuXKFq6BkzZnzxxRc6na7VESzqxrpX3r70o4fPfvzFaX3Dpet7lU8ZXTllTOUN+dVW&#10;U+O3+yvve7Lqty8ZL5cErBSadV8xm1mbFJ1Wp9X4+xGAq4xTQAACEIAABCAAAQhAAAJhI9DBPxSp&#10;Dsh1C5tlYyEQ6JyAn1Ldzk2mS46ie4vt27ePbjZIMbQwAYqely9ffuDAgeTk5ABPiSZDrT+eeOIJ&#10;iqGFmVDvRW9KmF977TVaS4BXgdOFgQDVPqendUtNTU9JTk1Oop4brNtGnCqBCoepkYUihjpUUOgc&#10;EyWnNtB892e+ATTfV0Moc3bceJB/Tjkx//NJIiFNtvGNnx35s5Ap27NoesI3gBZCZ+FmhMJ//BH8&#10;vvbo2V4DzZ+J7zjN3/PQ/oRNRCqh2mu5TCqPklIjECpwVtANExXy6Gg53T9RqVQoqS2HkpVv0z0V&#10;6Q6LFLVn98jJ6d03p3c/6jqSntkt/7oBvXrlU1G1vy9orcH0s0/Pv/XNmejKwt+OSN/21ORPn5zy&#10;/uO3vf/zCV88NnbnY8MeyVdQDvuP/aWzPjvZYDA3mw/dUZF+J3/uuefOnDkzatSoDRs2UAsO+ikK&#10;ar9Dv4Fs3br1s88+Gz169P79++mbUpRBUwPsZiNYdbrqJ168+KdXj9dVWmdMGbl99bjPV41+718j&#10;3v/XDRveztm5WvTEj41RMu0760pmPm0sLfc3iDA+3UhySDfpiB6Kkb1iRuUo/f0IzKJwFghAAAIQ&#10;gAAEIAABCEAgPAQCUakUHlJYBQTCWIDdvcztjqUUNNPPrZ8/f144iqLnOXPmNMPZsmULfYkaK7u+&#10;Tp+2eqJWd6ZT0M70pfbZKYOmtq01NTXCTKhokfYXzuI8e6vjt9xNONG9994bxhcaS/OTQApr95yW&#10;lJSSkES9nhNjVQkxsXHRsXz0HK1krTaiWfRMPS5Y9iyTURdmVossktBDaKwhJMj87QHpoz1NboqZ&#10;7bfWE25G6Iig7TckdHzO/0QCZdf2Hfg7FtKn1BiDPjr6dFwTSUskIqmEn4RYxNpF8zF0FMXQUUJf&#10;DvaRn7XQnIMPo1l3aNaTg3XlYN04EpPY/5Kp+XVSSnJaZmain78R1Wiy/H7bpa9PXuwnb3jzkXF/&#10;fWBcv6ykBCXd4VEaEyVNilXckJn41v1D3pySkx0r23zJ+PN1x+p0Bud1pzR5zZo11PGZ7qj4+9//&#10;nlrG03fZMzIyaD3UA5sWl5qaSq+sWrWKmvlUVFQsXLjw66+/ds2grTp99Qv/vLx248XEmH7//NO4&#10;f/8zeXB/RWKCNCaaHvKkhPh+ebmvLEhauVDcL5c7cOLKz+YbKiv99MZzHZZuGRmAs+AUEIAABCAA&#10;AQhAAAIQgAAEOiGAALoTaDgEAiEgEELdQkJAE1OEQLsCdFM+CmETEpOo4UasKl4ZSw03VNGsy3MM&#10;qyKmhht8iEvRMyt8pu4X7EaC1MSZemvQxvdqtkfM9O0T+zP6EqXS7Mv8qe1NN4SeGny4zB8phMt8&#10;yswHzUIIzVc90ytCI2h7/2fhS/wdDNn+/CHsS5Q+UwxNM6I8WiJxvMie2ze+Ypv1iGa3KaS+HLQw&#10;vjd0rJI6Q1Nra9oS4uMTqksLy6+eUEib1wv78L1D6fyHJ6o+OHC5m6nilemj7x6WT5rNxxdxdN/G&#10;nwzOeueOvJ7xUV9c0nx0uNjMU9L3pU6fPk3NN6qqqn77299SgXN6erqd0mUUeoUacfzhD3949NFH&#10;6YaEVBxdUlJi/xad1abduqvsP2uL4uVDXvtLvyd+KomKajkBsUyWfP/k1BULo/JzrDsPlq5YbTP7&#10;PR1m37jABgEIQAACEIAABCAAAQhAICgFEEAH5WXBpIJVIIRSXXQLCdY3EeYVhgJ0m0EqfFap4qku&#10;mPWpiFFSTkvpMyW2Qu4skfBVzyz+Zb01+OzYmTlfA0KhtJAhs6SYdeOwJ85Cw2f7MfTzCvY7D9p7&#10;PAtfYUE2P7pLybO9JlpIq1lgLWTNjtyZVUBTHM5/yjp/8A082IMPbPmAm9Vq8w06qLsGn0TLoyhR&#10;p6XRvQqjY2ixrBya7k84cMjN3boPTErL898FLqw1vLTrsri+dN7EGyb070lza+tcNOvxPePnjUqn&#10;LHjp3ksldWraU6PRUHsN+lGJO++8kxrHU5/udqaamZn58MMPU2Ofzz//fM+ePVQxTTuby6vqFr5R&#10;YtDkPPXzXvdOaa/htUikGDVYNf8XUTHRVUv/XX/ynP9YhJHd/ykWf88E40MAAhCAAAQgAAEIQAAC&#10;EGgmgAAabwkIeCCAVNcDLOwKgYgRoJ7IqjgqfI6LpsLnGOq5wW4zSNEzu7sflTzzDTeEts5CvMs6&#10;Ozs6NTuRHGkvX4kstOegOmWKgB0xNAsZ6T+hr7OjMtr+IhvF3iqa3b/QpaRa6MvhbM3hyKb5V/hz&#10;s/sVOuusHRG2fTL0qX00FpizOxayJbE7J1IMzXeIphSaNYdWKlVp6ZnXDx41cOBwP112QvvsXE1p&#10;jXpkZsyj4wa0kz4LE6AE/xeD0m7sFn9ZK9l45DLlsxcvXqQW9tRE6MEHH+zevXv786T1Dhky5I47&#10;7qDMnTLoyspKao+i+XJXXcFF8eB+/ef8lArZOxhBLFLNvFMx4cbY2sYLb3+ACmU/vTEwLAQgAAEI&#10;QAACEIAABCAQ/AIIoIP/GmGGEIAABCAQ1AJUAaxUUvrMap+pMJi1e6Y+yix9ltJt/uydmV0zY341&#10;LTJoVh4tVEYLddJ8qw1hY8XI/BMKjm30cNT+2sewVzfzRdNCBbTjFXss7ayq5r9iD7/t9zp00NLr&#10;LHAWTtT0YtPNDNnZWdcOdutClqxTWw7qDM0qoVkCTRk0OVDY7qdLZTBb95eqbfrGSf27qxRyd84S&#10;LZM8MiDZKpHtvVilNxkb1Q101I033kj3UKUldDgCXT7aOScn59ixY+UVFUazUXu1rDEtMWPaxKjE&#10;hA4Ppx1E8qiYB6fIZVEN3x0yqRvdOQT7tBDYNo+6jTu2eds4rnDZxISJywr9TUXnde8swgTd29ff&#10;k8b4EIAABCAAAQhAAAIQCE4BBNDBeV0wKwh4K+Blt5ARI0YIudfRo0dpKnRzP+HTTZs2eTszHA+B&#10;sBNQUvSsZG03KHimjWqf2e38qNWz0IOZryOmwFmjN35/tuKdHRf+/MnJ3/7vyG/eO/LiupPLv7rw&#10;9YmKKrWBGhyzzhoCjrM+2h4l832cWXkyfUHotCHUUvMxNh1otW+szJYPpYUY2nkbQ0f67QiyHX1A&#10;2J7OUmh78Ozo5uFMwO09QxwV0yzM5jNovjc0u3cfXwbNJ9CqrMyefrq8eou1rNEot5r6ZiVRzu7G&#10;WWxWc+PAZE4hk1brGhquftQ9av2cB2Ifvf+6zBRaY8dNmQ1mkyo5PikliXp3bC3Y888TH/y7Z8V3&#10;P7uhbnzveouGbhjpxhw4WZ9ckSrGUttgrGdtQLB1SmDEokN1wrZ0Isflzt1Wt21ubqdG8v1B2+ZN&#10;XzVrbR0/I7cza99PAyNCAAIQgAAEIAABCEAgqAUQQAf15cHkgk3Ay1Q3kMvxpltIdXX1wYMHabaJ&#10;iYmDBg2iJ8KntPXt2zeQq8C5IBASAhRA87ccpPsNyimVpeyZVT6z1soseTZZrEWVmre/Ov/0e8fe&#10;/ObyrnNVhRX1NY2aWnVjUWX93oKKf++5PH/N6f+3rfDsVbXOYKE8mUXR9GgKkB03IbQXSLPc2aDX&#10;1VRV/LD/2/VrVr395j+WL1301v9bsvbDd/bt2VF+9Ypep7VaLDQITYDdb9Bxu0I2Jt3okA+XWVsQ&#10;IR4XbmBosXBGo8ioFxn0IpORM1ucE7Bn1I56bKExNG1UBy2nDJq14xC6cSiTkpL9dMnIxWC2Uayv&#10;im5x378Wp6RI3lK/p+LUErHmB5lEZNDVll34yFqx4sacPSO6b5TXvmKqXGc1Vbsk/dcOYeNKtdWr&#10;z279/OKuRpuersfuCz+88t17LzfuWda7bJH2q4XH/rulZJ/J2nGKLY6Wi6Ki6CaEVrPFTzIYtqsF&#10;RvTp3dVTwPkhAAEIQAACEIAABCAQ3AIIoIP7+mB2QSbgTaobZEtpbzrUI5WPwGw1NTXCfufPnxde&#10;yc0NlqqzEPLEVMNeIFrR1PeZv1kfq30WellQafOn+4sXfnZmd0GN2NCQYLzay3BqkPHAEMOuQbpv&#10;+2l29Wrcn9x4Wqwp3X++/KUvzv3vu5Liaj1fDW0vgxaKoV0/1zSqz54+vvq9t1568Zl3V76xc/uW&#10;k0d+OHvq+Kljh3Z/te39f6/456IXP3x3xcljhxrV9RTFOm5LyMfNfJcNoS7bvlFv40a1ueSy4cg+&#10;zZefqtf9r2Htu41frNV//7X54llrZTlnMtLO9k4ijh7UtDq+S7VQCk3NOKSsFDpa6U5lcufeDzQB&#10;hVRslkVrDB0kuTZLo7ns7fqzz5afWW4waYwmk0ykUHZ71Jb+mwrjyIrKKm3pemPRQkPRYov2Etei&#10;kJlKm882XF5y9P1F+1btu3JCo9cS1q09R7447OdzM2/rq006VXL+32c3LTi0cunxj+oNHTTWsOkN&#10;FqPRLGV3cuzcwnFUCwGXQmPWjkNogLGsqWOG48WEBNaxgxMKk+nr9j2F5h3Nd2rtFY674Bzf3vKj&#10;qSEIG5s+m76KO7BgqHAC+3P7ad2aBi4vBCAAAQhAAAIQgAAEIkIAAXREXGYsEgIQgAAE/CdA2Sur&#10;fo7imz6LKSllHTMofr5YoX7324ubjldyhsbu1itjYq/c0b3xnpG975t824P3PvjQ/Q/dP3XyHSP7&#10;3trNMFJ6uof2mEJbuuN02bIdl48WqSmDpgTanjs742ebrbKi9Kutn/97xb8O7N0rtlky0tL69M7t&#10;d12fvn3yc3J6pqYnRsdITSbtkYPfv/ef5Rs/W1N8+YLFbHJWUwu9ofm2G1QHbeNMelPh2cYvP2tY&#10;9a/6Ne/UfLul/Mje0qPfle7ZVv7ZBzUrX2748G3dd19ZrlzirBa+AzV7sFsjss7WfOk06wpNLaEp&#10;g46SK+SJySl+cqb0OT1WZpQqzlRR+4sW93B0ntVqNF9dXnZ6yZmzp5RZd5819DFqGpOVsVk9p1Wa&#10;b33rs6i1e26osN1vNtvMFe9qLi0xG0qb1UFf1da8cuTDDw9tSrTE9JVlWdTGGGXM+OtG/HzQ3bML&#10;4uZvUP9ZPWRmt5uLGypeO71u5anPtGZDO0s2FlzUNDZa4mOj4mP9JBMBw7KEl9+EQNm5bZs3dMEA&#10;an9RV7eCW7/K/jK9uP5eoWXHWm6JvVf0gQXnpvGvzDqw4HU2yLbX7UcKbT1YHu08THiFtgMLlnAr&#10;XI/iuIlLhV4ga2etorHps7WzONYhZNvcuc7n/PHuTSMCLh6WCAEIQAACEIAABCAAARJAAI23AQTC&#10;U8CbbiGFhYVLliyZPHmy4wfuRdQS+vnnn6fXW8Wilh1z585NSkoS9qcDd+/eTXu29Xp4imNVESzA&#10;2j7LZBK+6zPVBQutn4sqG9fuKz5eoo611A+Pb7jvhsS7J98+9f6fjBw3oU//G3r2zuvVO7//9UPG&#10;Tph814M/v/OOu6cMTBskLUwzXCqubli1t/iHS+yOeawTR1NDaFt5WcnWLz7ZsW2LzcL1H3jDxEnT&#10;7rrvoTvve+TO6bPufHDWHff9ZPIdD46fcNt11/VJTFBaTLq933614eMPzp45bqaWGsLG94wW+kTb&#10;DAbdoQONn3+k2fdNrdFYkZZV0SO/pGefgvTsw9Gq74zmwwbDhUvnajauUa9/T394H6fX862ohehZ&#10;eMKSdj6GFkv5UmhqReKnN4JCIh6arhJJZVsv1msMrfe+oHJvU+UH1YXLLlysTMp/JvX6598/KxJp&#10;627snck6dEcnXryiXf3ZmYvqm8TZC0RR6dbaNTXnl1nNWuecKU1efubTT05sz5ek/2H0z1TlXGlR&#10;ycABAzPTM1QKZXJiavZ3hUM+Oz0///6/DP65wWp8u+CLT8/tbKsfNHXe0KzdXGHUx48aIlMhgO70&#10;W8PZA9qRDAsjFRacHLHoKT4szp07f5bzRb4kmW3TVx04d4F/2bHfxGmzuJMF9EdZ7z4jVk1vunFg&#10;4Zb1B2bNb95YesSiFfxLzqPoub0Emoqd291obu5Mo9MkOBACEIAABCAAAQhAAAIhJYAAOqQuFybb&#10;1QLepLoBnnunu4VQ9Ny7d+9nn31269atzjlTD+hFixYNHz589erVLRfy8MMPv/nmm7W1tcKX6MCs&#10;rCx60tbrAabA6SDgbwEKXqkThYTvUiE0t2jQGr48VnamTKMS6yfkyKeNGzTyplvTu3WzN8Gw35rQ&#10;Xo1Mh/fIyR93251TbrlpVHJjN9OlCrVu9f6Swiodq1QWKpY5Tt1Qt+eb7YcO7o+PT7518p13PzDz&#10;tjsfGDxqfE7fAdm9evfMyaNce9TYWybf9eMp9zwy7keTevXMjo+NPn/u9MZP1xZeOMdaQrMGGmxj&#10;CbnNqj92SLfjC3N9rej6UfLb74uf9mC3ux7sc/dDA++Z2ffemWmT7r6a23+PTbTPYi25dEG95WPd&#10;vm9EOi2fsNszaMfUGDANS/k79b/2kzad6878xCRl1L5q26cnS/kmJc03m75QX/KfouKqtL7zeg6a&#10;/WlRzL6LVeky0x2Dcml6PXv2vH7g9ZeLrnyxeU+9ZaS8+wJpVJy16j/1pd/YKNHntxO1he+f3pxp&#10;S5g3+idZRtWeHbt0Wt3UqVNTU1NphdG3jZGlJMbsOyX/dM9P8yc9P3hWhaHu/QtbC6qKWpmMzabZ&#10;8FXd13vrlVHX/WwGKxfHFiABdlNAl7sWtnZWdidDqpue07Ksur05Up30dI4f/NCiER0uxo1pdDgG&#10;doAABCAAAQhAAAIQgEBYCOCfQ2FxGbGIQAl0OtUN1AS9Og8VLFPxMkXPbY1CEfPMmTObZdB0lDOq&#10;Xr58OaVCu3btolbRbb3u1RRxMASCUoCyZ77ome9swW9HLtYcv9Igtllvzom9ZdT1PXN78XvY81+2&#10;E6tsFoqRhecc9bDIHzD4tltuG5qi7y6pLanXrztQarKwmJXKoKm29wz1eD6wX6GIpfT5pgm3du+Z&#10;QyXH9hTWflp240KFXJGTd924CVMn3H5Pfp8+ackJJUWXNm/4uLamioZy9H8WGcpLdTs3isyGmNG3&#10;Jk2+O3vsTb36X9+9V+9sqs2+bsDQEeNumXzf1PseGXnfI1dTu38vFhfV1zXu2q499L3NZOTnS62j&#10;hc2lRJtVQ/vx7xV9kuW/GpJuEEkX7688XKpulkHTRCx12yrLzxik/XsMePSCWvHq3hJDZckvxuT3&#10;SImntcfFxVGUPHDgwE8++WTTlp1a+U2y5HuipWp18RqriRVB0wifXt5VU10zodvQIal9Nn2+cd++&#10;fbfccsvo0aOpxwrtIO2WEff0T+WcSP/Kf7h9Jx/qecv4jMEnGy7vvXrMbG3emdp07mLty28Vq2sz&#10;Z01PHtQ/KN+5IT6p3PwB9oYa1EFjySphNfQix7pjuLM2SqEpSGYV0bmT7x3hxlEXzh0Q7jjIKqbb&#10;PYMn03BnqtgHAhCAAAQgAAEIQAACIS3gx38ohrQLJg+BCBR48cUXnVEyFUF/+OGHVVVVFPFcuHBh&#10;8eLFThDqtkHhsvPTbduaenJOnMh+FnrcuHH0sa3XIxAWSw57AZbqskXas1gqfz5SVF+vNfdPkd40&#10;uHdKShKLZflwmiXJLDcVgmdh4z913LwvvVuPm2+6eURSY6zEcryk4Vhxo3BUTXXliaOHG+obxtw0&#10;YcjwEdFKpf14IQzmx7T3dqbAmhPFquL63zBszM1Teuf1SU5Kunj+7O6dX7Jm0Pw0LRaz9tsdtrqq&#10;qPwbYsf+SJ6aygfHrELaUSQtoq4i3Xv0Gj3ulntm/Cyq94AT8ujyxkbNdzv1507zc2dLdgbuwir4&#10;//lxowbbjw9Jv7WHqqDB/OI3Vw5cbbRYXU5I0XjN1oa6huwBMw7VqX69+cLpgoJRqbKfju1PvVH4&#10;GYsGDx583333UavuV1555aM1nzeIJ+hMyeqqXUY9u+GqxWpeX7gzjou+MeP69R+uW7VqlUqlmj59&#10;OpVO26+wWBx93yTZnRNEJeX1Ty9UfH14avqIxkb1sfJzelNTJ2ib1ao/eLzqd4suHD6qv/66fr/6&#10;mUQu96NL+A/t7AFN9/pzTZYnLqVWzNNZs4053L2z7A4Tlx5axDmaRjfvGt30R5f9noTURJrvvEFZ&#10;9NoBbbSabgKe+JR96DnnBrRSAU2tOvipslbV7k0j/K8dVggBCEAAAhCAAAQgAAEm0HEAvZ3foAUB&#10;CISWgKfdQjZt2kRtNIQ1Tpo0ier+ZsyYkZycTJ9SOfP8+fMpjxa+SnXQQrgsNH2mmminDMXWzmbQ&#10;LV+n3egsQgcAOlb41Nlpmk539OjRZshUbU2vO7tL03Ohu7TrRv2phTFXrFghdJ3Oy8ujT+kjtRNp&#10;/6rR/o6OBGLqcE35++233x5aFxqzDQYBIX7mw1eWBxdXaUrrDFTxPOa69LTkuOY1wU1NmB1zt6eb&#10;VFTMXsnIyh7at/f1SSaT1bLzDCtbpq3s6pVLFwoyu/XoN+AGpVLZ6qqd8a/QGUMul1Mt84BBI/v1&#10;7xsli9q7a2dlZQUl1fQlY12N+cR+sSou5sabxCqVI/2mLzmmwpbCUnFqD5LTu8+Uux+Kys4rjktQ&#10;V1fpju631FTSPQz51do/CrE6q4m28mvw25YSK196W8/eStFXRQ1zthT+93hFrc5stljp1Fb9RVPj&#10;RUVMzH7j6J9/cXnvkbN9FPq3fjaxe5LKOZ2YmBhqDXTXXXdVVFQ899wfnvvL2iLbr3RcH72mzGq1&#10;nGsoOV9fohRHHd64d9GilzQazZNPPklF09HR0c4RpEkJSYuftQy5znTifMMv/2/CR6efzboj1iqr&#10;0zbYrBYrXTR1Y+N/1pX/7NmC7TurMpNGLP97fO9efvOIhIEdt/3je2psY2ExvcL/P22OL26bzJ3k&#10;BuQLL/LtNVxacLjs7zy2aVRnX+lmL7V2lHPobUuXbhPm4LqbYzrCkO5MIxIuINYIAQhAAAIQgAAE&#10;IAABdwLo2/gNVhCAAAl4mup2IZqn3UKeeuopYbYUIr///vtC9Oy6UfhLPaCFV7799lvKjp1Nn113&#10;q6mpafX1m266iXY7ceKEsPPIkSMpKZ42bZqz5vqjjz66//77nUNRNExnpBSbXncOSM/Hjx/frAcI&#10;9ad2HpWfn08xOpVs0yv0kdqJtNq02rn/6dOnheeJiYn//Oc/77333pYheBdeRJw6VASEmmZHUw1b&#10;SY22TmvKVEX1zEySSsX8V4U6ZXtka7Vcew89Ry8JIcimFs09e183LEtGBcYFlY1qA+1uqii9Sj+R&#10;kJvXJy09XUiJHeXKQo9o+ya0jGaD8ANRW4++A4dQV43snj20Ws3B/butbLNoT5+wGTTSlO7SHjnC&#10;vnx9sFi4OaGwCVE0Bc0UoGd26zb6ltt1KWm18Yn6cyeMRYXCXQzZf641zxQ/+7UEmv9bS59U5doH&#10;+vwoTXqqtO6prRcnrj795JeXFn9beKr4pMnYKI/t+3VBQ0XBiWm9otY9eUffrESXTJ2ti7o5/+lP&#10;f/r1r39NAf1//7f6zhl/++tb3OLXPl669LX9RUdpPemShMPfH6Dve9FuP//5z+PjWfuOpk0kUvTI&#10;7Lb2TdvMqdqaGtkr7z/4zOdzV1+JefXDur+8Uf2rP18ZP/P8U38+fua0YdywH320Im3I9SKJJFTe&#10;ye3Mk96karX63Llz33zzzdq1a4NtRdteX2BvjhFsM8N8IAABCEAAAhCAAAQgAAF3AmgoQQACTgFP&#10;U91QoaPUVQhtaVu4cGHL9Fn4krM6mIqFqSqQ8ogjR44410jP6RUKfFt9ndJk2vPrr78W9t+/f7+z&#10;4No5As2Bcm3hUyo8pLi5VUBKrmkCwpdcC6L/8Ic/tMy+6Qft27kKe/fuFb5KB1ID61C5XphnsAnw&#10;xb+sKTKV/1IEW91o1BotWUnKaIVMCJ3pK1ShSw9h5mI+kbR34rBXETsaKvMxNusHnZ0aHyXS0Q0A&#10;a/Q6rZaKl2nw1PQMZWxTPa/TQQijm298NhyjVOb07nvDDYOpCPrwgX0UP+s0atOF82KJWNYzj2O9&#10;KRzNPGh/ewJOraKFXJu9Qq/Rzt2ze/XqP0ifnKozmg0Xz1ka6pzRs1D3TLm22WK5cP6Qv68O3QGx&#10;f3r8v+/r9+eRiYm6iiMXrry9//I/vzl3uqTIbDHrzHHxZt1/Hh7z78enXJeV3Cx9FuaWlpZGv13Q&#10;7zATJkxQN+q+2PTlP17+J/3AREF5sZgTp0pU9A2z99577xe/+AV9a6qV5fAZdM9lf47/4JXSvKyy&#10;wktV731aumhZ0cJ/nX3ng8Mnjl9Ijsl95cWx7/8refggkTTk02eTybRhwwbK4h944IG333776tWr&#10;9GMx/r7K7o1P9wRk/Tdom75q1lpHVbR7x2IvCEAAAhCAAAQgAAEIQCBwAh234AjcXHAmCECgiwRc&#10;Wz8LSXGrW/NKQI5zVhDT/oMGDXIe1dbrzhNR4Ev11HS7QoquNm7c6DxQKJGmFNuZPlP7aaEVNe0s&#10;hEHOHiD03JkgC68LO9NGXUSEMV3ro2lY1wYg9FVnIE7PKV4/efJkeXl5F10EnDaEBYTuE/xN+Sh/&#10;thrMVrOVS1JFS8Uie/WzkFBzziT62sU6mnLQzhY2DnUjNiaaL2ZIG60WU83h/yiP/mWkbPf9g229&#10;47USm73XsD10dsmeXWNol0JkUUp6Vs/c3Ch5VPnVKw3q2grKsmurqemzJC2d5uGon6b7B4qomTWL&#10;ntnsWBDeNKDNpoiO6Zl3nSQt05yQbCy6ZK5hTZP5BVPjCfposViohzJXUVkagAtJv5Cz4pXP3Hb9&#10;rl/9aNWUXk/3kdzbQ5YVlySTSswm9Z/vG33/yD4JMfJWQnnH5KirBqXMn3/++debli568dGf/+zh&#10;u+++Oys+zSa2xSbFvfDCC6NGjaIS6XbWIomNzbpn8oCdH1a89ZvCuXeUz7y97uGp8mceu37NG1MP&#10;bu73q1nK9DSmGYIbXVOtVnvq1Kl169b99a9/pW8HFhcX//73v//iiy8opqcfTBk2bFhwLKt5k4vg&#10;mBVmAQEIQAACEIAABCAAAQg0F0AAjfcEBMJTwKNuIc4ctv0OyM7dnOVv1ItD4HMGvsKnrb7u2t2C&#10;0uctW7YItyukoMd5DcaMGUPPnWXLTzzxBLWfFiqyaefnnntO2LO+vl54cuhQU7kldakWdqbNmY+4&#10;Tuz48ePCUdQARHhChdjCE2o88r///S8nh9oRYIOAxwJCkw37jQUd3Tgc9xxkPS/4VFlIqIXCZ75a&#10;2lEW7XjOt7Mw1ksK3pXt+lXMmbcVhkrOajHWl8rUJbmx2on5XG7Nx5LvF4iLNonMGvsdD+3/1zTn&#10;lj0wag11R+sLDHLObLMt+XjRO4feXple9e/s6O/MpWqDmm/owf/HxhCGaxpDyNT5ztEiVVx8Uq9c&#10;cXKiubrCqmngo2cWPPMJNNfYWF9XWxMT07x7j8eabh8gEYt6Jsc9MrbfKzPGv/nTW27sOzQmOkak&#10;P2Uzq12X0M54UVLL9YnvT7p+86L/+8WyZW+MzRtmldjOqK/oLU13FGzncEK5LFb/TvrN2gkxvZc+&#10;f/N/Xh2x6Pnc+6bFpKWImnf+dntVXbqj2Wym7+QdPnx4wYIFa9as6dWrF/0mvGzZMsqgBwwYQA3B&#10;u3R2ODkEIAABCEAAAhCAAAQgEKoCCKBD9cph3l0i4FGq2yUzdJ60c91CKG5oa9rUlNlZv+wsdj5w&#10;4ICwf7OCuFZf//77752Dv/rqq85GH3TDQ+fr/fr1oxM5y5apTYezuS09oZ7Ozab35ZdfCq9Q0Oxa&#10;u+183XVizhdvueUWOoQCcWfLDqrya6vxSNdeR5w9JAT4thl8aMt/kIlsEpGtQWs2UUkwHzezL7II&#10;uqnrhtBxQ6ibFtZIRdLism9k3z8nubiF09cbDMY6i4LKig9flaw7bv7spOFgkbFeY+AarkpO/U9y&#10;4P/EdWfsdy281ojlyMJcbFxVY/WHB9cs3/nGweL9OpueXtPr9CbqUyGxVSdLt1369l9fvfblme0a&#10;UyPfc8O15Jlfkn1uNBwbVSqTqRKTJco4i9Fg1mtZ9MzfcpDCa0qgqXh6/fp/ff3Vfzp3yeztPzp1&#10;MP3mIKGC7pg8UXTv1HhNw9VNlNu7MZLN2viDQX1Zo4uOju0ukUgHJmT3juteKqnfW3zUsfb2hqFK&#10;9wOVJ6sba1OkcUmx8VRD3lonFDcmEhy76PV6+pbeZ599tmfPnjlz5vzxj3+k7xSmpKRIpdLgmCBm&#10;AQEIQAACEIAABCAAAQiEqgAC6FC9cph3lwh0LtXtkqn6/KTvvPOOc8yJEycKz51J8dixY13P2Orr&#10;O3bsEPahUEOofRY2Cjucr1MK7Nq+o61VCM1AXBNk500U6XXXCNt1YhSLC6kfFUrTbq6BuHNFPnfD&#10;gJEgYG+wIcTLHBenECkkoqu1esp6hQ7P9obPQhW068OeFNMAVvGFDySn/iPS1eiM1l0XFctP5RVZ&#10;UiRS6dAJj+ROfKZYOvyt78Uvbbd9ctxc3Wjh6oqkB1+SlO0RcRZ7lwfHTQ6d5ctnK869//1/j13e&#10;rzPotOVqkdZCX0opF4v3VY44orvlUE30FXW9uvbr41ve++79SzVXhJJsISS3r8QZrPMNrjlOEqVQ&#10;SKQKljmbTfQXCOHUQu/o6OiYHz/87APT7T+m4Ol1p6Yl19zP0NPj2WSiJEl3qOISbVX/M2svdlgE&#10;bTM3GCvWlZbVKNJulcek0AmlYtmMXrfWifWfFe2qNTR0OIVyXc36C9/EmxRDM/pGy4glhDdKn7/7&#10;7jv63Zi+v0jpM30vkJq0hPB6MHUIQAACEIAABCAAAQhAIJgE8K+LYLoamAsEulrg0qVLrU6Bbvr3&#10;97//XfjSQw89JLTgcL0BYN++fZ0HtvW6M5Vu1ujjhx9+EI5t2QBEyItbbpSP0P6uUbVrH4+2Xm+2&#10;NGdLEKqedpY/Uxvorr4IOH/oCQhNKvh7ELInWQmK+BjppRpNtcZstjfaYAXQjoDXXlrMwmfhqdUi&#10;vrhGevkrzqwv1sYdU84c+ON/DZnyC5tIopBKhvXP7ZmTn57VXREdHZ+RVx8/Zs259ONlYqPeKD72&#10;prjkW85mEchc+g3bTpWe3njs87L6kmhx/Lj08X0tuRIqgOZEv5z3x3vu/0V8Zs4NZuv4C2rLoQpj&#10;lfZC6Zk1+9ecrThP3TSaip4dIbQQm5v5r4nEUmoVTdOmFhN83bfwYG2rWQAcJU/P6N6566c32sjK&#10;qwya6qATbhMpB0dzp4xXV5j1Re1k0DZzrbFyXcXFz2q0Gd2vmyGRKYVp39Pzpu7K1O1Vhz6/vLve&#10;qGlnLZX6uv+c2/h94eFhcb3H5AyRikP7ZoPnz5+n3+cnT558ww03tN/8unPX1/2jMjMz3d8Ze0IA&#10;AhCAAAQgAAEIQAACISGAADokLhMmCQGPBTzqFuLsU0EtL1w7NQtnpYJiCp2d3Sr+8Ic/CK87bwBI&#10;9wZ0doVu63WKNi5cuCAcOGXKFNf1ODt7CNXKWVlZzq9u2rSpnZW7dpp2baDhnBiVWrfTWKNZRw7h&#10;RM403GNxHBDBAqx2mKXLfHNnjstOiUlTRVF75N1nahp1lA47k2Fq0cBaXbAHv7Hc1moTle0Rl+y2&#10;mgxlsgHSG18cdPOdcqVy14VG+kr/jIQYmTgqSpGekRUfn1hZWTlg6LhbH5h71DT0h4poncEqPvGW&#10;qPIIi7cdG82hqLp419mdNerK67KGPD5hzqQbp6ZnZHMicVJKalx8Qla3HtSq2SKW5SYl3tJvTEK5&#10;VHTVWFFZsuHwFxeri6z8WMIE2d0QrRQ924zUbIIVc9vEFpvYaKB7Fdqkcv7Wi+zuixRHUw00pe80&#10;YXp07o1Q3mCk0m8vM2iJvIc0Y65IkWOtXmUqftmiOcFZdc3nYzNZDVcMZe9VnfnH1UpLZv8nk7NG&#10;U/8QYbd+CT1mX3en2qz715lPPrn8TZmuxuLI953jGCymgobi106s+df+1b1EKY8NvzcnqZOxe+es&#10;/HHUxYsX8/Pz6XdyiSS0k3R/4GBMCEAAAhCAAAQgAAEIQMBLAVFjY6NziJqamuzs7PZHpDuhJyUl&#10;eXlWHO5zgWPHjo0ePdrnw2LA0BWgbiHuZ9CUDtNd+ITFUpr8t7/97YEHHqDoll5ft24d1T470+fF&#10;ixcL/Stoo57LH330ET2heHr16tVOq1Zfpyh52rRpwj6uVY5ULj1+/Hjh9aqqKiEvzsvLE9JqSpCp&#10;WzT166CZ/OMf/6AeGr/4xS+oXYaQd48YMUKoqnadFX1KRXxCqE330XrppZdavYiUqlNvU+FLu3bt&#10;ouybutkajca5c+feXRM3MoON77oV1leOW72w1aHwYqgLUPMBhaLz/RM0Gs2aT3ZRebL9Xn4UKVut&#10;O49e2niyodEi/dm4XiN7x8ukLJbl/3Nkz3y8S6+ItCXSM/8R1ZzRqAaJBvxMHpdGYe6hS9VLvyqi&#10;vsbPTMob0C2WYu1LF85uWL/63Nmzg4aOuvu+GVFS8e7tn+ZYDg9MrItSqswj/myNsX/nplHfuPPs&#10;V/suft8na+Ck/renq1JLS66s+eA/p0+duG3ytPvun0lzeP8/y/pevdLTUB818pbirOxv935VIa41&#10;JIlyu/e9e/CdaapU1pFaaBYi3DlRaPRssWgvXzR8tVFUWx1774+luX3st1XkK5cpqubLwG09Mmz0&#10;KzQ9PV2ptJcVd/gOIcNvC3T5WbEZcVGKKJGUiqw7u9msJn3ZR7orr0mNZ2VJP5LG3yRWDqPe0CKJ&#10;ymYzcoarFu1xQ8135Ze+rK7j4nrOyhn0hJzdOLHpjNRY41/H171/4UulInpit5Gj0wb2T+iVoUik&#10;GucGk+6S+uqRmvN7So5uOb27hy1h/tifPTh4klwq7+x8Wz9u+/btHRrOWV3+5IR05/E6rWZUjrvg&#10;Lc/6ySef0CWjG7S6eafB5cuX+3bJGA0CYSOg0+no31PUx4Y+0m+D+KZO2FxZLAQCHQp4+VfKDsfH&#10;DhAIV4HdM17IjU9ttrr9ZYWDX/uNSqWiv51SaziXf0WFK0P4rwsBdJhcYwTQgbmQHqW6gZlSW2fx&#10;dKrPP//8okWL2p/zE088sWzZMuc+zpi4Wf7b6uvO8SlTdt6ikIZasmSJcGtBSsDpZ8CFwSnOnjlz&#10;ZluTEWJl1wR548aNU6dOde7v/MPpww8/dL0zoeuAroE4Bd/0fTUhgO7fv/+rN9yFALpr370BPruX&#10;/1qg8PSjT76VK6KFfJmfvKiquvrj/cVHKrjkWOWMG7td30MVJaHCZ/Y/ewxNRcTsBoUW8aUNkosb&#10;rdJ404C50mT6zofkbGnD27uKr9Qbb85PmTMhmx3EcfW1Vbt2bN6z6xuNVjdx8l0Tbpts0Gv37/x8&#10;mPxgVlQ91220ZeBTNhrTZrtQcf6TQx9LZFF33HBnv/Q+JqPx622bN32xXhYlm/f757Oze9IvkMMH&#10;vj+368thpUXxaenRUx4sNBj2Hfy2RFKtjTGPH3jrTXnjKFHlG0GzxTg/mPU6zYHvjTs3R/W+Lvq2&#10;O0UJyfaib2fzET6AzunGdRieNrvEZPjFMU1SnDw/XZGqkilk1OGjKan39P1gs2h11Xsbi96yqb+R&#10;y8TSmGyxPIuTxFitJrOuWl1XXF3TYJLmp/Z+NCP3DrkyzVn+LJyIlnC1sfLjCzveL9h6WVeRHJPQ&#10;XZWWFKWSiMQas768oeZKZYm+QTss6bq5ox68OW+USh7j7Lttnyr/LnAUkfNPhavo9hb4AJq6P5eX&#10;l990003O78y5PVm2o1qtLi0tLSgooI90NYW7U3q/1dXVUbN++ial+9/McJ70u6PnEhKTY2LpHy1R&#10;rjPZc149fYiq1bnRHwFRUdfs7NESaPkNDQ3XXXddbGysRwf6dWf6/e3zzz+nPyI7YXju3Dn6rjD9&#10;w88bFr+uLjgHJzHqJEM/UkAfiR3t1IPzMmFWEPCHgJd/pfTHlDAmBEJCAAF0SFwm7yeJANp7w6AY&#10;AQF0YC6Dp6luYGbV6lk6MdV2Mmgqi6bo2TXMdS2apgpi500F23q9rapk5+vN0m2qRKZ+IC2X5tyt&#10;1dJp2t/1dSqjdu0N4jqaM/gWAnFWuWm1nj17dsCAAevvegoBdBe+dQN/ai//tUBx2+qPKYBmt+aj&#10;yQsBM/XfOHmu8LNjNcVaRWZi7NQb0obnxkezEJpj375nlc/sP05XIT7zX3HFIWveQ7aeE81ixdGi&#10;hk8Pl52v0uenRD95W256nD0Oo3fohTPHt2/ZcObsGboN4ISJU2/60a3VFVfLT229UX5QJhFbRi+y&#10;xnY3mox7zn27/dzXo3qPnth/okIUdfjQvg2frK2sKr/jrvsmT72HKggoV9ZpdV9+8oGy4FQfbb0y&#10;t5/sR1NOVpSevnzykqRcrIz+yZhHusVlsT4bfJdn2lhxs9ViKL6s2/a5taxYfutdUYNH2cQS4YaF&#10;/Ff5imm+CLp3tqgTAfS6g/VyeVRGfFTvdEVyrFQuFUm8qYO2WfUNBfrqvfq6A7qaQwbNRaORWprI&#10;RLJ0qXKAInFkQubYhLTB0igKCltJhmnRdXr1wbLTu0uOHCg9eaa6qEpbZzZZYqUx3ZSp1yf2HpLR&#10;d0z24L4ZvSlaog4kRCR09GbXnn8T0OWlfivCNxyoZzYtRbju7AURO6D9Io7AB9D0Yy6fffYZXb67&#10;7rqrnc5Fbf3ypJJP+qbglStX6CP9gvKumbf9JBUVFV999RXdFJEi3U7UkG7/7lhSaroqLiFKfk19&#10;+pYT9XPGstvYttwMBoM3/a8JgW7kSL/EqKtVTExM4H8ra3lG+sYAfbeVktDBgwd3Igalv1tSXXxC&#10;QoI3LMHgEOA5REdH0y+i7t270/e26cdrOiEf4AnjdBCAgK8EvPwrpa+mgXEgEHICCKBD7pJ1bsII&#10;oDvnFnRHIYAOzCXpRKobmIn56iyU3n7wwQfUHFnogEG5M/1E9r333it05HA9S7MKYudX23q9rark&#10;dqqVaaj//ve/QpcPmgndopCaijiT7lZLp2nPtl5vRtQsEBcC6Pfff//RRx9FAO2rt1OojOPlvxYo&#10;gP7w428U8mihpYYzgDToNd8fPbPtjLrClpikVAzPTRzeKz4vXUntOPgUkk8iK38Qn/1QZGy0DHr6&#10;Ctfz4KWG3edrr9YbeydJHxnTs283FduPYk1+d6o/PnJg9+6d2y5eLpZGRQ8bMXrEjWMaqsv66zfE&#10;myu4vLsteTNqGqo/O/r5lYaS2wdOHphy3dEfDn61fdPVq1dG3jjuvukzExKogxbNke6VyBVfKty7&#10;aV1G8cVcmyUmt5++/9CzDTXHGi+UWavGX3/rj3qPi5LKhHsM8qmyzVhepv96i/nsEcl1N0RNmEb9&#10;pIUSaWcGbaFfQnwpdJ+e4k4E0Kt2lUfJomIVsqxkBWXQSUqZlxk05cEWs85sqDHqKi3GOqvFSDd1&#10;FEtipYpkeXSKLEpFN1Rs9S3KR8nsjpEGs6VO11jWWFOlaWigez6aLRJOqpDGxEfFK6Nio8TRZitn&#10;tFDfasftJfnvLlDuTPcjpG81SCXiKAlHzVKiJGKZVCyV2GRi6i4ikUpE9FWJmHZmD+G7Ec1S8MAH&#10;0HQ16WdBtmzZUl9fTy2J6FtxHhW9mkwmil+p/ler1ZrNZi8DaIpN6W81p06dGjJkyPXXX9+59HPt&#10;1u/Ss7ITkpIVimjXC/3h/uo/TbnmjzPnV2kJFB168xsX5fhUS05BPP0R06NHjy5MHulX46FDh+jb&#10;wzfeeCMxdq7LEOXp1ESC/nz3ksUb0lA8lr4JQd+BiIuLIzeplH7H9+jnH0JxxZgzBCBgF/Dyr5Rw&#10;hEDECiCAjpBL32YATXc6OnPmTEZGBhU+bNu2jTio72pqaip6QAfnOwMBdHBely6cVdhn5b61FQJo&#10;+vlrCj72Pv4SKqB9yxvko3n5rwUWQK/bKZfzuVVTgw2WOTQ21h88dmrnicpSaTeRVJGdFJ2dHN03&#10;PTY7SZGopJYYYlnpV/LCddWW5F3y+041JF2o0ulN5kGp4rtH9uqbncRXANN/9mSbPmlsqD2879vv&#10;9+y8XFJqtnA9evZKTEq+PrFyUMzFhMxc86hFF0svfnL8M4PR0Cc6T3+l5uTxow3qhlE3jr19yp0Z&#10;mVmUjvJFuiw2Npktp48ePPr1xuyqUmr8oUjPKo+Jv5ikPMxdUSWl/3zMozFR0VTXTLcepPsP6k6d&#10;NB/eZbl0TpzeXX7LXeIeObRSdrNC9guH/8A/oTbQ9KRfL0knAuj/7rxUb7Qp5YrE2JjstJjctGiq&#10;g6b0luqgvQxv+DBUeDi7cDcf0lHozdJ2/r6LnMFs1RktaoNFrbc26s1aI31qNphtJhNHd0qkh8Wx&#10;XkcOz3f0Fqqf+Xpn6iLCYmj6KBFJJRKFjFPIJDFRkli5JFYhVinE9FxOC6S0moJp2p+F0dRGhc0t&#10;8AG08IuU0mcKT6mHPnXSePjhh2+44QY3I1T6/dNisVAMTR+9SZ8pAqaqZ8o96XufAwcOpPTToxzc&#10;9beaVZ/uzMrulZSSFh19TTHyyl0Vr92f1upvSpSee1+5TH+I0Hdw6RuolDzec889VH0c4PyRrgLd&#10;TZe+l0B39P3Rj37Us2fPziX4RLRz585evXqlpaV5zxLkfwr4dnp0xenq00aV+/xvCF7+Hubb2WE0&#10;CEDAjwJe/pXSjzPD0BAIbgEE0MF9fXw2uzYD6Oeee46+b09/46TEuU+fPvQzlfSvAroXGQJon9n7&#10;dCAE0D7lbHOwEEp1Q2iqgbl27Z8FAXQwXIWumoOX/1qgAPqDtTupBYe9v4JQz8oXOFMEqdWoCwou&#10;fHPw+EV9ojq6OyeWJsbIYhXSaBklj6KR4j0TxF8f1/R8v+GWq8b4ZK5hTF7CTYNyuqcliMWUXDjv&#10;2NmUYDQ21J0+/sN33267fKWksVHHBoyVJcm08UpFbN7N9UZ1cWyVSaO3FOp1ZXUqVdxNEyaOGj0u&#10;OSWFT58dVcv8E6NBf+b4oZO7tiWWl1xns0bLZDplTCGnL4tRTB5zvyJaZaGq3+oKW+llc0UxV1cj&#10;zsqR3TxV0iOXk0iE7s/sP0qoKdzl70MoDN+nR2cqoD87VHG5rNJkFifEKuNUyh4pSqoWT1JFsSbO&#10;Es8aKLv/RuL7h1CSbqOc3WK2Giw2ndFarzNXqU1VjeZ6rUlvtBjN1DraarJQ4sxKvFmzEZGNBfl8&#10;4w17CbPLtx4cZ2dvAtqZ9mM7cTbWRELEImm6iwori5ZSsxNJslKWGitLiJUoqaBaIpZSjxBqNS0S&#10;7fg60DchdKJRgky3p6bqYwqCacGUn9JfAimFpGYC7eRoQujs+tH9q0BnoZtgX7x4keoeqIkTtc2l&#10;VtRUPuxl74K31n3VvWdOckp6dMw192ZctrP8zYeabt7oOk/6tdyJRsktV0o14BRDFxUVUfNl+msz&#10;3S+XajgoCHbfpBN70oWjM1LJCF07umq33HJLt27dqBu1m99CaPWM9B7Iycnx6IainZh5+B0i/Epx&#10;/Rh+a8SKIACBVgW8/CslVCEQsQIIoCPk0rcZQN9///0ff/wx3VDlnXfeodyZOIRXEEAH5zsDAXRg&#10;rksIpbohNNXAXDsE0MHgHJxz8PJfC0IATT/mT3GzEDo4cwehu4LZZKirqTlx9tyx0+dLNHJqCq2J&#10;SrSJpPSlKarvH4zfc6Ihc1vdDempmcMH5ud0T6X4lY+wxU4u12bIlPMZ9LqK0uIf9u86cfhgbYNa&#10;p6fafQvtI4mKFinF8sFJFp1JdNnYv0f/0eNuyu3dh76ZzPeUEPJntjlLq6npbfGl88f37tRcONPL&#10;qOvBwlKbXixWxSZSvwqrhaOUmjNoOVm0ZPBY2ZDR4uRUSp9dY2xKovke0KzEmDUVsdnyOtUDettp&#10;Ta1GW0EdhA3m2OjoeGVMVnJs74zY9Hh5tFxCzStYLuv1G8hR/22vdDbZOAqXtQZLvcZUrTHVaMx1&#10;jcYGnUlrtFCFOH2JT5z5/9ksfItn3o+Plum7A/ZO3vw3G/iqZ6GxBuv2LDR9loj5Rhts4mLS4axi&#10;Kx3KeqCIrTbq1cF6glBHDoVMrIqWUFF8olKarJRSH5Kzh3Z2WEU+Z3X5kxOaglSdVjMq55qk1Rst&#10;SjOpHJgKoqkvB3XJp7YStKhbb72VmiBRVXInOjK3nAzhUmD67bffUpktvW0odKZOEfSDd9S4wMvo&#10;WTjXyrXbu/fMTU5tHkC/saN8xQz/BtDCBMiQfm+hX2JUj/zNN99QaTklwtQQY+jQoRSye5MLu2LS&#10;rSMPHz5Mt2okTGo6PGHCBGqfQjfBo6pn70/hTiW+N28zHAsBCEAgzAS8/CtlmGlgORBwXwABtPtW&#10;Ib1nBxXQVPhMrd/or8uURB89evStt95CAB2c1xsBdGCuC1LdwDgH/iyogA68efCc0ct/LbAWHGt3&#10;0s8M8XeZs/dg4GNGvg7a8T+DQafTaiuqqoqLqNK3or6RGjxwg2KLxidfMkb30vX+sTI5R6kUGoY6&#10;bVzL6OwvCpWm1PBAq9XU1VQVnDlReenI8OiTZQ2mT09EGalg+PrUxISksT3HDcq5PjZWRVkh3ypD&#10;SJ4dg/D/L+TRZpNZ3dBwpfDcxRM/aMpLZBKjUqtN0xpjqCiYItK41ITrh8UPGi6OS+QUrJWBPcUW&#10;6p3tm5Bus1eoTLhvp1pwXKiynqug0m19TUONWq1RyGRKRXRiXEyfbrFZidFx0XJKaSni79yNCZkA&#10;C5NFVOlM3TMoWab+zpR0VzeaS+v0FQ2GRp1FZzAZTGYz9XS2WMxmKy2Ev72ilTJlKsGmjxJK52kG&#10;VMJMDZ3pGTXOYJ/RPnSxWRcSelgsVEZNySMVhVup4Jlyc4rx7e8J9pzK2ulIip6lNo6ui8TM0ZTo&#10;lpXsuxEc+4pILhMpFbIc4/GuDaCFN4pweYXeGpRvUhJ94sQJCqapGpo2atEWHx9PNbZUNUyRMSWe&#10;1PqW3sC8EvtWBJHTgfTtEQph6SjaqC6YQu26OvqODNsoJ6V7DNIt+6jemY71bb+CLg+gnb/cCJBq&#10;oukjNTbZt28f/XWanhAR9bWjhdNGsTs9J1LCJIeWvzeSIfXXpm8GUH+8q1ev0l/F6XJQv2lCpvJk&#10;MqQia6qwJkCh7YOvfndFAO0rSYwDAQhEiICXf6WMECUsEwItBRBAR8i7or0e0Bs2bKBiCqrUWLVq&#10;FXEInewQQAfnOwMBdHBely6cFbJyj/ARQHvEFWY7e/mvBQqg31+9XamMpXhRKH9mXRdYOTA5Nd1g&#10;jtJKltBarWaziT4I8ab5yo6Y4i+ilUncoLlcfA5fNesIroWj+c218pcPkvnkmC89Npn0ZYfX59R/&#10;YZFEVQ5cdPj4wQO1x8VK6e0Dpw7qPoBVJdurdvmBXD7jOxfbbyFIX7GYTXq9rvDsyd2l+2o0ZWMy&#10;RvVQZSSlZUYr40VRUSKZnC2Kb/ZMOwtxMx/q8qkrXwBNT1h6azIP66foMDxt9hYiQ7VJVK3hCioM&#10;dRqDWquub6inAmw53SswRtE9OaZHSmxqvCJaLqWAk/JfamTBWNooieazcKHQmHWmpjvi0YTpxnh0&#10;F8FGVuxsrtEYqxsMNY1Gtc5oMFmMVO1MG4X6ZgvVJdN1jJJK5FEShVwWTbdilEjpdoXsRRk9JHzI&#10;ysk41tmZ9W5mJc5sNiRADqw3tMVGdyakLNtgpEp0auLBZ49Wi4gzS0UWMd/JgwJJoufnT0k0vTEk&#10;Fo5CQ/pIzymMlgyLOd+hoV8roFv+Ghd+kxR65VOUTG3ZKFamQJlSUdooDKXndB3pdd7SSjE0UdE3&#10;ZihUpZyaqhmEjJVeoaiaAmtq8kb9nflONewXjs9/VwmeANq5NMFQiPXpCaXJ9Jdq2qiKmQwpkSfD&#10;lrdwJByCosJwwZCqp+kv51SHTt8AEH7D8Z8hAmifvy0xIAQgEN4CXv6VMrxxsDoItCOAADpC3h5t&#10;BtBtrR8BdHC+MxBAB+a6hFCqG0JTDcy1a/8sCKCD4Sp01Ry8/NcChW7vvrdFFauiykPW9ZmP0uz1&#10;xhSuCRXQfG005cuUAAtJmxC4NRbvl577KMZcIxr2e1vqQHum6tJswrF7UwGz/RkfstIIFFdZT7yl&#10;qtxjje+pG/aXM2ePbz/xVaW07pb+E2/uM044u3CIcF77/ficDXtd8mmq0qyqKPnoyMeV2sonbn0q&#10;OSaZTZ9jNxsU8ma6Ox8/BH/PQQpbKf5m2bNQJ0sBtJWSXPrfmBtUHYanza41GVIza71VUt5gOl+u&#10;r2o00WRq6+tMhgaJyCqTRFFTjqzk6B7J0XEx8hh5FOXC/B2+SNtGZcnC/AiXUnJq0UydQygYN1vF&#10;NDuqwNWbOQqaqxqMlQ1Gauus0Ru1BpPRTF+hbwOwQme2REmUTKpQKuQxMdExUWKVnD4XGcysiXOi&#10;UpIeL6M7IsbIJDLq3E1ptMhGtxYUrrP9uwz8txxoElQzzu7caOVIxsSKqana2qY32xoM5jqtsUpt&#10;VuvNcqkoXkGdTkxavUar0xqNOiqZtonEZrPYbKGuHLS26P7RVzo0DHAA3eovT+GNIWyuz5vt7Jov&#10;+yNrbnVuQRhAt5ynE60dPdejnHqBYUQA3VV/KuG8EIBAiAp4+VfKEF01pg0B7wUQQHtvGBIjNLWY&#10;DInpYpIQgAAEIACBYBMwGw2szNVKgadLZwrXTM5RsixURzsjamt0pkWeyllMXOUxztjoKEkWmj8I&#10;Nc6seFaoPBUKUIW+EEL6TJvVYoxpPMVC4cQbKAFPS0qTaam+1lRSe6VGUyfULAvHsPvs2TtBs5nx&#10;tdnsFI7SU9bWQ23RmmwmhTxOLo2hOlzqWcEiVAvdgo89WLEzNVVgFb42HSsoZvXFbME0DVbZTZvJ&#10;YjJ27upQmByvkGTFy/plRmclRFGZcVJisioxUyJXUabc0Fh/pqjy25Nl358uP3S+7PilyoKS6ovl&#10;tcVV6tLqxvJabUWt7mqt5kq1+nK5+nxZw+mShqOXar4/U/71iaotR8q2HS3/rqDy9JWaooq68rr6&#10;Bq3aaDJKJGIqw1XFJycld++enpWfndY7I6FHUnRmgiJZFdUtQTGmt+rOIYm39Y8flK3MTlKkqmQJ&#10;CkmcQhQtp1JokUxKDzE1nKAcnPo4yyTsvoLRUlFMlEilECUpxWkqaUa8tFtSVK8U6YBMxfCcuAn9&#10;EyYOSLy+e2y0PMoqjlYqUzPSeub0uC6nZ363jG6pyarkeElMlFFsqe+cYeCPclbgCkW4bW2uuwV+&#10;ksF8RtcS5nYAnV9y7h/Mi8LcIAABCEAAAhCAAAQg0FIAATTeFRAIT4Ff/epX4bkwrAoCwSdgMNL/&#10;WAZNTRxYSTC/OUoaWQtg2lhLCP7lpoYaNrq3X6IxOsPAyWxXvuF0lfx97fi2HSwfpnHsOTN/oz/2&#10;4PNte0WzPfot+16sa2BFvFk30w7yaEVKfKrCKi8sL7xUXUQ3EXTcOI8NS2W3FDqzhsUURlOsy5cu&#10;U10z37yYJm4pqL6sNekyk3pR+bDBZDWardRNgjJoIYam58IrLIwWQm3qp2yxUbsJnZF6TbBuv3qD&#10;rnPXh+ZFMa5KQaFtVP+smOsylYooSXRUdFxcmkzZPSY+k5oMG03aK9XVJy5V7T9b+s2Jq18dvbL9&#10;SAk9vjzMHtuOXPny8NUvj5RtP1769fGru0+V7T9fdaq4+nJpTXlNfV29WqtXW0UG6leclJSanJIR&#10;l5CmiktJS4zrk67skUwtpjlltKR/pmJs79jx+aoROfSiXKWggmTq+Cyiph+shl1o/eHeCmlnStVl&#10;Ek4hkyjlkkSFJE0p7Z4Q1TcjZmRO7I25sf2zotPjokxWcY1OGiVPyOnWK6/ndX169bkur7d7Z8Be&#10;EIAABCAAAQhAAAIQgAAEQkMAAXRoXCfMMkgEQijVpRYcQYKGaUAg7AXo7oIGo57yV2oiTLXAdGM6&#10;6gzBqpKF3hSsSwWfR7PPhSpmoWsFFx2j1Civ04gSbQY1d36jVV8v1D7zB9hbWwgjscbBfOto1qrY&#10;URFt0tUrij6jAmprSn9zdCq9Lo2Kye9+XWyjTW9QHyk6Wt5QwXJne/JNeTFro8GaTggtNSwcNYhg&#10;Dz5frm2su1R53mDS98voT82NTRQus3MJLZ5Zd2Ph4Yye+aGonTH/H7XMMBkMei09vLncdK+/WDmr&#10;Hc5PlQ/vqeqeHKWIEtGtGa3iGHF0uio5Nz4pUxkXRx2aaV7UhLiuUV1ZV19W01BSXVdUpS6paSir&#10;a6hu0NRTL2KjnjqURMlsCSppVkpMTlZyfo8eOd16JsalymUxElGUSiHLSorqnhgVp5Tkpckn35Aw&#10;eUB8fkZ0olIaHUXl0dROxd2s2Z0lC3k0xdlKuTghRpqiknVLjOqTobgxN2Z0XgxVTNdqTDqTTcru&#10;vih3Z0DsAwEIQAACEIAABCAAAQhAIFQEEECHypXCPINCAKluUFwGTAICQSag02l0Wo1eT/18DWZW&#10;B0zthdmd2FhkTB8t/I3nKKdlgS1LoR0hMkW4NlV6n1p5jtYi5Uq+E13+mjoDs7yXD6lZ2Mt259tx&#10;CCXV/DMhGLWaDJKTKyWaaptEYej9U6FTM932LbN7z+y47jEGaWHp6QMXD9bq6tl5HY2bhTHoxEJd&#10;s5mPpOmJ0aDdc3FfRWNlWlJOZnw3OgnlzuxL9vYdfNcP/uyO9h/8TRQtFmr6bKBlG/Q6Pd2YTqul&#10;bs7ebRTUymUU0Uq6J8mGZCuH94ztmSyPixFRy2ezTayzxNiikmPjs5JTs9PSszMzemRldOuekZ6d&#10;kdYrI7V3t7R+PTNuyM0c3rfHqP49x/TrMaxPj/zu3VIS0+TRcRZOajTRtwdscdGSvHTFiFzluPzY&#10;sX1UN/WJG5AVkxQjo2YarK20H26I14yErmCURBQtE8UpxIlKGTX9GJAVTTXXeelUc01rbGqs7J0l&#10;joYABCAAAQhAAAIQgAAEIBAUAgigg+IyYBIQgAAEIBC6Ao2NDRqNWqtt1LCHTqvXU3Guge5yZ2St&#10;oSmDpsplvniZZcrUAIPacbC7+/Ghsio+UZz9owpxts4i4s6sE5/7lNNWUjcMljoLDTfYbkLrDv5G&#10;hqzvs8WiqeCOvRlVddwmVhjzZ1qUGfS60CMiKTn1hv7DUyyxYoN1f8Hur0/vLKuvpECcQmiWOPMl&#10;z0YzZ2DNNFjhs8FsadDW7zr/3emrJ+h2f6NyxsulSr5bNN8ExNH9Q5gFS59pDdSFg7o9s/v4maj/&#10;tcmop/zaRIvWN+p0jd5fR1okteOgmwEmxUqpD8YN2TGjcuP7ZERnxMmpcDhKKtIYbQ16KtCmwDhK&#10;oYhWqWKTEuJTkxJSEuPjVcooeYzJKqvTii7XWouqDJWNZq3JQm00kmKk+ekxY/PjJg5IuKlPLGW+&#10;mXGyOLlYJhFuERnoTejnKxOLFFKRUiFJjJFmxst6pykGdYsJ9FRwPghAAAIQgAAEIAABCEAAAv4U&#10;QADtT12MDYGuEwihbiFdh4QzQ8A3AuqGOno0NDSo1erGRkqitVQRbGJ3JjRRbwqh9JkKb6mPMP2h&#10;K6aUWAg7hXzZau3Wq68ua2KxNUtjFtnObxIdeoO7esBaf8Vi1Nrbbdj7Xlg5s97WWMqVHZAeeUNe&#10;cZiTqcw5U83dbmJ3E2TJNl/qzImzevQZkjcqRR/DacyHzu9d/8OnR4qOXamtaNDp9WarzmSlj3qz&#10;jaLnOl3j5apLO89+9cPl7yUS6Yi8CVkJ2RK6n5wj/OYLsfn2IazTBuXXlDubWYU3K/Smztc0olav&#10;02g1jRTB06NRXecbU77Qm8qEqXtyslLWI1F2Q/fo4Tkxg3vEULUydcxIjaOCZZHObK3VmsvrjSU1&#10;huJq/eUqQ3GNqbTOVKc1G63WaJk4LS4qJ1V+Q3cl1RePzlMNy1Hmpysy4qSxCrFcGqB65w5B+Pbc&#10;IloOlX5TB5L4GEmHh2AHCEAAAhCAAAQgAAEIQAACISQgWbBggXO6Op0uPj6+/dnTP7Cjo6NDaIUR&#10;MtXy8vLs7OwIWWwXLnPkyJFdeHaPTk3dQkJoth4tzU87s7uxWSwUqhV/vqtbbGKzs9QatD0euMVP&#10;p8awXStAVcpSqbTTc6Aq4Pc/WMsJmS0LgfmSZZYH050EWXbLbirIN2Jmdcx8GwuhAzTbg39CrySk&#10;ZtZY4ijAtuprFcYqSdkhkfoKp68X6atFOv6hKRU3XBZXnZAUfS0t2i7WVdsSci05ky3db+VEUntt&#10;MqtQZo2eObFUlZAabZM1VlZr9Zp6Y+35yoKrDeVqXUOdtr5WV1enralurCytvXz26olDl78rrStK&#10;VCYP7jn2uvQBcqlc6LVhnxufQLNeImbWToTquSmAZhk021jjDQNl0HznDY22QaNuUDfUjx8zKDEx&#10;MTY2Nioqyk1VMqSWyxJJK8ErH85yVKRMebEyShwXLU1SSlJV0vQ4eapKlhwrS1bSK1L2JFaWopKm&#10;qWRZ8dLuSVE9kyl6VvRKUWQlRKXHyaiYmu5wSJE0DeXb5s5urtHN3YT1Xrx4sUPDL05o6GaGzmGp&#10;Hp36Wbt5lkjY7YdThXEJiTHKWJnsGpYDlzR3Dmxyc6Wg96H7b9pIMCwsLOzwfRgJDlgjBCAAATcF&#10;vPwrpZtnwW4QCD+BonVfJyqUzdZV0libMWW0XC6nfyMIPzgYfguPtBWhAjrSrjjW65UAekB7xYeD&#10;IRCmAnW1tXV1NfUNtQ1UCk3tOBrVrCW0vRWHnlUKU1bLEluqHOY31g+D3dtP6OlMf5mi6uO8ASOV&#10;N0yvzbil0NL9aqPFVHFKWvCJ5Ni/JSfelZz8r+Tku5IT/5acXWOrPG6UJRizbzFeN9OYMdbKSRxd&#10;oh13NuQbCCuiY/recOP44VMGJPVP0MgtNY0lpWe/P//V9hOffnVyw1envth+csPXpz4/dfWgSCK5&#10;rtuQG/Nv75MxUCaRCzNj9x5kLTus1KPDSM06jFT1zEJnWoZeb6BvV1PT60ZNIz0oNKfvTNer6+rr&#10;6wihtraqcxeZVOz3Zmzj/yjNl4o5hZRTKaiZhiRDJemZJOuTLh+QpaDi6MH0yI4Zkh0zqLtiYLfo&#10;vunynGR5VoI0JVaSFENlxazNhUxsEyq7g3/rnCGOggAEIAABCEAAAhCAAAQgEJwCCKCD87pgVhCA&#10;AAQgEDICtbWVtTVV9XU1DQ211INC01iv1VAG3Ui9Kag5MvWp4DNoI7Wt4KuHzawvh8XCmkFTXw6h&#10;NQd7iLK69+429G7ZwBnanLsvKoacNaSdrjJfKCkvLikpqagu08trlAO1Pe4w9nnI1PsekyrHYhOx&#10;vtJ8jwzW4pnv8myy8qkx3fxQJM3IGTB85NQxN9wxuNuYnrIe8ZoYUa1ZV16jqaiWm6U9E/KG5/xo&#10;bP7tI3Juzk7oKaVKajYMTc1KPaMNJoveaNYbzDqDiRag0xuotzXdZ5BFz0LHDWp9zdLn+npqP1Jf&#10;S8uvq6uqr63s3GUzmKhXScebkNqLRTaJ2Bol4aKlnDJKRPlyrEKkUnCxcnqI6BW6vx9F1VFim1TE&#10;6tBZ6Nzx2EG0R+cMcRQEIAABCEAAAhCAAAQgAIHgFEAAHZzXBbOCgLcC6AHtrSCOh4DbAlVVFdU1&#10;lbXVFL/WqOtq1eq6RnW9RtNAOS31pqAGFTqd1qCnxtA6I+sNzZJoC7s7odlmMXM2lkSznh0s+LXS&#10;DfSycgZkXD85btD06CGPxoycbeo786h1YHXWXZJBP+P6PWjLncyl3mCTxvCFzixbpYJlg9mmNbGH&#10;zmx/UItndo9Bqy1alZjTd8iwYbeNHXLHj4bec9uw+wckXt9bnjt+wB0j824b2H1kdmKuQhJNxc50&#10;esrGKXfWGSwag1lrMOoMRjZpuqciVT3rqe5Zp2Xtnmmjdan5R722sU6jrlU31KjrqxpqK2uqS91m&#10;u2ZHOjv1wHF/49NiAmMPPjZvejhfpy+6P2BQ7dk5QxwFAQhAAAIQgAAEIAABCEAgOAUQQAfndcGs&#10;glQghFJddAsJ0vcQphWOAlQBXVFeWlldUVNdWVtbXVdHvTgok61nMXRjA92WkCW2Wg3dnJBqiA1U&#10;E23Um0x6iqFZWwvqO0tPqDiaNVem/yyUBYslsvik9OTufVNyR8Tn3ChNvV6adn105vXShG42icJs&#10;5UwWm5HdRZCFzho+etbzVc/0oC9RKTRro8FX/fJNpm0KRUxSWla3Hn169RyYl923e2L31MReMYok&#10;s0WiM1q0BvZoNJga9UaN3sg3DaFmG1S1TXE5faZj6Tl/s0E9ay2iNmjVem2DXlOnVddqGmoa66sp&#10;em6oLqurutpYV9G5K8yCZGwOgc4Z4igIQAACEIAABCAAAQhAAALBKdBxAL2d34Jz9pgVBAIsgFQ3&#10;wOA4HQRCQoBuxsdn0CWVVeVV1VQFXFVbQ/0oaqktsppl0HXaxgadhjpy0ENr1Gv4e/fp6aOOqosp&#10;k2bdLQys1pg6LLMvGFgEbDLxD4tILElKTrbYOJYUG61ak1VjtKqN1kbho8GqNVp0JqpcZpE0Nd8Q&#10;OlnweS77yN85kLXUMJrsj4SEBHmUjN1I0GzWNNQVHv7uzP6vayuv8m1CjCY+dzYb9BYDfdSZDRqL&#10;QWPWN5roQdGzroGiZ52mTmePnmsa6qvraypqq65WVV9tVFdbLKbOXTKKXv3dAkNId/19FvfHbzYf&#10;56f0pHOGOAoCEIAABCAAAQhAAAIQgEBwCnQcQN/Gb8E5e8wKAhCAAAQg0OUCVGVMxcsUN5eVlZZX&#10;lFVWl1dTDF1TVVdXXV9P1dCsFLqxkZpysLYV/EdqoUx38KP/0zbwHxu11N2CxdJ8Ms1nwEYTNV/W&#10;Gkx6k5Vu/UztmNVUoWwwqfVUp2xmLTKMrEez0WyhcJlt7CNrLW3jm1lQcw/WaZoVVJv4h/0J7U6j&#10;UW20hYqvdZqLJ/Yf+eaTY7s/P/LtF+qqErFFzx5mncRCD63NpOXTZ43Z0EhVz1oWPddrqck1q++u&#10;YQ03yi5XFJ29WnS6prLYoG2g0LvT14LmzGrB/bkJN4D05xk8G7vZfJyf0pNOM+JACEAAAhCAAAQg&#10;AAEIQAACQSjQcQAdhJPGlCAAgQ4FQqhbSIdrwQ4QCAkByn81mvqqytKK8jIqhaau0DU11fSoZ6XQ&#10;tfyd+urqG+ob1I311J6jgTJpdV1D3fmzp3/Y993VK1eoRwffbJm6LRsadUa1jj4aNNR82WikkQ0s&#10;j2Z9Mahxh9VqFFlMIouRs5jEVqPEaqaPIiv7lB4WC+1DxdOsrQfbm8qoqayZtfqgimcjZzawvhx0&#10;h0KTjjM2ausq6upojtXV5VcMjTUWg5biZip2NvA3GtTTrRRZJ+sGuq2irrGOHtTuuaG6tOLy2Sun&#10;D1488X1R4YnKqqvUGppmyHp9eLEJKTo2QcALSBwKAQhAAAIQgAAEIAABCEAg6ATE9C9G5+bm7FwP&#10;wfMgEXDz2mE3LwVCKNVFtxAvrzUOh0AnBOhPBAqRq6sryqkldEVZVVU5dYWuqqqsruWj6LraGnrU&#10;1tbW11Ea3dDQcO7U0W+2fPzVxo/WvLv8wvkLdWpNfSPVGGsb+RsXsvv+0XB030K2GShWtpj0FnrC&#10;+jPzXTookeZ7ebD/41t3CM+FL1mMBqtRbzMZOJPeZqYnevqUejrT16xWE/UDsei1cipwNrGxNOzG&#10;iXV0Zi1VOlONtlDszO4x2MC+1FBXW1Vacv5Y4eFvzx/eWXz+SEVFMdVC05wozma3QvR6owpooQQY&#10;GyqgvX43YQAIQAACEIAABCAAgZAXCJK0DdPwlQAqoEP+1yQWEEgBpLqB1Ma5IBCaAtQDw0Q3Iawo&#10;u0oxdEUla8dRVVlBHTlYCE1bXU1tXT3166AMmtOrh/ZIH9UrS2ZUFxWeoxJpvu64Ua9lNcj0MOka&#10;rQYdpcn00WbUmqkzB5VEs6po9pHv2EEF00LXaL2FejfTR4NOeOLch6qoKcfW6SnTZjcSNOr11IhC&#10;p1EbLeboxKTMpMSEhPiUtAyZREJ9Nuh1ahLSqG5oUNPtExuqSouLTh8+t2/buf3brhQcqaooodxZ&#10;Q+ejxtLelTw3u7isgQg2h0BovvMxawhAAAIQgAAEIAABCEAAAq0LIIDGOwMCEIAABCDgcwEbdW+u&#10;rq4qKyspK79aWVVBGXRVNYuhGKZ7aAAA//RJREFUqQa6nm7cV1+rpkdjY0lZZVFVjVKhsKprdY31&#10;Rl2jWa8269hN/ww6DT10OurDQTcq1FFxskZLn2rptoVUHk2BMmvZoddRK2e6nyHVRLMm0qyJB2vj&#10;wb/CHiYD9XHWWg1azqizGrUWPrmmzhwGTQM9j03NGDx+4pibb8/p3ZcOo+psahKirqupKDp36eie&#10;Y998dv7g9pLzR6uqSuo1DfVafYPBSDc8NNl8UfN8LbnQxLrVTUhlm31JeKXZ684EW9i5na+6jum6&#10;W7MRmg3SbM+WU2pr2JaTcT3WOazzcJ+/HTEgBCAAAQhAAAIQgAAEIACBLhRAAN2F+Dg1BPwo4FG3&#10;EFEb24gRI55//vnCwsJmE929ezcdMXnyZC8XkJeXR+PQKdofh05Eu9FJvTwdHe7DobyfDEYIDwF6&#10;c7a9EIter6mqoqbQJRXUFbq6glVDV1dVVbFaaOrIQTcKFIvFcjFH9wS0SSUajaZBra5TN9byH6n1&#10;MiXU9CKrX6abFFKTaBZJsypmg15j1GlNek1DRckH/2/hoZ2btdWluuoSTVWxnn8Yq4tN1VeM1VcM&#10;VVe0lUWayqLGyiIte16sqas0mgz1VVcb6yosZr2FE9H/LGZd5eUzP3z16cFtn+zbuubsDzuKL56k&#10;9tC1jY211JXDaGw0Wlj3aDeumUKhkEql7bI0H4V2pqJqtkY+Xtez3tdND4NRS4+WL9IrzV4X9nS+&#10;2M5X29qt2QjNTuE6YKtTav/szZbg/NR1wsLzzhm6cXEiaBe5XCHx/H0YQUBuLLUT70M3RsUuEIAA&#10;BCAAAQhAAAKRKCBSq9XOdVNfyuzs7PYZiouLExMTI5EquNd8/Pjx0aNHB/ccMbuAClC3EPcz6A6j&#10;og8//HDGjBnOBVAWPH78+EmTJm3ZssWbVa1YseKXv/wl/ZZCYVxb41D83Zvfzp8/7825hGMpgN66&#10;deuuXbvGjRvnOhp1NaJsjW7URr8l7n38pZEZuc3OVVhfOW71Qu8ngBGCUECv11PO0umJ0eHUUKOi&#10;ooI+0vNOjxMeB5JkfHx8WloafXRfFYauV99Nwzmry5+ckO48kBL8xob6mqoK+kjPw+Pt1OlVUPoc&#10;GxeflJJGH+m56zhv7ChfMaPJzfVLeB924n3Y6WuEAyEAAQiEn4CXf6UMPxCsCAJuCuye8UJufGqz&#10;nfeXFQ5aOk+lUslkMirZ6TCycPNc2K0LBRBAdyG+L0+NANqXmm2P5VGqG5gptXUWj6Yq/G5OIWyz&#10;0ShopnE++ugjer1ZBu2T1VVXV+fn59O3vjZu3Dh16tRWx6T66EWLFi1fvnzOnDnenxQBtPeG4TeC&#10;l/9aoLYJdN+/xsZG+ojbx1Hts1wuj42NpY/03M13Cwxdodw0bBZAU8MRuvkk9RCnj/TcTflw3Y1q&#10;n6Oi5DHKWPpIz12X2U4AjfdhJ96H4foWwrogAAEIdELAy79SduKMOAQC4SGAADo8rmOHq0AA3SFR&#10;aOyAADow18mjVDcwU/JrAC0MPnfu3DfffJPqlAsKCpKTk327LmHwhx56aPXq1a2OnJSURK/76tQI&#10;oH17+cJjNC//tUDfuRE6/FIRfcvv4oQHkfuroO9mUYUCRagSicT9OgUYugq7adgsgGY/xsEaaZvp&#10;pznwPmRtpeh9KJGKW7wP2wmg8T7sxPvQ/d8csCcEIACBsBfw8q+UYe+DBUKgLQEE0BHy3kAAHSYX&#10;GgF0YC5kCAXQHoG0VQHtHISaNV+4cMFZhtxqCw4qZ37nnXfWrl178OBBOnD48OHTp0+fP39++zM5&#10;evTo4MGDaR8aPze3eeMLSqVnzpz5xBNPLFu2zHUcen3VqlXUTINepO4clF//9re/dQ3HhaCZWu0+&#10;/PDD9ITScxrkpZdeajWAdh2NBlx/11NoweHR+yfUd8a/FkL9Ckbm/JsF0JGJ0IlVtxNAd2I0HAIB&#10;CEAAAhBwCuCvlHgzQKBzAgigO+cWckfhJoQhd8kw4a4UcL+rclfOkj83ZeU+nMMzzzzDktn169sa&#10;k9JnynafffZZIX2mjZ7Qp3QbQ/pSOzMZNGgQRdW0w7Zt21ruRikzvdis+QadiFJpIX2mjZJr6tFB&#10;rTwoy242wpNPPinsRl0+evTo0eo0mo3mQzQMBQEIQAACEIAABCAAAQhAAAIQgAAEIIAAGu8BCHgg&#10;4NtU14MTd/WuAwYMoCns37+/rYlQoTElzhQlUzdn+ilm2ugJfUovUgrc/vR/97vf0Q4vv/xys93o&#10;9oMUH9MgFFI7v0QtoYVMmcqxqcCZTkR3FKR9KGK+//77m4Xd1L2adqN9KKR+4IEHWk6D7oIo1Ed/&#10;8cUX1EJBq9W2s8auvgg4PwQgAAEIQAACEIAABCAAAQhAAAIQCD0BBNChd80wYwgEXmDcuHF0Ugp5&#10;Wz01lR5TjEutMLZs2eK8lyA9oU8p26UUmKLkduY8ceJE2o0y4mYlzNTQg44S4mlho3yZip3pidAM&#10;ROi5QXMTTkQjNCujptYcQvU0NfdotXv122+/TV+l/h7Oaffs2TPwvDgjBCAAAQhAAAIQgAAEIAAB&#10;CEAAAhAIVwEE0OF6ZbGuSBcIZLcQoSR59uzZzUJe+pQ6L9OXXHNhdm8okWjJkiXOK0S7zZgxgz6l&#10;emTXyybc+VD4krDt27ePPlLS3awph/NEn376qesIQ4cObf99cODAAaqPdj1FpL9vsP6ACWyeI/xa&#10;oG3sa+cdp6VXXT7zfjLnXxvr7oC+PrX3k29nhCa9OZs9PVHQyXu6gADtv/sZ0aMrne9Mjvt6zqBn&#10;3MHe/NeMse9fCtAkg/w0zX9R0eduvWFD6hdjkF8DTA8CEIAABCAAAQhAIDgEOgigt1+7BcecMQsI&#10;dJlAIFNdLxfp224h7fdx/vrrr2m21PHZGag5nwgFy/X19e0vRwiU6WaAzhPRcyq4FvJr53bixAl6&#10;TndEbDnalClT6MW6ujrXL40ZM8ZNRqrR3rNnD9VcCxPGBgH/ClC+NPXE0gKhXU3Bg2vyfZo6u8w9&#10;7+k9tj1Pt/Irxr/r8+/olKpP5TbZ8fqfaz0UbSPCg7zb12bclNlHCgqcu+/evPIB/rdZbO4LTLln&#10;9t5TTYabP105+x4Yuu+HPSEAAQhAAAIQgAAEwkeggwD6tmu38Fk3VgKBTgn4NtXt1BS65qDTp0/T&#10;iake2fvTC6nR/PnzXYcSbkVIibOzVlq4/eBjjz3m/RnbH4FqsZOSkijUvvnmm3/961+/9tpr/j4j&#10;xo94gfOvLVw5e5MzF857+t2l3LyX3SkujXg6HqDg1N4x/fMFi7ynn/Yg0IO8J++g3P6D//fpbvsR&#10;m3f8b/aEWzw5HPuSQH7/MSs/dfzSRv6M9wQEIAABCEAAAhCAQOQKoAVH5F57rBwC7gucPHmSdr79&#10;9tvbOWTx4sVCuNxyaxY3tzqI0OtZyJ2F2w9OmjSJeje7P8lO7Em3NKTCbQq+qa0HrW7hwoUt74XY&#10;iWFxCATaEzi/cc3ea+sg86Y9OObEuaZuB6xxRtNP6ttrefn/20xfYRt9le10TQePa3ZwlFQ7C4Gd&#10;uztHbvkKZbv2QZsqslvbq4uvLysrnfdoU98SfjrXzJPVOa/k9s7L56WcW9fIc970C+lK6l7Tbh++&#10;cgf7+Rbqv/Hpup/cw24FQNul1x7NEA3iH38Vvsqxtht/fWbsoIw5jsCavUpNPITdmnp3OI59dOVr&#10;TZ06mga85vCuXLuvzs1+aTsSaNf8uent6nyHsl+qc+bQL+prmnS08uZxHDv2tdeaOvYE4a9TXxli&#10;HAhAAAIQgAAEIACBsBBAAB0WlxGLgEALAd92CxFi2XvuuadV6WHDhrFQ4tIlb66DcCtCyp0pfRZu&#10;P/jUU081G3DgwIH0yvnzLm1JHXts3sxipoSEBPfnQCcSGm7s2rWroKBg06ZNv/3tb3/605+6PwL2&#10;hEAnBZwFvE3Hu/6kft7TL8x21k2y2OoFoYvG3nkLuXfpOzybZq+cKnqUf0rP9zZVTzt2KKCS6msT&#10;2s0vzxto71qxgpUMU16Vv+ZBexMQ/pVrxneMuXmOc69N3MJmmW8nF+/9YVNW8H1LhCCe35rNM38F&#10;uXBjWJMTx9rsZw28PMfRdPmNLlvQELp1EfLG3zVG+P3Wpf/G5r/eOC/vA9vRMtvR75ee/7Gz3fPe&#10;8/nvHi1bYQ+p+fHHvczvVrbpgf8t5LtCNx37V27NOvsc6MU1t3/P7/kB95Zr12m3JhnkOzV9c8kl&#10;f6a3q+OXY8HSE1Od3+7Ze6I//aK+5i3b4s3TdOy73JqVDsOg/HUa5JcG04MABCAAAQhAAAIQCKgA&#10;AuiAcuNkoS7g21TXrxo+7BYyd+7cCxcuUDpMGXGrcx47diy9TvcMPHr0aLMdRowYQSERNXTucLHO&#10;WxFSF46PPvqISpKnTp3a7KhRo0bRKzSZZrcrpM7RdHb60oQJEzo8kXOHq1evCs/HjXPNTNwfAHtC&#10;oLMCrmmzfYxrk1Eq8rUn0Js/PbH0GXtAPGbpu3wSTV/lxjw4jQ+l2XNn9bRjB5ZgX3sO1gqgKeji&#10;+Fpge6zdtAjX8fkxz587IdQR0zZ1ZSuz7iyA18ex5tY2Ft7xGbT78wy8PC3VXsVKRdkhtvW4/UFu&#10;w8Yi7vzl02PsP45yid4Xjl4cvZ5+/Cd7CwuFRY25/fYWvcbpvoWsAnqqPWumY4cvfZTv49Fj9gsP&#10;CMexAfcuuZEvlP7xSteu0yGG1cZ0KYHm1mw8z96jjl/j7O3q+BmIa36pOn5Ruw7V7M3DhrH/hsAO&#10;FfZ0//0fHqZYBQQgAAEIQAACEIBACAoggA7Bi4Ypd52AD1PdrluEu2emVJeKgidPnixku++99x5l&#10;xK0eTEkxtcugL1H+67yRIIXRM2bMOHjwIEXJbSXXzUYTbkX4hz/8gSLm2bPt/7J23YcmsGDBAnrl&#10;l7/8JWXQwh0Ld+/eTZMU2mg88IA903BnkVlZWcJu1AZaGOrixYsRdYndUcI+vhdw/al8YXQWBw/s&#10;c018N+WZpSeoXJaaFp+wJ80eTYQlUtdsfGD7LveoS9WwmwPOthdOUwlvs2piNwfw326se7azwYEb&#10;8+wS+aZbJhYsdfeuqP4j83Bk6sLBrdn19cYvuQfH9/LwWGqs8WPuDVYBXTB/ePvHzuZ34x8ve9DS&#10;28MJddHuQgK9eeMazvNfyR68edx4/3cRAE4LAQhAAAIQgAAEIAABEkAAjbcBBCBgFxD6yTq3lJSU&#10;adOmUU8Mqn3+8MMPW9Yju8K9//77wl0EZ86cSQfSIIMHD6ZCZjr2448/biu5bkbvvBUhvd7W7Qdf&#10;euklIeymDFo40fjx4ynm9uhEwnmpwfQTTzxBT6gNdGpqqlQqHTBgwF//+le8ISDgZwG+w8ZUZ6dX&#10;9jP1nLPK2XFuPrZ6+WXPUqu9rNSStpbNjvlhKYWmEJTVNvNRbMf9IPL6DOTc2M3PXs2H3/yaoxcI&#10;WycrK3V3nl0h77xlIptsgKW8Px114eCW/Hged9e0HsJgvegbJY7G0Jdee6udOxMWnjoyvD876tLG&#10;Lw86jj04712+bXTRyoX2smh+wLDrvOEqz34pz5s6ryl/5t+u9lsT8vfFvKet1L3lm4eOdfTHYYcK&#10;53H3/e/9+wEjQAACEIAABCAAAQhAoJMCCKA7CYfDIBDkAj7pFkJRL1UcU7xLtcztr5ci5i1bttB9&#10;CCmGFvakemSKd+lYipXdtxJuRUgHtpNZ04koEHc9EU2Smjh7dCJhSsuWLaM501SFT4cOHbp8+XL3&#10;Z4s9IdBJAWrsuombav9uz1Ruk22P0OTZdaOwdODKlQNb9Mlo75RjBp5iNc4i1mH22nJlx73M6Cv8&#10;iJRFbxpob65x7V3Prhl/ygrWTlrowdHs7midXLoPDpvS55R9RmydPF3LefJ3Kmx2E0I6d+DlqZZd&#10;EHz01MCQq4CmXhm3Pzj4mvYaU15krZ/5jhmsd/M1TZ+vubi3PDOfm3cn7farU3n2PxamvPjB7HX8&#10;sS9yDzp+XIUNyP0xv/ntCn3wRgmWIdi3e5w9c9ik2NuVusfwv1SpE3vbP1nQyptnygq+BTx7Q3EP&#10;On5QKCh/nQYLP+YBAQhAAAIQgAAEIBAUAiK1Wu2cCFUvZmdntz+v4uJiqjQMirljEi4Cx48fHz16&#10;NEgg4BSgVhI+yaAjhJS6C1itVqPRSL8l7n38pZEZuc0WXlhfOW71wgjRiLRl6vV6hUIRhKum0PjT&#10;e9zve0G7L+xf0EqUHYRLC/IphYT8nNXlT05ID3LJNqdHDTpuPPX4tTctDMxa3thRvmJGyLq5GrE7&#10;iZ56wf3fIQLji7NAAAIQiGCBoP0rZQRfEyw9NAR2z3ghNz612Vz3lxUOWjpPpVLJZDKxWEzffQ+N&#10;xWCWbQugAhrvDgh4IIAGwR5gYVcIQMAbAdb+uUVjDm8GxLFuCkDeTSgvdtv9xjx7gw4vBonwQze/&#10;PI9vQIMNAhCAAAQgAAEIQAACISCAADoELhKmCAEIQAACkSRAlY38z+a/27IxRyQxdMFaIe9X9PPv&#10;38H37sgQPfm/2W988bS9r7Rfzxlug/NvUX6bunK20IAGGwQgAAEIQAACEIAABIJfAAF08F8jzBAC&#10;nRFA/43OqOEYCASFADVopq4wnmZL1N7Y00OCYrXBNAnI+/Vq5D38he1omfBou3m0X6cQ8oMLb1Fh&#10;a7t5dMgvEwuAAAQgAAEIQAACEAg3AQTQ4XZFsR6/CoRQqotuIX59J2BwCEAAAhCAAAQgAAEIQAAC&#10;EIAABCAAAXcEcBNCd5RCYB/chDAwFymE7uwXQlMNzLVr/yy4CWEwXIWumgPuGNNV8jivNwJ0E0Jv&#10;Do/kY8PkJoSRfAmxdghAAAJBKYC/UgblZcGkQkAANyEMgYvkiykigPaFYhCMgQA6MBchhFLdEJpq&#10;YK4dAuhgcA7OOQTlvxY2z6EWrw6v2Zv4H7an7q/UGLrAZ302nOcYs9R3gwbnNcasIAABCEAAAhCA&#10;gJ8FgvKvlH5eM4aHgC8EEED7QjEExui4Bcd2fguBpWCKEICAi0AIdQvBdYMABFoToFiYb/S6afbK&#10;qXM20x6s+6vP0meKs8/dI3SS3TRw3qOvncdFgAAEIAABCEAAAhCAAAQgAAEI+EWg4wD6Nn7zy8kx&#10;KARCTSCEUl30gA61NxfmC4E2BKbcM5s7cc7nAXHe009TVTXb8vuPAT4EIAABCEAAAhCAAAQgAAEI&#10;QMBfAh0H0P46M8aFQAgKINUNwYuGKUMgxAU2f7pyzIPT8mgV1DNjLF+qzD95bY6I34SX2EY9Ouyv&#10;0NccLzteFIn4MupWtoJTewf2YeNjgwAEIAABCEAAAhCAAAQgAAEI+F4AAbTvTTEiBCAAAQhAwGuB&#10;vfPy+Tj503taa7yxd94pvoPGptl7573MJ8ub5+TPG7iJvfYut8bRP5pepLbRQqcNbmFrjTY2z5l6&#10;Yukz9mJoryeNASAAAQhAAAIQgAAEIAABCEAAAs0EEEDjLQGB8BQIoW4h4XkBsCoIeCvA94AuWDpm&#10;5aetVS6PsYfGzgYd58+dcLyW9/QLs4Wz04ucI8ieunLvqYJrJ8Wqoxf2xx0Ivb1UOB4CEIAABCAA&#10;AQhAAAIQgAAE2hFAAI23BwQ8EAihVBfdQjy4rtgVAkErkPf0u0tPtFq57PaUZ/NV0fy2wrXQmdLn&#10;R7l3fXhbQ7dnhB0hAAEIQAACEIAABCAAAQhAIJIEEEBH0tXGWr0WQKrrNSEGgAAEPBOgcuaB8x5t&#10;rXnGtePk9RnoaMZx/rWF9hYc9CK3svX8evPL8wa+8DRaP3t2NbA3BCAAAQhAAAIQgAAEIAABCHgs&#10;gADaYzIcAAEIQAACEAigwJRnlnJuRNBTVmyavXIq6xr9KPegvQUHN2VFAR0sNJO+5jaErDmHsHez&#10;OxkGcGE4FQQgAAEIQAACEIAABCAAAQhEgoBIrVY711lbW5udnd3+souLixMTEyOBJrTWePz48dGj&#10;R4fWnENxtlQBHUJdOEJRuKvmTM0JrFar0Wik3xL3Pv7SyIzcZjMprK8ct3phV00P5/WrgF6vVygU&#10;fj1FoAen7hr5p164tuNGoOeA80EAAhCAAAQgAIFIEgjDv1JG0uXDWrtQYPeMF3LjU5tNYH9Z4aCl&#10;81QqlUwmE4vFVDPThTPEqX0igAponzBikEgRCKH0Gd1CIuVNiXVCoIUAddfYO6Z/PmQgAAEIQAAC&#10;EIAABCAAAQhAAAJBIIAAOgguAqYQOgJIdUPnWmGmEIg0ASp7tvfTmLpy9qY9aO8caW8ArBcCEIAA&#10;BCAAAQhAAAIQgECQCiCADtILg2lBAAIQgAAEPBHIe3oP9ZIRthVTPDkS+0IAAhCAAAQgAAEIQAAC&#10;EIAABPwngADaf7YYGQJdKRBC3UK6kgnnhgAEIAABCEAAAhCAAAQgAAEIQAACEPCnAAJof+pi7LAT&#10;CKFUF91Cwu7dhwVBAAIQgAAEIAABCEAAAhCAAAQgAIHQE2gvgF6/fv07/PbBBx8UFBSE3uIwYwj4&#10;WgCprq9FMR4EIAABCEAAAhCAAAQgAAEIQAACEIBAOAu0GUC//PLLx44d0+l033//fU1NzZ///Oet&#10;W7eGswTWBgEIQAACEIAABCAAAQhAAAIQgAAEIAABCEAAAj4VaDOAptz5T3/6EzUcoPSZPs6ZM2fd&#10;unU+PTUGgwAE/CjgUbeQ1atXT548WdTGRl/y40QxNAQgAAEIQAACEIAABCAAAQhAAAIQgED4CrQZ&#10;QOfn51PnDdqSkpJo+ePHj6ckOnwdsDIIuCXgUarr1oh+28n9biFz586dOXMmfsTBb5cCA0MAAhCA&#10;AAQgAAEIQAACEIAABCAAgcgVaDOAfuyxx0pKSqj18xNPPCHwzJs3L3KdsHII8ALup7qhAka1z2++&#10;+abrbCdNmmTjN3pCry9evHjLli2hshzMEwIQgAAEIAABCEAAAhCAAAQgAAEIQCCoBNqrgH7mmWeo&#10;C8fQoUOFGVMRdFBNHZOBAAS8F3jllVe8HwQjQAACEIAABCAAAQhAAAIQgAAEIAABCECgVYE2A2h4&#10;QQACIS3gZreQgwcPhvQyMXkIQAACEIAABCAAAQhAAAIQgAAEIACBYBZAAB3MVwdzCzoBN1PdYJh3&#10;+HULCQZVzAECEIAABCAAAQhAAAIQgAAEIAABCEDAIwEE0B5xYedIFwi/VHf48OGRflGxfghAAAIQ&#10;gAAEIAABCEAAAhCAAAQgAAG/CSCA9hstBoZAKAhMnz49FKaJOUIAAhCAAAQgAAEIQAACEIAABCAA&#10;AQiEpAAC6JC8bJg0BDoUcLNbyPz581EE3SEmdoAABCAAAQhAAAIQgAAEIAABCEAAAhDonAAC6M65&#10;4agIFXAz1Q0GHfe7hRw4cGDx4sWIoYPhqmEOEIAABCAAAQhAAAIQgAAEIAABCEAgzAQQQIfZBcVy&#10;/Cvgfqrr33n4enSqgxZiaF8PjPEgAAEIQAACEIAABCAAAQhAAAIQgAAEIloAAXREX34sHgIQgAAE&#10;IAABCEAAAhCAAAQgAAEIQAACEICA/wQQQPvPFiNDoCsFQqhbSFcy4dwQgAAEIAABCEAAAhCAAAQg&#10;AAEIQAAC/hRAAO1PXYwddgIhlOqGa7eQsHtPYUEQgAAEIAABCEAAAhCAAAQgAAEIQCCcBRBAh/PV&#10;xdp8LoBU1+ekGBACEIAABCAAAQhAAAIQgAAEIAABCEAgjAXENpet1XVu5zfXL7kegudBIhDG71Es&#10;DQIQgAAEIAABCEAAAhCAAAQgAAEIQCByBIIkbcM0fCXQcQX0bfwWOW9xrBQC4SEQQt1CwgMcq4AA&#10;BCAAAQhAAAIQgAAEIAABCEAAAhBoKdBxAA01CEDAKRBCqS66heB9CwEIQAACEIAABCAAAQhAAAIQ&#10;gAAEINDlAgigu/wSYAKhJIBUN5SuFuYKAQhAAAIQgAAEIAABCEAAAhCAAAQg0NUCCKC7+grg/BCA&#10;AAQgAAEIQAACEIAABCAAAQhAAAIQgAAEwlQAAXSYXlgsK+IFQqhbSMRfKwBAAAIQgAAEIAABCEAA&#10;AhCAAAQgAIGwFUAAHbaXFgvzh0AIpbroFuKPNwDGhAAEIAABCEAAAhCAAAQgAAEIQAACEPBIAAG0&#10;R1zYOdIFwjvVnT9/vs1m27Jli3CZ6Ql9Si9G+lXH+iEAAQhAAAIQgAAEIAABCEAAAhCAAAQ6K4AA&#10;urNyOA4CEIAABCAAAQhAAAIQgAAEIAABCEAAAhCAAATaFUAAjTcIBMJTIIS6hYTnBcCqIAABCEAA&#10;AhCAAAQgAAEIQAACEIAABDgOATTeBRDwQCCEUt3w7hbiwTXDrhCAAAQgAAEIQAACEIAABCAAAQhA&#10;AAJdJ4AAuuvsceYQFECqG4IXDVOGAAQgAAEIQAACEIAABCAAAQhAAAIQ6DIBBNBdRo8TQwACEIAA&#10;BCAAAQhAAAIQgAAEIAABCEAAAhAIbwEE0OF9fbG6yBUIoW4hkXuRsHIIQAACEIAABCAAAQhAAAIQ&#10;gAAEIBDuAgigw/0KY30+FQihVBfdQnx65TEYBCAAAQhAAAIQgAAEIAABCEAAAhCAQGcEOgigt1+7&#10;deYMOAYCYSSAVDeMLiaWAgEIQAACEIAABCAAAQhAAAIQgAAEIOB3gQ4C6Nuu3fw+HZwAAhCAAAQg&#10;AAEIQAACEIAABCAAAQhAAAIQgAAEwkUALTjC5UpiHRC4ViCEuoXg0kEAAhCAAAQgAAEIQAACEIAA&#10;BCAAAQiEqwAC6HC9sliXXwRCKNVFtxC/vAMwKAQgAAEIQAACEIAABCAAAQhAAAIQgIAnAgigPdHC&#10;vhEvgFQ34t8CAIAABCAAAQhAAAIQgAAEIAABCEAAAhDwQAABtAdY2BUCEIAABCAAAQhAAAIQgAAE&#10;IAABCEAAAhCAAATcF0AA7b4V9oRAKAmEULeQUGLFXCEAAQhAAAIQgAAEIAABCEAAAhCAAAQ8EUAA&#10;7YkW9o14gRBKddEtJOLfrQCAAAQgAAEIQAACEIAABCAAAQhAAAJdL4AAuuuvAWYQQgJIdUPoYmGq&#10;EIAABCAAAQhAAAIQgAAEIAABCEAAAl0ugAC6yy8BJgABCEAAAhCAAAQgAAEIQAACEIAABCAAAQhA&#10;IDwFEECH53XFqiDgUbeQ1atXT548WdTGRl+CJwQgAAEIQAACEIAABCAAAQhAAAIQgAAEOiGAALoT&#10;aDgkcgU8SnW7lsn9biFz586dOXPm1q1bu3bCODsEIAABCEAAAhCAAAQgAAEIQAACEIBA+AkggA6/&#10;a4oV+VHA/VTXj5Pw6dBU+/zmm2+6Djlp0iQbv9ETen3x4sVbtmzx6TkxGAQgAAEIQAACEIAABCAA&#10;AQhAAAIQgECkCCCAjpQrjXVCoFWBV155BTIQgAAEIAABCEAAAhCAAAQgAAEIQAACEPCTAAJoP8Fi&#10;WAh0sYCb3UIOHjzYxRPF6SEAAQhAAAIQgAAEIAABCEAAAhCAAATCV6DjAHo7v4WvAFYGAQ8E3Ex1&#10;PRjRb7uGX7cQv1FhYAhAAAIQgAAEIAABCEAAAhCAAAQgAAF/CXQcQN/Gb/46P8aFQEgJhF+qO3z4&#10;8JC6ApgsBCAAAQhAAAIQgAAEIAABCEAAAhCAQCgJdBxAh9JqMFcIQMBDgenTp3t4BHaHAAQgAAEI&#10;QAACEIAABCAAAQhAAAIQgIC7Agig3ZXCfhAILQE3u4XMnz8fRdChdWUxWwhAAAIQgAAEIAABCEAA&#10;AhCAAAQgEEICCKBD6GJhql0v4Gaq2/UT5Tj3u4UcOHBg8eLFiKGD4aphDhCAAAQgAAEIQAACEIAA&#10;BCAAAQhAIMwEEECH2QXFcvwr4H6q6995+Hp0qoMWYmhfD4zxIAABCEAAAhCAAAQgAAEIQAACEIAA&#10;BCJaAAF0RF9+LB4CEIAABCAAAQhAAAIQgAAEIAABCEAAAhCAgP8EEED7zxYjQ6ArBUKoW0hXMuHc&#10;EIAABCAAAQhAAAIQgAAEIAABCEAAAv4UQADtT12MHXYCIZTqhmu3kLB7T2FBEIAABCAAAQhAAAIQ&#10;gAAEIAABCEAgnAUQQIfz1cXafC6AVNfnpBgQAhCAAAQgAAEIQAACEIAABCAAAQhAIIwFEECH8cXF&#10;0iAAAQhAAAIQgAAEIAABCEAAAhCAAAQgAAEIdKVAewH01q1b33Fs9Lwrp4lzQwACHgqEULcQD1eG&#10;3SEAAQhAAAIQgAAEIAABCEAAAhCAAARCRqDNAPq5557bsWOHcx30nF4JmWVhohDwj0AIpbroFuKf&#10;twBGhQAEIAABCEAAAhCAAAQgAAEIQAACEPBAoM0AuqCg4O9///tjjo2e0yseDIxdIRCOAkh1w/Gq&#10;Yk0QgAAEIAABCEAAAhCAAAQgAAEIQAAC/hJoM4DOz8//85//7GzBQc/pFX/NAuNCAAIQgAAEIAAB&#10;CEAAAhCAAAQgAAEIQAACEIBA2Am0GUD/7ne/u+GGG5zrpef0StgtHwuCQNgKhFC3kLC9BlgYBCAA&#10;AQhAAAIQgAAEIAABCEAAAhCIeIE2A+jU1NR7773X2YKDnp85cybiuQAQ6QIhlOqiW0ikv1mxfghA&#10;AAIQgAAEIAABCEAAAhCAAAQgEAQCbQbQLee2dOnSIJgwpgCBrhQI71R3/vz5Nptty5YtAjE9oU/p&#10;xa4Ux7khAAEIQAACEIAABCAAAQhAAAIQgAAEQlmgzQD6qaeeuv/++59z2UJ5mZg7BCAAAQhAAAIQ&#10;gAAEIAABCEAAAhCAAAQgAAEIBFqgzQD6xRdfpLn83WUL9NRwPghAwAuBEOoW4sUqcSgEIAABCEAA&#10;AhCAAAQgAAEIQAACEIBAUAu01wP6448/dp17s0+DelmYHAT8IxBCqW54dwvxz+XFqBCAAAQgAAEI&#10;QAACEIAABCAAAQhAAAI+FvCgB7SPz4zhIBCCAkh1Q/CiYcoQgAAEIAABCEAAAhCAAAQgAAEIQAAC&#10;XSaAALrL6HFiCEAAAhCAAAQgAAEIQAACEIAABCAAAQhAAALhLYAAOryvL1YXuQIh1C0kci8SVg4B&#10;CEAAAhCAAAQgAAEIQAACEIAABMJdAAF0uF9hrM+nAiGU6qJbiE+vPAaDAAQgAAEIQAACEIAABCAA&#10;AQhAAAIQ6IwAAujOqOGYiBVAqhuxlx4LhwAEIAABCEAAAhCAAAQgAAEIQAACEOiEAALoTqDhEAhA&#10;AAIQgAAEIAABCEAAAhCAAAQgAAEIQAACEOhYAAF0x0bYAwKhKBBC3UJCkRdzhgAEIAABCEAAAhCA&#10;AAQgAAEIQAACEHBHAAG0O0rYBwJ2gRBKddEtBO9aCEAAAhCAAAQgAAEIQAACEIAABCAAgS4XENtc&#10;Njdn43oIngeJgJvXDrt5KYBU10tAHA4BCEAAAhCAAAQgAAEIQAACEIAABNoXCJK0DdPwlQAqoPFL&#10;HgIQgAAEIAABCEAAAhCAAAQgAAEIQAACEIAABPwi0HEAvZ3f/HJyDAoBCPhNIIS6hfjNAANDAAIQ&#10;gAAEIAABCEAAAhCAAAQgAAEIdLFAxwH0bfzWxdPE6SEQHAIhlOqiW0hwvGUwCwhAAAIQgAAEIAAB&#10;CEAAAhCAAAQgENECHQfQEc2DxUPgWgGkunhHQAACEIAABCAAAQhAAAIQgAAEIAABCEDAfQEE0O5b&#10;YU8IQAACEIAABCAAAQhAAAIQgAAEIAABCEAAAhDwQAABtAdY2BUCISTgUbeQ1atXT548WdTGRl8K&#10;oYVjqhCAAAQgAAEIQAACEIAABCAAAQhAAALBI4AAOniuBWYSAgIepbpdux73u4XMnTt35syZW7du&#10;7doJ4+wQgAAEIAABCEAAAhCAAAQgAAEIQAAC4SeAADr8rilW5EcB91NdP07Cp0NT7fObb77pOuSk&#10;SZNs/EZP6PXFixdv2bLFp+fEYBCAAAQgAAEIQAACEIAABCAAAQhAAAKRIoAAOlKuNNYJgVYFXnnl&#10;FchAAAIQgAAEIAABCEAAAhCAAAQgAAEIQMBPAgig/QSLYSHQxQJudgs5ePBgF08Up4cABCAAAQhA&#10;AAIQgAAEIAABCEAAAhAIXwEE0OF7bbEyPwi4mer64cweDxl+3UI8JsABEIAABCAAAQhAAAIQgAAE&#10;IAABCEAAAl0tgAC6q68Azh9SAuGX6g4fPjykrgAmCwEIQAACEIAABCAAAQhAAAIQgAAEIBBKAgig&#10;Q+lqYa4Q8LnA9OnTfT4mBoQABCAAAQhAAAIQgAAEIAABCEAAAhCAgCCAABrvBAiEp4Cb3ULmz5+P&#10;IujwfAdgVRCAAAQgAAEIQAACEIAABCAAAQhAIAgEEEAHwUXAFEJHwM1UNxgW5H63kAMHDixevBgx&#10;dDBcNcwBAhCAAAQgAAEIQAACEIAABCAAAQiEmQAC6DC7oFiOfwXcT3X9Ow9fj0510EIM7euBMR4E&#10;IAABCEAAAhCAAAQgAAEIQAACEIBARAt0EEBvv3aLaCosHgIQgAAEIAABCEAAAhCAAAQgAAEIQAAC&#10;EIAABDwR6CCAvu3azZORsS8EINCVAiHULaQrmXBuCEAAAhCAAAQgAAEIQAACEIAABCAAAX8KoAWH&#10;P3UxdtgJhFCqG67dQsLuPYUFQQACEIAABCAAAQhAAAIQgAAEIACBcBZAAB3OVxdr87kAUl2fk2JA&#10;CEAAAhCAAAQgAAEIQAACEIAABCAAgTAWQAAdxhcXS4MABCAAAQhAAAIQgAAEIAABCEAAAhCAAAQg&#10;0JUCCKC7Uh/nhoD/BEKoW4j/EDAyBCAAAQhAAAIQgAAEIAABCEAAAhCAQNcKIIDuWn+cPcQEQijV&#10;RbeQEHtvYboQgAAEIAABCEAAAhCAAAQgAAEIQCAcBRBAh+NVxZr8JoBU12+0GBgCEIAABCAAAQhA&#10;AAIQgAAEIAABCEAgDAUQQIfhRcWSIAABCEAAAhCAAAQgAAEIQAACEIAABCAAAQgEgwAC6GC4CpgD&#10;BHwvEELdQny/eIwIAQhAAAIQgAAEIAABCEAAAhCAAAQgEBwCCKCD4zpgFiEiEEKpLrqFhMh7CtOE&#10;AAQgAAEIQAACEIAABCAAAQhAAALhLIAAOpyvLtbmc4HwTnXnz59vs9m2bNkiuNET+pRe9DkjBoQA&#10;BCAAAQhAAAIQgAAEIAABCEAAAhCIEAEE0BFyobFMCEAAAhCAAAQgAAEIQAACEIAABCAAAQhAAAKB&#10;FkAAHWhxnA8CgREIoW4hgQHBWSAAAQhAAAIQgAAEIAABCEAAAhCAAAQCL4AAOvDmOGMIC4RQqhve&#10;3UJC+D2EqUMAAhCAAAQgAAEIQAACEIAABCAAgUgS6DiA3s5vkWSCtUKgTQGkunhzQAACEIAABCAA&#10;AQhAAAIQgAAEIAABCEDAfYGOA+jb+M39EbEnBCAAAQhAAAIQgAAEIAABCEAAAhCAAAQgAAEIQIAE&#10;Og6gwQQBCISiQAh1CwlFXswZAhCAAAQgAAEIQAACEIAABCAAAQhAwB0BBNDuKGEfCNgFQijVRbcQ&#10;vGshAAEIQAACEIAABCAAAQhAAAIQgAAEulwAAXSXXwJMIJQEkOqG0tXCXCEAAQhAAAIQgAAEIAAB&#10;CEAAAhCAAAS6WgABdFdfAZwfAhCAAAQgAAEIQAACEIAABCAAAQhAAAIQgECYCiCADtMLi2VFvEAI&#10;dQuJ+GsFAAhAAAIQgAAEIAABCEAAAhCAAAQgELYCCKDD9tJiYf4QCKFUF91C/PEGwJgQgAAEIAAB&#10;CEAAAhCAAAQgAAEIQAACHgkggPaICztHugBS3Uh/B2D9EIAABCAAAQhAAAIQgAAEIAABCEAAAp4I&#10;IID2RAv7QgACEIAABCAAAQhAAAIQgAAEIAABCEAAAhCAgNsCHgTQu3btcntY7AgBCHSxQAh1C+li&#10;KZweAhCAAAQgAAEIQAACEIAABCAAAQhAwG8CHgTQS5cu9ds0MDAEQkMghFJddAsJjbcUZgkBCEAA&#10;AhCAAAQgAAEIQAACEIAABMJaoM0A+qmnnrr//vufc9nC2gGLg4BbAkh13WLCThCAAAQgAAEIQAAC&#10;EIAABCAAAQhAAAIQ4AXaDKBffPFF+vLfXTaIQQACEIAABCAAAQhAAAIQgAAEIAABCEAAAhCAAATc&#10;F2gzgE5NTf34449dB2r2qfvnwJ4QgEDgBTzqFrJ69erJkyeL2tjoS4GfP84IAQhAAAIQgAAEIAAB&#10;CEAAAhCAAAQgEAYCHvSAxk0Iw+B6YwleCniU6np5Li8Pd79byNy5c2fOnLl161Yvz4jDIQABCEAA&#10;AhCAAAQgAAEIQAACEIAABCDQTMCDABo3IcS7BwLup7qhYkW1z2+++abrbCdNmmTjN3pCry9evHjL&#10;li2hshzMEwIQgAAEIAABCEAAAhCAAAQgAAEIQCCoBHATwqC6HJgMBAIt8MorrwT6lDgfBCAAAQhA&#10;AAIQgAAEIAABCEAAAhCAQMQI4CaEEXOpsdAIE3CzW8jBgwcjDAbLhQAEIAABCEAAAhCAAAQgAAEI&#10;QAACEAicAG5CGDhrnCkMBNxMdYNhpeHXLSQYVDEHCEAAAhCAAAQgAAEIQAACEIAABCAAAY8EPOgB&#10;7dG42BkCYSkQfqnu8OHDw/JKYVEQcF9AoVC4vzP2hAAEIAABCEAAAhCAQEsB/JUS74rIEbju3QIv&#10;H5FjhZU6BRBA480AgYgWmD59ekSvH4uHAAQgAAEIQAACEIAABCAAAQhAwBOB9yd37/TDk/Ng3/AR&#10;QAAdPtcSK4GAq4Cb3ULmz5+PImi8cyAAAQhAAAIQgAAEIAABCEAAAhCAAAT8JIAA2k+wGDY8BdxM&#10;dYNh8e53Czlw4MDixYsRQwfDVcMcIAABCEAAAhCAAAQgAAEIQAACEIBAmAkggA6zC4rl+FfA/VTX&#10;v/Pw9ehUBy3E0L4eGONBAAIQgAAEIAABCEAAAhCAAAQgEHQCx89c+OKrvRu27V79+dd7Dh4Puvlh&#10;QuElgAA6vK4nVgMBCEAAAhCAAAQgAAEIQAACEIAABCAAgXYFLpeU33HrmLsmjptx5y37j56FFgT8&#10;KiC2uWxunsn1EDwPEgE3rx12ixyBEOoWEjkXJTxWqtfrw2MhWIW/BfBW8bcwxocABCAAAQhAAAIQ&#10;gECnBaxWKx1738Kf0ke1hv0r74HH/+B8tPy0rROVlJQeO3Kywwft5tFUgyRtwzR8JYAKaI/e/9g5&#10;0gVCKNUN124hofIW/Oovj/Qcwx53vOf4U3bXsuav2Bfzw+/5PYXH73fRq/TKgpVFobLWNua5a1mv&#10;Mcu+av7FMF2sV9eq1cvd8Xvg4nsLev3lBzpzszcbve58O9GTa69C6cpZru8013m7npHtxg/e8nqx&#10;0zW9q71aOA6GAAQgAAEIQAACEIAABLpMQKs30rk/eeG/9FFvYM/XvfU356Plp21NtLqy5me3D+vw&#10;sWPbt122VJw4CAQQQAfBRcAUQkcAqW7oXKsunWnRhgsT3ru8lx6/6bvsX3yU/MPvn73y/GrXV1xn&#10;2IP/Env8Y3xgZt5xvunFPPj4cgf3QOtDhNliPXeiaH7WhotFG+5oJaBvOVobV6pow6+337jjj8O4&#10;Fm+2nEcWCe8leuyc22Pg3HtvbRr1au/H+C+tfvDMsy2/PWDf76u/PLPhtpcv0eBsc1wvxyG3/vHl&#10;u7YL72psEIAABCAAAQhAAAIQgECoCgzsk/PqO+v+8vp7C17+97RbRnm5jH7/d3L4K8VDlxSNf71o&#10;1CtFD/y7aNnBok9PFb16qPgfu094OTgODwMBBNBhcBGxBAhAIMgEetw1254jZ/Xpw8+tqORMnxsn&#10;9qBnw6ZMLjp3Ocgm7OPpZM5e9d6lP3r7NxgfTyp4hhs/99Kqu3J63PXF3rku0bBn87v47ffcbSNy&#10;6KCWb7amkX54Y1n33zyS6TL0sFuFd2aPbn3bOCEVUD/G/eaLa45yHnLlAsudM2c/1n3RKlZ8jQ0C&#10;EIAABCAAAQhAAAIQCFGBS1dKf/PYA3986pFFz/x8/5HTXq7i/hFxf5jeY/otPe8c3XPqqJ6Tbu75&#10;oxE97xjQ87o+PaqsCV4OjsPDQKDjAHo7v4XBUrEECESUQAh1Cwnr63L13LnuvSl37jHiLu77bXwp&#10;9OYtY6a4X+bM6mRZzwRHIwW+HnaX/UXq1+Hst9DUFaHVQ95zbQBCg7y6lit6aYbQZoHy8WZn6aJr&#10;EpjFOhbn7FxhR7im84mz7rhFzwrHJO94b0NTp5RrZ04j861U2OW+Zp9rO2Y4zsvveNl+Ca7tbtHi&#10;StknX7ptO3fXTa7JMn3B8WZzXr1d+85cU/7scll37Vs3eVQr8fe3yyYIhdUtN3bI/bPZN1E4rmf3&#10;gYUlF7vobYLTQgACEIAABCAAAQhAAALeCwg9oM8mi+ijNz2ghZk8ND5+Sk/u18O5af248XlcvIKr&#10;03IXLNzIWG5CGjsRtggX6DiAvo3fIpwJy4eAIBBCqS66hQTDm/arv7zqSAAzZ//lxg0zKEp+lVvc&#10;su6VZcEt2vXSCn74/Yzv7+K7c1xazL1qbyddtOgd7l/URWHxmLXPPvJr7teso8LiMSeWrecbLrdx&#10;SOEol92G/WPvb6bzrRX4NgutHuI/v65dbNO6bv2jvU3KA1s+brOhxK71i3J/49IdhazW9F3MDvwX&#10;9/06+2DNAW+dMGbdDj7Zpwi4D7fhW9YHnNUs52bRk9bO23RNHddRGLrZlXJOvkXWzDpBO99swm6l&#10;K9+50iKktn/HoteOUY4OG64XuuilZXsfeOwuVljdtDmu17PcO85gmgqoz10p9N97BCNDAAIQgAAE&#10;IAABCEAAAn4WEHpAX1dto4/e9IAWpvn+Z5/uvHBaKeISVFxGJje1G9c9mrNKOIOIS1OxU2CLcIGO&#10;A+gIB8LyIeAqgFQX7we3BVjl7Ku5L9tbGVCF7B/51Hjve1N2OMtjnYPZ2+xeataTgRp38HXK7J5y&#10;z+49UXiVP6DHgr/wEeH4URQi2xPG8aMe4Pj2CG0dMouvaXXu5rqM1g9xe6Ee79ili3Wdrf22kK86&#10;cuTWVkKlvltedakup1YqDz7JF7DnPHK/vcl1S0BHgfBXO67c9diN3PYDFzmXmuVWztt0Te3X0TPV&#10;a99swrFFBzbkOgqWXUYTOkRfmrCvVys3uuzx/GLqDd3sBpiO67W6+6tNh1BvGaEdBzYIQAACEIAA&#10;BCAAAQhAICQFfNsDeueeTR9s/n//2PZpZVVDb5vZylmiOS7DxqVxXLwoKiSBMGmfCiCA9iknBoMA&#10;BCDABCgQ/Bf3l/ecjXSbOvZSAayzPNYtqzH/dtxQrrWS1VaHCMwhbs3ew50COHP6lsCzHG/78gKh&#10;T3erG+vUTMXO/6LvATi6arhhbu+48sPmwhsnjqfuK1cKKQ7m+Cbgbp7XA7jmbzbhUHrL9Z3QWicN&#10;4cvj577Tai/ynnd9sbj7ohmt3Z+QFtXH2b68lRJsD6aMXSEAAQhAAAIQgAAEIACBrhbwbQ/o4ivH&#10;9+7e9dHGZQuWz3vi3T/98r2//d+aNS98svGjo/vrNVVdvVacv+sFEEB3/TXADCDgD4EQ6hbij+V3&#10;8Zisb8M1xac5PbufYGWwbPtqx96BfCuGjjd2p7i9js4bHe/O9gjMIe7NxbO9Ajzzy1dO9OmeS1Ok&#10;aPicMFOq6nUErNTv2GX2VDW8c26PM5dLGe+5NW/w/Z0vvvexfZ9WZp458TZuwx8/PsPuE0jPr2xe&#10;dcV+z8BWzuuZk2OqjgLkFm82fgdWcN2np3NkRyvqXT/wfVpoo17kPVx2cJnD+Lk75l55bNaG5i2e&#10;GZTjEHZTTV4PGwQgAAEIQAACEIAABCAQmgJCD+jBc3fSR+97QHO2m+OUM8SGCVrtoEuFqfryhPKS&#10;In39pf2XLm84eSI0hTBrXwoggPalJsYKe4EQSnXRLaQL340XL1+xbXmV9c3gH6yBA4V6t33/I/7T&#10;x7jfOCujHZN09NkQdm7ahv1j9YPcsmeEca65Z12by3PzkGFTJjtvQujmIb4S7drFOlYx/t4F3Bq6&#10;Ir3+eKWvvQI6c/ZjrK02o97B2dtr2NtlPDJhWfffPEI3/Rv2D771Nu3za+5G+z70YovLlHPTjdw5&#10;+30C6fmZLY52zK2ct31Y1yvl3JMPuIXW0i3fbGyvNiqUe5a8an9bUi/yRfY7CrY4PwXu7+SumWDP&#10;oB09oFk7cschFKPndru2VbSv3h4YBwIQgAAEIAABCEAAAhAIhIDQA/rIsh/RR+97QBvThtoyB0dl&#10;Do2NH5yVMkolH5Ead1t+/MTRcWOzuOsCsR6cI7gFRHV1dc4ZNjQ0ZGdntz/h4uLiuLi44F5UJM7u&#10;1KlTo0ePjsSVB3bNlOqGSgYdQlMN7DVs/Ww2m42+/Ws0GtVq9d7HXxqZ0by4s7C+ctzqhcEw1S6f&#10;g16vVygUXT6Nrp8ANdOYceU3zdp2B2xaQlfxVc1uGBiY0wtNP9rMr52TwFslMNcDZ4EABCAAAQhA&#10;AAIQgEAnBPYcPL7/6Fmqfab0eeSg6+65faybg1z3bsH7k7s7dz525OTPbm+7+59jv98sefeRWQ/R&#10;Zw9vuXL20Xzn4btnvJAbn9rs1PvLCge+8muVSiWTycRisUgkcnNu2C1oBRBAB+2l8WxiCKA98+rs&#10;3iGU6obQVDt7NXx5HAJoX2pGxlhf/eWRxwof3NE1ETAjvvjeggmF97vdGdxnV4UtnPtN4M/rswVg&#10;IAhAAAIQgAAEIAABCEDAC4FmAXRJSemObd92OF6fvvkjbxyKALpDqHDdAQF0mFxZBNCBuZBIdQPj&#10;HPizIIAOvHlonpGKf595ie8ZLeLGvNNV5c+haYdZQwACEIAABCAAAQhAAAJhINAsgPZ0RaiA9lQs&#10;PPZHD+jwuI5YRYAEQqX/BnGgB3SA3hM4TWQJZM5e9d7lvexxCelzZF16rBYCEIAABCAAAQhAAAIQ&#10;gAAEOimAALqTcDgsMgWQ6kbmdceqIQABCEAAAhCAAAQgAAEIQAACEIAABDongAC6c244CgIQgAAE&#10;IAABCEAAAhCAAAQgAAEIQAACEIAABDoQQA/oMHmLoAd0YC4kekAHxjnwZ0EP6MCb44wQgAAEIAAB&#10;CEAAAhCAAAQgEHIC1APayzmffTTfOcLuGS/kxqc2G3B/WeHAV36tUqlkMplYLBaJRF6eEYd3uQAC&#10;6C6/BL6ZAAJo3ziG0SjIyj26mO4E0B4NiJ0hAAEIQAACEIAABCAAAQhAAAIQ6FAAAXSHRGGwAwLo&#10;MLiIbAkIoANzIUMo1Q2hqQbm2rV/lg4D6GCYJOYAAQhAAAIQgAAEIAABCEAAAhAIewFUQIffJe6g&#10;B/T2a7fwWz9WBAEIQAACEIAABCAAAQhAAAIQgAAEIAABCEAAAn4S6CCAvu3azU+TwLAQgIDPBX71&#10;q1/5fMzwHpC6SglbeC8Tq4MABCAAAQhAAAIQgAAEIAABCAS5gPBvc/wLPcgvk/vT6yCAdn8g7AmB&#10;SBAIoVSXWnBEwhXx7Rrpzza6v4Fvx8RoEIAABCAAAQhAAAIQgAAEIAABCHgkIJFIkD57JBbkOyNq&#10;CfILhOkFlwBS3eC6Hr6eDf3xJpVKfT0qxoMABCAAAQhAAAIQgAAEIAABCEDAAwEKoFEf5oFX0O+K&#10;ADroLxEmCAEIBEqA/niTyWSBOhvOAwEIQAACEIAABCAAAQhAAAIQgEArAlQchgA6nN4Zorq6Oud6&#10;GhoasrOz219ecXFxXFxcOBGEx1pOnTo1evTo8FhLMK+CKqBDqAtHMEsG4dxs/GY2mzdNfyYIp4cp&#10;QQACEIAABCAAAQhAAAIQgAAEIkRg7NsvUAaNGzWFzeVGAB0mlxIBdJhcSN8tA1m5R5ZC+kybxWKh&#10;DNpkMtET2ugVj8bBzhCAQMQK1Jrtv11IpKLykpKrFwqHDxtKf2Om30k6Z0LH0m9HNGisUqnVakUi&#10;mUxRd/jTjzdt0t/52u+HStU6i1gitjRUX71YeJWLTcrI7pUZJ9c3VJWWlDSKYtIye6QlKIwNVVeK&#10;inVRiRkZ0nNbvtj1vfiW+femqNWqzO4pMTKLWVtdXlJWZY5Ly8zKVJrq1RqNtlaj4eSqrKzMWJHF&#10;3Lmp46hQFpDL5eqGhi+/2llwtbJnXt9evfPjEhKGdlOF8powdwiEksA777zz2GOPhdKM/TzXgwcP&#10;9unTx88nwfA+FigtLc3MzPTxoBguYgTo78DUfIM2Sp9pExpxoBl0GFx/BNBhcBHZEhBAB+ZChlCq&#10;G0JTDcy16/AsQgBNu1mtVnoifEQA3aEbdoAABASBGos9gJZKRKXFxSXnL4waOcLLAJq+GUaDqmJj&#10;HQF07cF1H234THfvygUjpY0GMVd/YdeH/3p7/aHq/8/eVQBGcXz9PZdc7i6eEEODu7sWKC1tqdFS&#10;b2lpS93/X0uBugstLXXqVKjh7u4WIGiMuNwlOZfvzc7u3t6ehyQEmOk2rMy8efN7s3O7v3n7RpMQ&#10;1WXM4w/f3OHw8i/m/bBG067/Nfc+Pa5l1dLvPvl9+RFVh8E33ndHUs6Sr+bukHeLyj1UlHnzjA8e&#10;612yftFPPy07UuJu2Wf4lXf1rfrpy1/XF7virNXVqmEPvDlrcitLjZXMwl1uPRwIaKPBsHTlmuMF&#10;Ja2yOrdul6XVx/ZNJwT05dYRSHsvGALz5s178MEHL1j1za/iHTt2dOzYsfnpRTQKhkBhYWFqairB&#10;iCBQbwTgERpIZ8w7Y+qZEND1BrP5FCQEdPOxxXlpQgjo84Iv7MIXEasbkaoLFiyYP3/+ihUr/CIx&#10;bty45cuXhw3SRZwR08180pkQ0BexOYnqBIGmRaCC9YCGLwXP5eUVnjg5oH+/Biegd/3+67//mG74&#10;5uV+MrPdWbTu568WblY+/vOs2K2/f//LWu2QsY4jy3bJJs57+Rqd9eySr77+Z4/knk9mD4py2Sxn&#10;l38x97uF9qk/v5i0d8Hnf1Rc/+KVBd+898NmZ5/BSaVVJl2fiUOK1i2v6vvm2xNyvvv46z1JL33z&#10;eNs6o4Uw0E3bkS54bZiAXrx81fH8klYdurRp114bE9s/g8Tfu+CWIQpcLgjMnTt3+vTpl0trw2jn&#10;tm3bOnXqFEZGkqUZIVBQUJCWltaMFCKqXFQI8Llmwj5fVKYLoSwhoC8RaxICumkMGRGr2zQqnX8t&#10;Dz/88Oeffx5EzuVDQGMQCOl8/p2KSCAIXIYICAjogpwTAwf0b3ACeudvv/z7r+mmb2f1l5ttdWeW&#10;f/3bspOtZn59t+bY2n8X/VzZ+anrkosXLfxjb7Vi2JXXaI5sXV/Y/uU5N+trTHZX4Yafflm/K37a&#10;/OnOZV/++P2pzvePr/znx/VVyVdM7KhSJKQlSQuXrs5Vj5j2v0FH53/yzxL3zd+91IsymOoZQeQy&#10;7AKXSJMxAb1o2cpj+SWtgYDO6qAjBPQlYlvSDILARYkAIaAvRrMRAvpitFrz1Jk4PjdPu9RPK3H9&#10;ipFSBIHLE4GLaAVC4MrDsRH4PgvYZ6CbcegJ2AEJb7/99mXi/szBhT/zIYkgQBAgCESEgFwmVsjE&#10;MqkYlkphPheMqHwYmUEsJXJYbSaj0WA01ljkal2SzV6481Cu4eyR4/uzM9pmJaZ0GTzpxkm9Ep3H&#10;Sk0xLdWuyhVr9pQ5nBYbxLQXOW0uu1OE1lu1ud0ynTpaJ1LK4/qNmnzrhCEdk1UWh83udrpFEInI&#10;aaPg3zB0IlkIAgQBggBBoEERAA/oBpVHhBEECAIEgYsYgXA4DZLnYkGAENAXi6WIns0CgTBZ3Wah&#10;a3hKvP/+++FlJLkIAgQBggBBIBgCOXt37dp35GxBRVVlnR1C1jU8WhALQx6tV5Uf//exsf1G3nj3&#10;+/8V9bz6vonDLc8P6PXQN/t7TL13hLpo/oxb+l399JJDsSOHDxpy7fXjeqrnXtl95O2PLTxQq09M&#10;b5ESK6PcMrU+PiEhIaXzVVNubGVdMbl3x743PzpvW1XLjPSE2CgR5VZpE1JSE5Qil6vhW0EkEgQI&#10;AgQBggBBgCBAECAIEAQIApcdAiQExyVichKCo2kMeRGF4AhTVd9PWriAG+PHj4eo0OAB/dxzzzUN&#10;vKQWggBBgCBw8SIwfuh4SWqU2B7VcdDN19/X17ZvX6++Qxo0BAdegAVWBJcARwzhglxOp9PlFtNL&#10;gzNHFCzYAodwHV8UiSXwH1x1w6Ebub+A97ObghwgDNZapVBudECvvOoC8fQ6rKiYyO1ywN7FaxCi&#10;eT0RICE46gkcKUYQaCAEwnyGb6DaLgIxJATHRWAkHxVJCI6L0WpEZ4JAYyPQCA46ja0ykU8QIAiE&#10;gcBFFC0kjNaQLAQBggBBoLkjcNt73//87vODW4iNtbWi2mzKUUdR0gZXGphkh91mR8kBBDPIB6bZ&#10;cwQ8Mlz3XEQ8NH0IXDLNMaNAHMBOww7wzDSJ7cD5QZoLjuizHH3d4OoTgQQBggBBgCAQAgHyDE+6&#10;CEGAIEAQIAhckggQAvqSNCtpVGMhcBE9EYYZLaRPnz6NBRaRSxAgCBAELicE0pNj5TGJmS07JFnM&#10;jloT5aT9iUkiCBAECAIEAYJAJAiE+QwfiUiSlyBAECAIEAQIAhcegdAE9Go6XXhNiQYEgWaAwKX3&#10;RHjTTTc1A1yJCgQBggBB4KJHYPX6g0cO79+8df1ZXYwiPomSycGR+KJvFWkAQYAgQBAgCBAECAIE&#10;AYIAQYAgQBA4bwRCE9Bj6HTeFREBBAGCQHNEAOI7Eyfo5mgYohNBgCBwsSGw9duHHn/z+5qYfp0l&#10;Urs0gxJpKMp5sTWC6EsQIAgQBAgCBAGCAEGAIEAQIAgQBBoegdAEdMPXSSQSBAgCjY9A+NFCdu3a&#10;BSsNEhq68W1CaiAIEAQuZQTWbtj591vTWstyyzVpcU43ROAgiSBAECAIEAQIApEiEP4zfKSSSX6C&#10;AEGAIEAQIAhcQAQIAX0BwSdVX3wIXERPhBFFCwE/aExDX3wmIRoTBAgCBIHmgcDtN99w20Of7rO3&#10;HDOlh9xidzQPrYgWBAGCAEGAIHBxIRDRM/zF1TSiLUGAIEAQIAhczggQAvpytj5pe8QIkCfCiCEj&#10;BQgCBAGCwOWBwDVT7rj/+f/7v/89NUhHWYj/8+VhdNJKggBBgCBAECAIEAQIAgQBggBBIBwECAEd&#10;DkokD0GAIEAQIAgQBAgCBIFgCFx57bUTxg/s0FILsTfcBCqCAEGAIEAQIAgQBAgCBAGCAEGAIEAQ&#10;YBEgBDTpCwSBSxOBiyhayKVpANIqggBB4DJDwOakYHO4G5N9doskMrlSpZBQbrebkkhlSrVSKgoM&#10;tEgsUygVSpkIcpNEECAIEAQIAhcDAuQZ/mKwEtGRIEAQIAgQBCJGgBDQEUNGClzOCFxET4QkWsjl&#10;3FFJ2wkCBIFLEQGRWGotydm3cfHOUrdSqXBVnD286b8teRax1N/TnEgsdturT+7aum3TCbNcKQnC&#10;U1+KYJE2EQQIAgSBixQB8gx/kRqOqE0QIAgQBAgCwREgBDTpIQSBCBAgT4QRgEWyEgQIAgQBgkBD&#10;IgAez5bcQ2v//nl5ARDQKkfxia3//vhfTp1ELvHzOCeWiF32sgObFi9dvrdWjrygG1IXIosgQBAg&#10;CBAECAIEAYIAQYAgQBAgCISNACGgw4aKZCQIEAQIAgQBggBBgCBw4RBwUyKxWyZ3yfDTm9gtlbvl&#10;4Nosoje3y+WmgHYWu11Op8stEonElFjqlsspKYQFcaLC8B/668Y5oJAYckFRyonKgs80fSgSMdch&#10;A3PdDRlQSZQXS4AzzAn6tNvpoCXSEuAPKINrJI7XF66/kJoJAgQBggBBgCBAECAIEAQIAs0FAUJA&#10;NxdLED0IAg2LwEUULaRhG06kEQQIAgSBSxoBYHQ9pK5MIbUbTiz+6NWn73jo9knjrrtl6pxf/npp&#10;Sr9O/a984YfddnmUSmbL2/33M9cPHTDqpg9XFkdHUQXb/3ju5gmD+13/0pxlJwzH/37pmQdvmTJ0&#10;5KAxU576O0ekVRr3/fXBLcNGjB77wLyle0+f2jj3jvvunzqlR58Bt7zw5XGLs2jbrzOunHLPtBu7&#10;9xk6/ZNVNZIoV8m+7168Z2j3kXc88tm28sJ9C+c8Pv6WG267ss+wa1/795RcpSAc9CXdIUnjCAIE&#10;gQZGgDzDNzCgRBxBgCBAECAINA8EghHQmzZt2rt3L6fnN9980zx0JloQBC4YAhfREyGJFnLBegmp&#10;mCBAECAINBoCbgpckXFCzszoH5GtqOBsriPrpa+/eWig+5c/d1z7+fZ/X762bN2anZW1ptrKQluL&#10;Bz785Ztnrihf9tXfew+v+mNlXfq4J58aF2Xb9ffK0+WmanvnW5f9/dMDnRSblizbc2Tr37/sy7rx&#10;/vtvbFd4duvm/QWFFlvK1S/v+f3drnVnVm05XO2uOWNWDHls3so5D0kO7FibvW/rykXrD+invTKt&#10;b1rh3ysOllaWFSqznp2z4NuHhx7/Z8k+C6UAv2uSCAIEAYIAQSA8BMgzfHg4kVwEAYIAQYAgcJEh&#10;EJCAhl++H374Yf78+bNnzy4rK4NmLV269CJrHFGXINDQCJAnwoZGlMgjCBAECAIEgTARcFNuiUIR&#10;pYuVSWUQNcPhsrpsMiXsa2Najxg+qF3bjJS0HuNiWya3jE9ITsoSmauK7Wpd5rBhQ7u3TY9PS2mT&#10;XFJw2lpjrC3IPbwjO8+ua9M5QaaLbjm0ZyddWmJKamJaaVFxia2ipub08V27T9fEprTKjFakxHcc&#10;3r+DNCGuVVyUorSqzhHTMbPr4D5ttfHx7dSULa/KUFl3rqJw34H9BY7E7uk6tSKuZ1aX9m3T41IS&#10;29mNldWUSBJmA0k2ggBBgCBAECAIEAQIAgQBggBB4NJEICABvW7dujfeeGPOnDkDBgx4//33MQdN&#10;EkGAIEAQIAgQBAgCBAGCwIVAwElROm2MxmjetnFXBWUpP3x0z7mWrbvpJTYnSi7KhWI3Q3hmCm0Q&#10;BVoicVmtJWfPnauz2arzi08Xtm7XkZJGx/e79qFPP/3sg2emjWipMZjtLkh0UGenXC5VS2IS08c+&#10;+M63X8yZdfekdjpRjcUOclHUZ5AKj410eGcoAXGlUVxopUymVbftPvKx97/86r2X7xvZxmYDdSAc&#10;NNIChZkGpMjyhxeiu5A6CQIEAYIAQYAgQBAgCBAECALNB4GABLRKpUpISABFx40bd/PNNwMH3XyU&#10;JpoQBAgCIRG4iKKFhGwLyUAQIAgQBAgCgIDTTmX0GjZqQMbiqR3Set/905mW0x6aEONyAA+Mlwek&#10;1xFEAS+YpQDFcrVMWbrj11vH9L7/8y1tJz88tkvX0Vd2OTn/0Q6Z7Qfd8fjPBw0J0XSMZuCIRS6b&#10;TdGm7+iJozU/3T6gVac+Vz334a5Sd2yUnKaS0ZKFsKqhmF66kK4LSrkkUelDrhzX1rXs+pTMDiOv&#10;f+anfSqlSgILI6LLeJFDQj+TzksQIAgQBCJAgDzDRwAWyUoQIAgQBAgCFw8Courqak5bo9GYnp6O&#10;D//+++9JkyZxlyAY9L59++677778/HytVnvxNPBy0TQ7O3vgwIGXS2tJO8NAAKKFkOfXMHAiWQgC&#10;BAGCQMMgUOFgmFapVHQuL68g58TAAf2BfwXf5PpVAGXtdjsIjdZoTCYTppjhr8tpM9fWWl0ShUoN&#10;iwxSLqfdDnVLZHKJC/aclFQpEzkccE4sk4ghtxV8ku2URB6l0UBu8JI215nMdqdIKlcqFTLwfBZL&#10;ZVKRE4q6RTKlXOSw1tWabC63RKZUyqVicKWWyyQUyHYC/ywWuZ12N6rCBXW4RDK45rZbzCaT1SmR&#10;yhVAP1MOOK2QUnDdDkFDZIiOJuniQUChUBgNhkXLVh7LL2ndoUubrA66mNj+GeTh/+IxIdH0IkeA&#10;PMMLDLht27ZOnTpd5Fa97NQvKChIS0u77JpNGkwQIAgERSCgBzSffQYJvXr1ysrKImASBC5zBEgM&#10;6Mu8A5DmEwQIAgSBC4sA+CKLxDK1LjY2RhellEKgDYiLIQUWWC4FL2a0p5SLIfIFcMGIPBbDGaVG&#10;o9PF6DRREgieAYExRBJVtBbKx0QDfS2BqNIyKYqsIZHJ5AqglV2UWKbR6eG6TqOSy6RSpZx2aBZD&#10;JTKZVAKSVXJUAIlWQFHQSKpAGsXqtBqFDOkAcrAOKrosSQQBggBBgCBAECAIEAQIAgQBgsDljUBA&#10;AtoXlo8++ujyxoq0niBAECAIEAQIAgQBgkAzQICOyIziYnCJO/C3I8jNlqaz8qWw+0wGfOibwbcK&#10;lIunkb8MzQA1ogJBgCBAECAIEAQIAgQBggBBgCBwYRAISEA/9thjN9xwwwu8dGEUJLUSBAgC9UKA&#10;xN+oF2ykEEGAIEAQIAgQBAgCvKkNsook6Q4EgaZFgDzDNy3epDaCAEGAIEAQaCIEAhLQM2bMABXe&#10;4qUm0ohUQxBoxghcRE+EJFpIM+5HRDWCAEGAIEAQIAg0dwTolSepaIU0NVre3HUl+hEELiEEyDP8&#10;JWRM0hSCAEGAIEAQ8CAQkIBOSEhYuHAhHyrBIUGRIHAZIkCeCC9Do5MmEwQIAgQBggBB4HJEAJa2&#10;FIlgAUonxBcniSBAECAIEAQIAgQBggBBgCBwHghEEAP6PGohRQkCBAGCAEGAIEAQIAgQBAgCBIGL&#10;BgFwf3a63FUmZ4nRftEoTRQlCBAECAIEAYIAQYAgQBBolggQArpZmoUoRRA4bwQuomgh591WIoAg&#10;QBAgCBAECAIEgYZHAC9DSYkaXjKRSBAgCARCgDzDk75xCSCQlpZ2CbSCNIEgQBBoWAQIAd2weBJp&#10;lzgCF9ETIYkWcon3RdI8ggBBgCBAECAIEAQIAgSBSw4B8gx/yZmUNIggQBAgCBAEEAKizpO/JEgQ&#10;BAgCBAGCAEGAIEAQIAgQBAgCBAGCAEGAIEAQIAgQBAgCBAGCAEGgwREgBHSDQ0oEEgQIAgQBggBB&#10;gCBAECAIEAQIAgQBggBBgCBAECAIEASECFRWVzcxKLF6fRPXSKojCPgiQEJwkF5BECAIEAQIAgQB&#10;ggBBgCBAECAIEAQIAgQBggBBgCBAECAIEAQIAo2CACGgGwVWIpQgQBAgCBAECAIEAYIAQYAgQBAg&#10;CBAECAIEAYIAQYAgQBAgCBAESAgO0gdCI7Bu3m38TCMf/BkfBjofWiLJQRAgCBAECAIEAYIAQYAg&#10;QBAgCBAECAIEAYIAQaDZI9CwlEg4ITj2/fJwmKj0nPJZyJzhhOAQtNGvTI4LClkjyUAQ8EWAENDN&#10;qFcs+ejmX5ZnTxjc5sjpsje+29p8NIORiD/Q4EO/J5uPzkQTggBBgCBAECAIEAQIAgQBggBBgCBA&#10;ECAIEAQIAueJgC/7gQX68iThVBQmAR0Osww8dTjZwiSgg/PLAhDCaekllufwgvu5FnW55atLrHVN&#10;0BxCQDcByBd9Fb4DDRl6LnqjkgYQBAgCBAGCAEGAIEAQIAgQBAgCBAGCAEGAIBAKAc4Jj+OdA50J&#10;JQldD5+ADu4HDdRzgxPQgfygfX0Qw2npJZaHENDnadCABPT/3TNoyrjOWPpdsxbtOVbMx/rN+dt+&#10;Xn4YzgDrv/mrO/TRSk4PyPz9rIncIc7JHXJC1u3JffTdldx5cP7dcqCAc/u9bXyXKeM7XfXE75CB&#10;r8mBE6W3zfgXlwJRucUGnAcSqPH4+6tAz5B11Ruyn1+9Vh+tEGjFVwnU/t/dAwUzIYKmgdoYT1Aj&#10;zGYKwAwHcF9j1bvVUDAIAQ2Xvv5n/8/Lj9w2vvPU63rU74sMvrYCEwvazkePM/rHT18h6IHjBrYW&#10;9F6MNlgHC8TdTyBNcAjZendIfuXBYWBx39shfIEggd+3/XaAQDfXJ8+OHdk7kwMBwIEe+PK8jfx+&#10;fj6WJWUJAgQBggBBgCBAECAIEAQIAgQBggBBgCBAEAiCAPGA9ssLXW59ptkS0Fix83HK9iUzgcnM&#10;TNaBWExgcpwYpuw4qoqjfHFEBz7969s9/C9CCLwb8HdQDTQANo7t4s7whQ65/0fcTnwVZ/abEyMC&#10;G1zl02pwHhi6wd3TOP0gDAWcgUPcSFwKNmDfgAXmsumiFABToE4fqK763SRQUWaylivL4QMnsQ4A&#10;N5DmvsKhIZ1bJ+DzkLO6xnL3xG74EJp5urA6ZDMxmL+sOIL50zABF5SqX6tDlrLZnMA7Qzb4C/sh&#10;8wfKwHUYwBOQ5LIF6kh8OQJA4JJv74WOhOcG8Maf/Aii81O39Qfz+b0dwhcYTgcIdMuAnpzOqP/M&#10;+BekgVb1xpkUJAgQBAgCBAGCAEGAIEAQIAgQBAgCBAGCAEEgUgSAhsYbdrzDTsF4i1RUmPnBwTnI&#10;FqaQiLJxLcI7Hz11BVe8fu6GEdXerDLz6eZmpViDK+NLZgLvClwlnxAWUKA9s5IwtQusJugDfDRQ&#10;VcHZZ8jmn4DG7WlUL0vgYfmoge8zJtdx6t4uEXtDTxjUBgh17jz4fsIlIATxmc8X7vPL+QrsIair&#10;ftZ66IaeUB0uC+QjsP4Yn305JRhx8JPl3LH5VazYdppjriEn5G+dqscZ4Pz8RQdDNhNnxoBwbQ+z&#10;FfUrFaZwyDbusQXwd81nU7j98Mv6zQlsMvSESJvpK0rQe6Ejwb0RqW5gIDAfLlVvgeF0gJCKwf0P&#10;MxCQjS8tZCmSgSBAECAIEAQIAgQBggBBgCBAECAIEAQIAgSB80cAGFi8YcYZM9F4O3/hfiVAkI0g&#10;W2NUyrUI77z27ZaXpw75463rYYOdxNioxqiUyLywCAjITKDjgArje236pUA5nSE/kJzhrGMXMAQH&#10;dqjmB9Dg0/9cUA7Ox5sfWMA3J6cZFguMMPCMAoiBYsOL70HbwGUYnD2hGRDNQ+BGDgEogAjGAUBA&#10;DfAGxaV8Q3AEqStS64JuS7ecglI4MAhIhn1sD05bLBOHJRHI53zRQUloOP4LrYPYEXgnZDOxxzs4&#10;iXMcd3DAuauCUpE2HOcPHgMa2GexWATZ6j3s+gbW4EzMKcx1OS6ACVziG50vRNB7OagFzfed0eIL&#10;51vzPAUG7wC4It+Wch0JHOdh/oO7ZXy7ev3MSkoRBAgCBAGCAEGAIEAQIAgQBAgCBAGCAEGAIBAc&#10;gcswBvSBnNKPft0555mx0VFyDM6eo8Vt0mIefnt5UXltpB3Gl3vh82aXj69xpLj55g8Ht/rF4uDI&#10;TCCgwHcWfH+hdkze+lKglUYzDmsBHBqOWxtO00IsQggacGSxb4RcPtkq4EMFRJ5AFb+UKxcQmWPr&#10;wmFmQTKmcQOxcn6FhAMNl4fDmtMwUgIa599+6BxYEYh1TLXDmZR4DbDYIZuJNeEHR4bD4IBzN7Cg&#10;VEQN5zIHIaBXzLlFLpfgOUAIwYEdoiNNQQhoX0Y4HAIaK8D13iAENF+aQA3fUvUWGLwDCKzJKc+N&#10;GtykC75ECOhIOxjJTxAgCBAECAIEAYIAQYAgQBAgCBAECAIEgfohcHnGgJ51/9CEGHWn1vEA2jf/&#10;HoBvsm+5olPn1vEvfr4hUhiDE9CRSmua/L7epc0tBnQg4v48CWguEjLgDOwlcM0YcL8+uJAZX8XL&#10;sAlWARRYKlgIDsgKehvqrJzEhjIz+PPC+oGC8M3g1AwxnYH1g784dAi3Uh9XL1yF5eb4gUUgDwS1&#10;CKKh37oiagjw+rCBaSGIMESHAH4cJnxitSosBEhkzh6BxAL1DB7pA7q2wLwzOFODizdscD6cZuI4&#10;yFyw6TCVr1+pMIVz2YB9hkUI4RD+wn6kxX3z+5pYkKdDSzT84cRfe9BXFNd7oQ9AzvMP61FvgcE7&#10;QHDQgLzOLTaGDKZz/sgTCQQBggBBgCBAECAIEAQIAgQBggBBgCBAECAI+EXgsooBDQj06Zgy88tN&#10;+cVG2AcWy+VyL916ql/nFvXoHtzSVvw1ruohhxThIyAAs6GwzS0yAmGLKwIOE8jPQBQokGwQpwEi&#10;UkDMW35I6EBmCkFAQzGggxvcxnRIEd2xs+UCyUAlg/M2/OXOr9uTi1fewwmcncGlV1AKaHjMtftN&#10;geoKv1GcFYHLBzOAbznE4cXu6JAg9jbmkYMkzK0DB40DCsMhsMkggWMVw2nm4++vgjgM4auNc9av&#10;VPi1gO/zz8tRbGL4W+8QHPzqIBoJoBFIAbA+F/UbmFlwzw8eqZzrvSATOk/47YKcmLYWFKmfwJAd&#10;IEjvhckP8JqPSHOSmSBAECAIEAQIAgQBggBBgCBAECAIEAQIAgSBBkTgsooBjXFzOF1PfLAa3J9/&#10;fe3ap2/rP7pvywbEs5mLqp8fcTNvVDjq0YwlszAbOM6Cx20gChT4W1ioLxyZOI9/Ahp8k8HhF2/g&#10;fckFkwZyEJ/EIQWCJL85wU8ZF4erQOb6UofA5EI78bp8OAG5DH7+nDLATfsl4yCPgCsMWVf4GPnm&#10;BM05rUClcLxTAUaQwzUZ/Mr5THo4zcS+3uB/7VfzQKYJXip8EPhroXKlBAukhi/NNyenP3QMfrBz&#10;QbvA+kAB4/4AzKxvJHGQ7Lf3gkxAj+tIITsw1hAIbpjAaBCBwTsA1OXXgnA/wyVObbA+9uNu1AVC&#10;z8eOpCxBgCBAECAIEAQIAgQBggBBgCBAECAIEAQuMQT47Af2vcORSLmtMdq775eHg2xh1oiX7Aon&#10;CZqz73gxeLYC/wj0F3zvfvXQto/c3Hv30aJwRJE8FzUCwMthhkofrQAyzS8FCtE5thwowNwUZtug&#10;yAc/7wjS8BAxoC9qyIjyjYQAXvIVD7iNVEUzEcstjNlM9AE1BIteNh/FiCYEAYIAQYAgQBAgCBAE&#10;CAIEAYIAQYAgQBC45BE4T0qksro6JETAO/ec8lmDZJNJxdEabUhRvhlapujef2L0b6uOrt559tk7&#10;+g/omlpnst//xtJ6LEJYj9qbYZHmFgO6GUIUXCVCQF90JmsWCvsuS9gs1GpoJcDdOPwFPRu6cv/y&#10;wAkavnEgHtBNgzaphSBAECAIEAQIAgQBggBBgCBAECAIEAQIAgIEzocSCZOADhPzkDx1vQloUCBe&#10;r37kpt5d2ybAfvbp8s8W7r1s2ecwzUGyBUGAENCkexAECAIEAYIAQYAgQBAgCBAECAIEAYIAQYAg&#10;QBAgCBAEGh2BcAjoBlTifAjoBlSDiCIIhF6EkGBEECAIEAQIAgQBggBBgCBAECAIEAQIAgQBggBB&#10;gCBAECAIXFwIOF3ui0thou2ligAhoC9Vy5J2EQQIAgQBggBBgCBAECAIEAQIAgQBggBBgCBAECAI&#10;XL4IuAgBffkav3m1nBDQzcseRBuCAEGAIEAQIAgQBAgCBAGCAEGAIEAQIAgQBAgCBAGCAEGAIHDJ&#10;IEAI6EvGlKQhBAGCAEGAIEAQIAgQBAgCBAGCAEGAIEAQIAgQBAgCBAGCAEGgeSEguvH6aRFqxA8f&#10;IwqrrP9cAcq6IwxPI6Ll+JaC856TIJOpDv5x4/P4L10cnaTcV7dKU6lUghbZbDZttDasZjZCJmvN&#10;folc63I53S6ny+UwG0udLolCLpHKpG63i3K7pNF9rYY92sRBgSsv3P7jId114ztG01lqji7/x9D1&#10;jgGp9BFcy8+4Y0ALfh52n/LKyWbnRHFFYGftCab6dqNYydS57T+uwacT+kDtIG0LNWh8RxpKb5V8&#10;VUdK7taPxorlpyOZhduXGzuh4v5UpZtms9sisoBcJnc6nRKJJKJSJDNB4AIicKoo/wLWTqomCBAE&#10;wkegTUp6+JmbW04y1DQ3izSIPmXVlQ0ihwjxi4DL5RKLm9qtZ0DH7sQcBIGLHQFjjVEulwtaYTab&#10;jxrquJP45Z19a4dd5m1ehHkAPykQnxCaf2BleiSwjELkHAirmB81gxMeAjV5mZEozGFg4fifAPxJ&#10;eExN6B4EPAldVbjyAjYuSKv5slF9KKsYtZYhb5hzoIRI5MbRJNgiHm6H6SK0prgAXIO8YhY13Ikw&#10;hECm4H7FIMkniwJgwinp3RCohmaUWOGMQowQtjV8e3m0YIClyztdTq7L8OFmm4HOiVFbEM2FIRLY&#10;RUSrgi6yfY7VBSnn25OxCDGNAZuBu7k83Yp36yHh/EMOKbq4wMAB8EL2QZcQnYV3aXtwbaft7ifR&#10;bWD6hqftIABze2wJZAy6CmbcwKZhLuN/WPmBe7TwCte1cGmmRk97ve8OT//kzvtrkwAfP9qwpehL&#10;nj90IzyAcS3yf4Nh3UPcvfzrPJrU1wy+crwx5ZXAFfsoJbrjtqf8GrjBTgZqbCAMgg/HYavF9mSh&#10;OF4P97pp3ZTr5nYtVWq1oAar1arT6cKutoEzWqp3iuXRiH12OmAz15QAZapUSCRSMbDPcAPK9cMs&#10;Vdt0KSMDV5y3cd7emFuv64obYTj0z69VvR8cht+M8zfOO9PywWEZ/DzsPuWVk87uL5vOWz7Ww1ML&#10;7K2jRl7XFaSto0Zd15UmoP0V8W6AEVXea9qwDNhZS40cRa2Dv3Qb/KtK6brCVEFE6MOzDiGgI0KM&#10;ZL7gCOTknx11/cRAT5kNrp7PYwRTgws9LninUON2IFGe307eHl+0n4Kh6vKHg/A5MThWAbWNBOLA&#10;L0WsFPQMLd64ZMWoSVdHIrieeS9bawJe52/QcKzJGAb6mki0aenKrPSW9TRVMyhGhhpkhEtuqLlt&#10;9rMN17nCRidAxqB3ZYgRO1BZz3k/lYatsODHzZfWCdQi9NZPv1FH2HXC53Q8r8z0u9UHT700okff&#10;hrMpkUQQuDAIGAwGhUIhqNtsMu2vquGdRDce/2aJlBIN3jZ/tARNifFGAG9iOgSZExLK4OWhbvQ0&#10;wZPiu+9Nofk8meOy9Rz5fNVnBYVisTzPQn4hCK4Pj47zHUjZSQhMXPoI8iLjvDoOEgX0I1sE2xEf&#10;Bh6uQ9lXUL+AAWXrZ2vhG4Om5LgfCw91h9QCf0OUFVfOqID/QRQ0PostgBgtmlvHExJcozDTBSfQ&#10;f7jVbBXMoXevYIh+7t7Cx3z+kd3HeqMj/hm2i3muCjqtF5B81Nh2sS1iDEI3KBD6gZ7GOVlM5TTb&#10;zBHuWDcxWzm+szz9JbwuzXLmfru18CTfdKy5+DbFFvS00u9cgncmLzHer8+4fcEYZq6JfADpiYQQ&#10;/Tzw9VA3iKAbeCMkuj0QAR3OgBVO1eHk4asYTr28/J7bljvJQcWNNLwhnB0feNXQu3BD3dQu05eA&#10;tlmt2gtHQJurtotlGuQBjQno2nKXU0wT0My4uds5sJdkT1ACOn/TF0BAX9uFceOGw6XUhGlDgYE2&#10;HvqXZnnTKeNheg+dzN/4xdKqwSg/Onmq9a3XYtIYJb4obl8gH2fcSNfZVYuqON0GSfPUi85tpegq&#10;vDtj/qHDuq70SV7VkHtdVSxVFTMS5/eng2EjlT6MENBhjYgk08WMwImC3JHXX111tvBibgTR3YNA&#10;dHICMJXEppdYn4hOSdi0ZGW7tMyLt11kqLl4bedXczzU3P7qcyfWba9f085/Fqd+9V5EpZrYA7rN&#10;kD7vPfG/Ed0JAX0R9RGiqn8EjAaDPBQBHSGdEDHUgeTTHpqcYystVsh1hVmX/xoC1osr4tEV/JzA&#10;WvhMXAUjUM4fPR5BFlZ7I/2g3Y9QukGcy0sg4kwwQxBwepKuQMC48Q/5BWkf4hCfswiYa44k5jul&#10;ch64vjQ3LR+Tw16crJeLD8/3lZ1u4eHElEP/sN7EeB9LFKEuwqPacTcORNxjCpP2JOYczfl+vpjf&#10;xCCyvr98X3KGAPWZ8GBZW4Hjsgd5Hq3rRcIG8uj3EKJe96Fw9pcloDm8EBj4gMcKhurKXvcNw/t7&#10;M7L+Jqi4anhe1t53IHPzsieRyQJMn3huc09mtMfWy2PR8eAU1PGX8eFmmu2nSh6HiqVxVveBKrwx&#10;BefyzdvUH4uFsnTE16FJwlahuzngKExfo2/JgJMrEevQeAXgZ49jn8EPmq4IOT5z3d1icUQ4xKcP&#10;vXVQ5dIvUELUMHaF1nbp1TEbnzxDdWLao+1y7YTYrb/SZ7/YFNGn/+k9BlN0SeCOk7G49KETmCrW&#10;Ua3ZKryRS9dXMbX9uiVmAkN8a7v2ijmaHdNLyFbzi6b3aDwTEMkEgeaGAPpgjGyXBALcrxAx6KWE&#10;QHMbMeqtz6VklMu8LbyhBl5v67PRz85ka04I1PvGJgUJAhchAh5mhB6JcAtCee81QDuB0BFyOrR/&#10;aaOmcMRH+qVFoyrc8MJpCBBjw7OxL3sTmP7zaMRZkHFGDs1sermm1r9pXuSyX7qOZX3pptKbf8sL&#10;ztI/xTTXTAvgIOJ2aI9vRnEvYj0UZ8R4P/Pb7J9nDKeHeiEnYNq9phPYZwuuQBh9GwkIRI/SQCIN&#10;+c0VyKzHnDqWVo+Cvl2Ir0x4RK5nzGGZTGYIpHlQbqYihDDWx1wwhHkOg3Ko9b8VfEtePB7QgX5k&#10;At1LtNu9Z3KIswi+Y9n7Uil3dmpbktXqnE5naJfilFBiS3Vs6aku5eWdIcQO5LywHtC15VvEEiX4&#10;PgP7DJvVYoRdpVLGD1zsFmu1SQMbslM0uaxjNTlbz27J1LYcnTnSt3Jwpz7bivbODpqawAMa3+Lw&#10;7iYSwxQi0gZCFCmljlituzD3+L4j57r3Hx1yyrTe6EJ3hukIu9MBn+dAqrccfkGIVygRi2UQ0gUC&#10;SjXBc1xgpcWmWnF1lQiizShUlEyGgkJp9e6LM0J3pVMSK+FieDWIoRgh4JY4YtJVVWca0gPaYHXq&#10;FCQSekOaKXxZ0S0SNi9d1eA2BQWIWcO3QoPnxGZtAg9og9OskwgXrmiQ5oQz1CiixAltRJbaqroK&#10;md0idVhlDVI1EdIYCOA+CR7Qx1dvDS5frnTHpdstdUZzjdxuVThtwu/iG0O9S0NmU3tAD+3z/pP/&#10;1wQe0FaLQ6GUXnQ2EltrXQrNRad2ldMWIxFGQ77oWhGpwuF4QEPYW4YAotlf/CLPfWIfaY2++f0x&#10;N4FYNnw+XOKo3rr59dRkGQzG15XnThcZJxip9o3uAS1oLZ+A9sabjjvBENO+BLQvP4hfb3GsZ5a3&#10;ZX1hvUkkbyfrEHYTkqQgipbKORHzy/Nsw86dsB7QSCuPUzEbx4kW5d0WBBB+U8dNYaMkM06qnF8y&#10;20YxrBUmbIPfLsXm4rxdOVRo3oPxieZEMZbh07+sgTiPb0+9Hgdnf/0Tuf76xzlQDGg2txcUHtjp&#10;yxzEwk8X2EAlfGyDsh/Cu0TgBC3obN6imDuUGSt87jcOGHwltAc0bjkrx9ePlusH/gHlKcDrRYI5&#10;PL/tDTBURDKC+IkB3RQhODy3PA0dCp3Og9AbJ4bY8wUvODvGG0GYuyAAAY0hABVap5sG9j3Vvdd+&#10;hb3OXSty14hUDgliD6VoHqCitNPBo5OlMiVahPAChuCoPmSzVOAvNAA5u63O4RADAS0CYg6PPhKV&#10;IipNoQnFzvrvjPU/m3Bwt8hiqUd5W1xCdZv2dEEUlCOboqQqmaS3uM5syojvOLGlDwGNQnBQI3lx&#10;QAJV2ngENOadUbfgjZI6tVsjt2jVLoXEoYlWr9+w8/PPv58282O5u1HoAGg1RKw2WS3Hb3sIqE3Y&#10;HLC5mR04tNNnnG76PLeFcQhlP/j9c7VC2fTrMYrtdlFFqaQgV3PqmLLGoE1NkbTMdBsMjro6l0RW&#10;Z3NUJ6fVZrQVafXod+iC8uNBurrNLT5lk5+0yU9ZZadsirNWWbVTvKntmXrcHSGLhMMKBRdidboK&#10;ahy5BnuBwZ5nsMHfGpvz5+szQlZNMjQGAg1FQBOzNoZ16i0zukXi5qUNH4LD7nbm26pybVX51qo8&#10;e1WhtdrosPzc9q566xmkYDhDTVp3cVy6xG6WO8Uuqcxks1Q5zQ5LjctmctstCmutym6RO21kcqsx&#10;7BOxTI6APrZ6S/DCcZk1SRkKMKtL7JbIzU57ua3OZTOL7GbKblXZzGq7VeZyElbaD4pNTEC3G9av&#10;MUJwgLtLTbWlttpqrDIbDZYag8Vmdky4rWvEfa5pC4icDnFNqdRYLDKWimGrKRXZTDUTX25aLSKu&#10;zeZ2n7bVnrbXnbahLddWa3DYV7ceHrGgi7xAOAR0JHRHfeAITEAzBBEnlA2G0LgaBSK5+bWyfAr6&#10;F9ayEjQ7hH4BiL9AfFxTENDQAE5plpQFBykvmk/gSevN0voPMUHjgpsrIKDhDHwQxOfyPE7Eofh8&#10;PwQ0rT8/GgY/0ARdOzYRpnBZEpwLaIEv0pwsvuhLQLMmRhIEBDQtl2OhEXGMOXd+8ujjdRZXyPoT&#10;82Vg1o799N5zJyC2ned/HDYB7aUAjvhBJ6bptEh8CO5xAuV9DoU3JpeBE4fg5OXy8I/eoUgCc9D8&#10;ewiR98GpiPAJ6PqE4PBuP7a+1ygREA/cr5D+vpD6tMgrz/mH4GAs63M3BfaADmR2vgjfhjC+3egL&#10;cfQfctmkvTVF4MsIzKnCUG2M1sawd5ifOiImoMPzgLbIVDWqWKsmVq9XdMl0T+9/TBu3VmQ666ou&#10;pUpEteXq7dlto6k2hrpECJmT1fZMVtba7APXnjMNBHfXC0ZA2y1RpWfU5rJoqwE8QjFYgKjNSdUp&#10;dHXqeFOLdpRMGer+bJTrg5+6F5xV6yG6OqvT4YefFxRcX7jhYP7BDokdx7Yew7uEIkFvKU72Ey3a&#10;X8UNS0CjW44ecOmpPyYppC6tyrFrz6HklPSRvXVWqwWN7y5XlEazftPOLz7//r6XPlBSUfWAJZwi&#10;Fpu1qsaYN/VpTEAjDppHQGM+GnHQgdhnlp4GqhrnsbPFX/3+/ZhorVLedK+UIqtFUlKkO5WtO52j&#10;SU2JuvYayahRzmitE6Zr1Wo3JbafOkUVFrg2bbDu23cytXV1x+5AkUvFkuZAQ5+2K07Z5WdtstNA&#10;N9vkBXbaM4j7IpCeGWpUArryTEE4HQbnAbo532g/V+vKN9gKjY7iOgf9BISfUphvrX66vqlnsMLX&#10;/9LOCUzlFtoDOiKbErM2816hS0vetHjF+XtAF9ir8+zV5+zV+bbqQlt1ib0Gz+bj6Wf6F4pqVAI6&#10;eLfsNCpKpXM67Q6gmyurS7QxeqlMhn4wkZ+ag3LWupy1DluNtcZpMymBjLabZdY6pd2sgKUsmrkF&#10;Lz318FADHtAhCei2vd0qvcNptQPdXFFZpIuPk0ol9MeuYFY75awDszodNbZamGZQ2WwKh1Vht6gd&#10;NjUx60VKQNcZbEA31xqYra7Gyj0f0GMMGnOaIQEtqS0TG0vgr6QGdspFpgr6SYx5HMN7zZCAPuMw&#10;A92cZzedsQPdbC6EiR08lDNOLmiHENB4BIZFCA/wFiH0JWQDUbS4eCD+MBAtG5iA9v1BCF5zw/yA&#10;BKdbfLUNTjeH1Tq6ymZBQOMbGTvf8WOveHxbabdcXgrki+oJxYBCLvshoANHVAhJ4Ht3sUB8FFaS&#10;FcbGQAgUbINtEi2b78LM91rFvZv7CMADAzMA0gsQisSIgOazjvTIzgu57KkLzou56AAeAhpVAhMA&#10;CDWfSQD2CwTPvYaaSJMnXonnAY0u8q56DMue5J8JRPVCu/zd3F4VB6KKPQS0t4imJKC9PJcF/LZ3&#10;V2GP/PdDpLM3miH6K8NmheSgm4yAnvKk/5EydMgL5iaiqWbo5G4nChPBcM0KhVyjiYqJ0cUnxCYl&#10;JaSkJKUkJyYlx9915xM6XRwe4fzXG+AGDgQrc0fwpHE58WOTQRlTHJ0enZrSro2+c2zFCH1e546x&#10;FHXQXf17VXZR9cno3wuGb8zNVNbW3ZiijYrSoMgbbne3jmtVYsOuYzeKpXK9Xt8wPyZhS3FZLTHH&#10;t8dV5YtkUolCJpHLJTJEcqHGOpwOm91ptTktNrfdURmfWd1lsBiiFjRtGvzMVHA3qEediIB+6DlB&#10;wSOVR1ccW9lK32pSp2vqIRMXqQcB7XA6pT5BHny/54pSuqPkNl2UU6N0i9zOV9/63GZ3zH7xUZhT&#10;oYdkIKCj1m/cNW/e91OBgHar692E4AXrrJbiyvLi6S/CHDcioGn62OMNzXN/FvDL2CEa8jNe0qz3&#10;NOco/X9fvp4cGx+laKLJDHGNQXP0QFJujv6qKyV33OlMTJDJZPDmBmw//GaiFTedbgcddcZtNlGn&#10;jos/++ikU3SqQ88YjU4pl4f6KqeB4S9xyU875GfsCuCdYTsB3yMzHwHSDwbMO4MPAd3mdAPrQYvL&#10;KcwdOenqitMBI7JXWFwFRkdRnSsf8c6OPAMYmX3gQg8izMukgID+cVJaY2hLZIZEADGVS1YEtykI&#10;IWYNiWSzyoDNmpWaGZFWFS5zgaOqwGEssBuAes61VbI3LB5euAkjbwK6zZ0R1RJm5pBDDcjpPFqj&#10;0rnctQWUtpXVKDqXD180VcQnJ0ilUWKpWizVSaR6kVjlFklgKHc7gLWsdjvKnfbKqgJ1SU5KmJqQ&#10;bA2CAO6Td7z6/NFVm4MLbNebUuldbuNZStfOWiPKP31IIqumzQo2BcsGNKuhTFeR17JBtL1IhTQx&#10;AZ01ov+7j70wMsJFCK1mJzDOdUZbncEOvDM4OzOTWfS3ltjRzQ8BPaXLhTWK2FojqSkR11ZIa8HB&#10;GUjnYoZrxiQVOzoKCeirZ1xYtUtd9jNO01mH5YzddNZuOmmv4zwAuFHdDwHdatiFVbvpazcYjQq5&#10;MPCIyWw+yCOg0UsC/YbPX20MOmuglwIBQck1KuASUAL+wcMmCDmz4I6GjY0e6xXlFRwZVRqIcacV&#10;CoeADkFgcRWEyscgwHr4CgAJTPgKkWNm3JH2dJWcgWi+UMj/+DjScvFZMH0K9A43TnjB4TnLzmAx&#10;9G6AmXIvmomnM7d6H2cI1sNXgD7zEsm5/bKRO7AsXjek3YXYY4iUSV/lTjD4epGnLAEN/4ol8OjF&#10;5MZ5GBywUyvLmzHikEOz585iWXKUk+Y6oKyHDGdmB+huxb8XGALa24wc/4zR9LU+p5t3/JOAvRkR&#10;4thQGBmB1zF70qvTcwQ3vhdCuTFzLRDww9xheDFLvaZPPMNOmLcPq0SguvjjE9sgbFnhfeR1zAyh&#10;tC0wGsxlXjGv3YDjpaAeb2lBdcD13j7lqdC52Dlw2qkZMW4QhRaviSeVSeUyqSaa5prjgWuO57jm&#10;mBi9r+RrJt7NENACkKDHBMcsIDHtH2m4WewSea62jaZDh3b92neILm9v2DCme7JEUUfZllF5P1Mn&#10;qbWV1xzS3nRC3ft4hbj6yInWpoobY2x6FDPHHa0+2SZtzZbdkyVyZUxMTBgQNUwWwFdecCLx4GaZ&#10;yKmMUotkErj1RRIxChqCbzbI4QB+zum2w+awmMx2t6is1yh7ZlZTEnP933xeYoF5+zCSyy2ureHy&#10;+SWgi8ylP+36USPXPjTg/jAk+s9SfwKajSMEyztynQnGN32UOyfnuEqtHd0/wQaNhUk35O/sfu2t&#10;L8AGLz3/oEQqRTcD8oBuCgLaaK4rqigrfmwm3OR89pnzhsbuzwIPaP6hJ1IH6y6NOejnP5+dEpeg&#10;VTWW7zbfYOLqyqQd65OiZKrZsyWdO58+k7tqzfoxI4ekpqZKpVLAGKhnBzjPOd1Wq9NsMssUSvHB&#10;nfKfv91qdVe0bJ8cE69SKCIcvevdp1DBocUdOX9DZsBuxgT0Pcsq6dZy7494n+WdAxDQYmmw4K1K&#10;qWhkpuqWTtHnhSMp7A+BMAloYtaLq/vUj4C+q+Q35uGcfrLGk1t4NwgBLZYHi3GhEslGa7Im63tE&#10;CmA4BDR4QKv1biCgRdpktzjFXms+d/ZQtTE/OSVRFwPUs1wkAodoqUgsFUl0IkRGw08MvDk460p/&#10;Ob7hAvNZkQJysefnCOjslZuCt6VdHwqZ1XhWpE/DZj2bs6/akJvRMi2kWU/v63+xA3U++sPzIeYI&#10;mia1HzmgHgT0xj/P0s8INLXBzmtxvHMgAloeICqxUiVNbatv1Qnceho3xax6k6W/WAaDYUGaNQE9&#10;pmw389zIgh0RAf1O1cnVpnLfQK4ykfhObdqtmtTGBb0JpQcioA9UGflasL+I+Fx4LFDYrfCNUspQ&#10;NHx2gqG3GAX8yg40BHgxagE4DS+BAVgRDwtG5+axnT7qMNcEXB7HONEEmQ/RF3gI888JChXwEGMB&#10;+Bm67WGyjfwGMs3zgU7AaYJ0X6LQQ9vyaFb8qhSIYOOL5U9m8PN7nWdYcs90GKMwIssFHtB09/Wa&#10;OPNgy3x47d1MdMRwvXzinUZRwM7T4OIbJHyun9YHaYSLeOZ46EgbQuKedZEWhnfGhDvPO5vfI+lQ&#10;phEkHE0Fs4M8Ap0mxLEYHtcsYIqZ6zxNaJz4xKoI6BvfToiIey4bZupZlQP1K043pld7zCHs595o&#10;8PoRH5jAt59gvOMxyZ4uMGTCiD4jBvz4/tcVJeW4ujufuT85I8Vhdyz75d9je4/gk6oo9R1P36eL&#10;Q/TmthUbtyxbjzsM/H/NPTcmpSX/9OG35loTE08G9wwEOH2/BByXvGOF052BNqJ3aCBuMuD2QB7Q&#10;tC42u80FVBAqjGJoIL/m6Cg9zTUng19zi6Tk5ITnnnt90aL5YfapiRPv1mMPaJyYNgU4DFOov2y1&#10;sui82A5tr+jfrXer9JpDXQybevVsCx6EVNW31Kl97mPipZqHj8XcXJPcuVocXVlrraq2Fx0+E1uY&#10;M0VTmyp1qpVF6ckb9h4cL5LKYmN5Cp+HSiGLApUZvXNd7JnD4PUsUypE8NmjFKhnMSKg2Q4NUwCU&#10;00X7iLowE203W+Fjyap23WoHjcHzQs0qid2u/jOfkNYwzxB519ycO3KCQMNap+nTjZ9YzNYnRj+u&#10;V+jqp399CGiHA0hP7+rcCTp3lMwSrXTqtcovvv7tSPbpN199Apbqg1kXuAXARq++NQ9GvZeen+aX&#10;gFY0mge00YQI6HOPzcQe0Py/2MEZc81ceGhuX3DGN1r085/RBLS60Qlo8H1O3boqqU931UszKAWK&#10;+FFTU7tyzcaqitLbpkyGQ5VKZbE66+psRkOd3Y6so1SqKbtdvOxP0ztv/j7q6pbJqYn6WJnQavXr&#10;MmGVGlYvAnpjI3lAF5wFb9nywB7Q9y2volsVGQF9dOH0IFiYLPYh934378rEsPAimSJBQM96QAex&#10;KcgjZo0E1AufF5s1K61lRKrcXS8COveTNUFqqbHU9X/p5i/Sbo5IE8icE2qogTxdgICOoWgCOp4S&#10;6ylpltNUVnByW3V1nlanj02IUSrUFBDQInhbAFoOHmNgmWelVNWytmTBsQ2dI1WJ5D8fBHCfvPO1&#10;F46EIqCzeruRWREBncyZ9dShDbV1hTFxcaxZISiHhGdWlVSZWVu64PT+y5yAdjXlQ3iHkQPffez5&#10;SBch3FQvAvqNne/67X41Zcb3r3lbqZaltdVmdmzEd6XYehHQ8Oge5K5xK6OtGb0tbQafz50VvOwV&#10;9SKgV7Ee0OMKt/945/03dO0lqOWcobrj6/9b3GJA42nexJINBoOCfingJ5PJdJBHQPulrzjCy1fh&#10;gMSiPyIsyMQRw/t5VeAh6eoHVGRUHFsHX0lfxs1PE7wIaM91HoPkRxF/RDytQaALARnoAKCGIt8Z&#10;DlTgokurEBA3L7dh/8Qfnsjhu88HZ0T9eNDj6gXN4gg1TNSyWnqKs6UElDLXP/ke2Fi+F3HMtxb4&#10;cXs5ggfrfTyfOlopzuE6yMSG0JQsdc6qyDDOPI35eHJXPWrxKd/AEw++nCZoiwloLIrvr41igvPa&#10;HeTOZQuj3CjACJd8KXs+kHx34gAAB5z7wr75NNweHptXtYedD6K3d5P9qsB1Hq4WmlOeCquFyRXy&#10;3+b+WEkT0MA+Gyqq//3uT8H9G5cUn94m88DWPR16dRl9w/hf53yP8ououMT425+eaqqp+/nDb8x1&#10;PDdTPtsdqNOBKrjlzF2CuwNjRB6Pz5glBF9pMtUMHNzz+hvGT3/krlmvPP3xnFc++/zNN9544amn&#10;Hphy26SRIwd17NguWPcPck0wovsb4MOSDA3x2RD7nNC1x+QxAwe1yqrdP8S0plfPVhS1iyqcRe3b&#10;V5qj/lb5yqEW94u7DJAlxKqiZTEx6vg4ZYvurUtbdfumWlPokIiljpraVIlE2mRPk8iRdstK/ZG9&#10;MLMtdlIuq91lsTnNNhdsJqtnM1vRGYvdZbW5rXa31SFxUVBEd3C3ev1yFG67maWk/Ts59tmpjioc&#10;PMpXQQgr4gAm3W7feYZ2FmjkRP9G0DcAvqNEbrXcmZHoKsvdWXByV1aKI07jkAGs9EWZHN0j9NSZ&#10;Ry3PfA7MB6DNSQsMNZw0RLu4MBr8+BtzJs+YO/nFeTf/7+ubnv/uxmd+vP7JX69//I9Jj/x13cP/&#10;XTttycSpSEeas0ZTSfTG7dTvMageTRE57Mm7Nib166V69TVgn8HckKKjNXK5TCKTHzx0qKqquqio&#10;vKy02mislStker1Oo4EVzEVuqdzdqYcmVlddV1NVa7Q5AAOSmg4BtVJmrU+896bTkNRUDwSIWesB&#10;WrhFmuKnICxdopVRZojb2zjJ6x3JVU05Tkmi2sfHZ0LgTou5rrKsylBd7bCbYd0Kt9MKzzQupxm9&#10;Aznt3No7jaMXkRoMAeSREjT5NWtqeruK8kqeWS0ul5VnVvgmEpmVpKZEoDl09OgE7axtrz/0yxMF&#10;J708VZuDbqBD1xU5QbaO3y5V5O1pJqr6VQMos9t++HLi158cLSniZ2ih01tDsXjNuV3noxt6HaNp&#10;RHqDhCg5v5sfdoB+AQqQmZOJJTPyMZ0U0YuSP1pCSFTwdQgfjcCS0RU6ToKXMDY/vTIDL/Gy+QED&#10;BnKaPBNs4avJ5sQK+W70dRwOAieBaDyKhqzPSz8vo/kvylGlNFKsUUPXw5OGe16Al31PQ/jZ2MbR&#10;V5mNMRS/an5jeGbGnRxviNOkdeHaKrC4sAN4I++pAXqDv422BIaG1+lpVtEPFx/YPB4hnjxMC7Dd&#10;8emIvLO9ey+vU4Vxb+LGevU031sFV4CRDTC0+vfZ9/aqZkwaQIIXjEHHlCD9Hw9NHCBcVeY605ev&#10;zPn7a/iSkkmxSfHAYa78fYmvrYBuBvYZzpcWFrscHuZw8IQR+SfOAidHo4E7Av8mZQddv9ZnW+Qx&#10;NvaGC5DQNEKQDUoxXPOowcA1x8TqA3e5cK8wXZPu0J4OwR36H674I5XXvq/6Vok8L7Z9jxtH9ukY&#10;37Ji1yDn5tZdOlHUBurUK9SBipOlmT9Fzatof1tUZntwLVZLKb2c0ijF0VqI9axMbZ9S3brzr0ZV&#10;tT3KWJMqRfOxzAKdATVoiAsofPaxg/oDe+BrVZfVQTPLQEDb3RbgmhEN7TRZ0Yb5aDhptrmBg0Y0&#10;tN1lc7htThl847p/F3XsIBLVbBKsmZi28j+uZxQNG2OXKXy1K6kpstvB49W05tA6s93S2OoDSw99&#10;Hihmu6VOIart2cqWlVSTmei2GAv3bF8NjrfcaB9oZEO3jNNJwS3qsLuBD4UidvSS39iag3wucDPn&#10;4AzkMuA846/X/+/vN5//5+1n/n3vyf8+fGzRx48s/vTBJZ89sPQLdFnAO9NDgoeDbgK93W51UX68&#10;QqR4/PE9e/f/sfDfqqqq8vJy4KA7tGstV0St37C1osJQZ6rV6qKSEuNUKgilLUZfX6CxSySKjZOl&#10;poGTe53FbLPbm0Rf/w9GYQ5zjaZhmPWTbBcNApfrW+RFY6B6KErP+Uf8c1CPiqBIq6fH4o2/z53B&#10;Mus1HIWjjveEt6uKfldyWerqrGarw2GzWsw1NTVWkwlIZxfioO1ul5X+XIekC4AAHmoCUAKeV1X6&#10;0YCXWLPaLFZvs5p5ZrXBJ1j0q0QgyoGcb3gEsKNcpKkxep4uSW8xNe6DWWOoLYtLEllqIgUwovz1&#10;U5urAhdfdfxInw9effSvXypNdXyBEWkSfuazJed+Wr342+V/N+wGMosqy8JXA+VkSVX25sE/qwyl&#10;4XPVd/QJVFuERAMrhlcs2A9rOKNgWDhEoiYOkOo34fc/nDwcqL+s/Ap9BnPEf/ofxbhimFj1WCsA&#10;vxRW4wO0hadB4Pay1uG3HHccwYMZw60GGJw5ntqbJmO6IHcSP2XhZvOKMNWxcDAPY3xaAauDOTre&#10;hjs4hz++JLQftigjnDGwp7lBadmApB9HDXtMiDsNrQ99lbnpeKwi1o5tHXvT8gBhyvGLMF3RM5h5&#10;tY69imtkJLPGxppwXZlBPcCdIrjqKctVwZOGOw0z4eT9BM/pIJDA4MLphpuKbzPPSdZS/L7B4OTV&#10;hf2O7RziXA/x3JgsDPzuy8EMJzv26gILyE2b+fhzc15+4OVHlWrVkCtHPDDjMdhh7Ernqa2prSgp&#10;A7EdenaOitZk7znEtIIeUzx28ygbJtx8XPiFmd7e7CI2BPy1DjzFKSiSr2uddeWAnu1jkst3D6F2&#10;pLZtT7mXUMffprJtW4uyHj/6f9+udn7/1abf5i3fvnR3bYlRSrk1wEErJBq1TKdTJLVNKYrPXFCa&#10;XGNBHtD1e3qItFSt2/x70g6g1oBKdtscwCm7LLDZXWbYaLqZ3vA+4wGN2GegqmGj40E7XGKROH7N&#10;Mpf3A0qkmjRs/oTD+5TF57BMl1xRMGSMH/kSh6bV8onjKrt2svXva1ievaxhdRBIk0qoJJ2rfaq9&#10;d1vXvg2/nMneEBUFAXDxQCeC2CfsrDo7nnJ3NvZ0Bt4ZDwN0rGK3y+F2wmanZBDvslEVZ4QzKwri&#10;UBv0Ox+aqHK7ztkpZrOhnUI7VUBv+XbqnmXf8N2fffebQm+3O+nUEek1E8UQUV0kqjKafv514c5d&#10;e06cOCOXRwET3aFj52PHDut0GrvNVlZWbbEAT8GOewBsVSl490tsVvi6hDccNoXi9atjeH5WkO3m&#10;otY/Gxs9ZmL4mnee/KXfLXwJJGf9EAjHy6N+kqEUMWu9oTvPgo1q1vPUrQGL818PWLFowt5qsVks&#10;ZofNBsv8oihhNqvVYnIB++y2wY8s7PDeRBpQHSIqGALh98lAZq02JRRUpheUpxaWx5dVyYy1MMHA&#10;mBXNuBCzXtIdcNbAFwXbRdfcY1OG5r3xhL2ipPlrPvbcdrxxqsLCS19t2zjqs/eaQPnNh/a++PE7&#10;3y3/p2E3kLlm744m0L/xqvCaOm2CedRATGHQFvILeWWkWRR8FSf+Pv8Mc15YexM0ODLTebF3XiRc&#10;ZHIC5Q7k6ew3P8ocACHGZZXmCMLxfEc/1pyfNY8z5+oVeLMzMvlf3wT8IpvvnCpsB/uQgJ2tvWje&#10;wIAyPtmCDIKnCB6TjDsen9esr7H4QgPdKd7NFdTrfTsLjcc/9vdQ5F9tLqdnB3eL87t7vDT3vW+9&#10;7mkvxXSx+uULFr3z2GyLyTJu8tX8a9fee9Nzc2a27tzuh/e+hPMQwWPQuGH7Nu/i8nD0M+txTZPz&#10;Alv6wuDx2Pc3xPDyi24LGgPaYKhYtPj74L0DwjqHHwOavwghn0gKEsUpeO2CkETVyhhbvytG39yv&#10;Ve3RwaYVLdp3p9x/U8fnUseo34+2nX/2LrXZpHKgsCYmicqg0JUq4rsM7d3ziu4WkchopqpqrRXl&#10;1qKSOveunXcpi9rKKavVqtPp6nt/hFUOfJb/itmcE5d392clPXOsSliKDUKgo5CJ3GdAFJWYSCUk&#10;IGPaSilrCYoEje5f2ocVB5qBL2ZQzG5rVVqnmq43S8TBFiYKS60GyOTu/dGrUXlnsKSiUVeeuNon&#10;EqXInTzohzbt11cZlCoVJZfLt++KFp96wWmC2AuRpTBjQOujXJ3THXBfqVXKt97/OiOjxZRbr6mp&#10;NkTrtL/8+t+hIzmzX3oUWE4UESVKDTGgj+ecfvX/poslIogBDQZxOF1vfPidy+V86fG7UCB8yOdw&#10;ROtjNp+u+vS11++b8WFjx4DOfnwWPbfGxICGfWCiv7rp+bv/eHv+jc+gLoE2iOFC88woNgh9iDZ0&#10;2HfZr4i2pqNFcz7UL86d1egxoK2WrnvXRr08Q9a5i9VqX7RkNYQDPXPqjExKXTNxAjDRUbr4k8ez&#10;u3bpGh+XFBMTq4DgoZQE7ABhQyVyt2rRL4Xf//h1fGpqQnK71Ax9VNMtiDe8pBM7G013SIw+2qEd&#10;6T2H7HiGZ0A/GRqk+24+W3PjZ/t+TzkdWRdHgVlzR13f1DGgQUmgMr+7msSAjtRcofPHZrRY/9+y&#10;4DYFKY0RA5qYNbR56psDmzUrLTMiAfeU/s5MhdJjCOfTwgwyrKMM++jOOM8EjwENgsAb+vu0KRFp&#10;AplDDjWQp+NweXS8jIkBjSoQUYphNfmbN69doNFFa/UxGk0UhPWXyiUyiQT+l0llEnmSSJlSV7Y8&#10;ZzN8l0ZS0yGA++Sdrz1/ZNXm4LW27WFDZsUxoHlmXbp8U1xKJ11soiY6ThUVDWuRwOOx21knlxpi&#10;NXZtXBqY9cyhfk3XpOZXEzwPNlnUPmh9p9GD3p7+bKQxoDcvzKUfYGgvLdb/jnGwY534vH33UOZA&#10;MaA5IwA9Perm+oZkDMOUcavf4tzsmFdg5r2e8R9knsDwSTyEAkS/bSn64k3T4T0dftl0aFwWnJFE&#10;69p89LsirRWuE05Wjf+/MOqvZ5ax5XSID2ZIZ0Z1bnjnDeZelywff+O3PuWzD1renYcvwf7KxokB&#10;/d0KRD3Xs8FBi90z/rp7xl3nN4v/GNBm08FKzyL2LItDc16Y+ApB63hd3l2rtFOigRpgABgGb3ud&#10;UuJ299UgfxdOpLd6bE+iKEuHPgm9e0vAiSlwcjqcZXt2q45FFteF03Lm3Nkge/b0meGAj9sw49NZ&#10;OPMrj8wEGmDsnVcWFOf36TsA1hyDV5Rvvpy/e8+eNSuWvOotkw9eINcpn4DP9GJw/hHnWsBwrFgl&#10;QdwPT6MCc1gSubzl9TdMXVVQi9SnbSKiV48QySEiJryBU3VGymy6Lkv9WP+YLb96PrBG1bFigUiN&#10;7hAvmHPt27dvv37o52nnzp27dnlYNlzQcKzMD+Z0s+J6dBBcqth/zK+BgnhHHSw8u23/tnDMCnkG&#10;9RzYJTlTyOEiOL1sZbA6j1VYTlVbimuRH1qyRtY2RtkxTqmlA4fS7eIqFBr5RP7Jc2VFLRJS2qXD&#10;6mhc8hTg184tssdjqD0W37h3E/82G95rKAQpPXjicHWtgZOrj9Z1b9cNGHpMYfLUCua4Bzm9Yk0I&#10;lotkCf0gqELEzqLy4pT4ZLkMHA2FSTjBwDbPqzfzCvFjUqOuic3BD9nBlxA4BnQgb4AwvQQEarOd&#10;grk345ISJj9yB8SAriguhwUJ2yB++StQE/YR1/wu4prpxCAP5/uNHgzrE2Z17whn//vuzw69OgMT&#10;/euc+abaOnoRQaadXIcKNjHDC1CDnyLoYYAeFnzGaiCgnwhiPIOhMgwC+q5Fi0KQ1FwVwFbrdOD6&#10;x8ZYEYxmgQa3ICp6Xzoe33XAPZP6J1QNqPi9bbe+FLWMOvYelU39eKzr4qNXypw2AXlvF8uOa9uO&#10;uP2qFp3Sau1UVZ2zssZWUmIuzD7bqWDfAzE2q82q0+rCrr8+GascNZ+3/0+hlGvPmh55Lz/WIZHD&#10;WoK0vZDVhgwSP/hAZXSCww20tChKLlK7S9z5c8S168QSl1jihr8S5q9LIkMvBds3vyEXx9RHlQYt&#10;E3/iSOd572ORbql050vvWqKFSMZ2X92h9wIgciuqtFotLK8otzsUx7ZeZTkT8VI2ERDQGU4gjqPU&#10;aiCgMzNb3HrL1TXVRpaAPj77/6Y77UBAO6PUqi/mLzx+4swrzz8gEcMihE6YFQBK9I05P8BrxkvT&#10;p4gBdxBkMWvbdtqw7dDn731436yP5U5Vg6LoEVZjNsEihAcfQwQ0jp7B+TJ/e+Ozd/z57o83PPXE&#10;vx8I1icEh+FzB49JolTaNpm/jbml97IFQgLaTc34DBHQ0SjqRSOmrpsXRX/4gTOpRUWFMSpKuWff&#10;/vKKynNFpSXF+aNHjtx3KHvgwP6b1q2fdN31Wm2cVCqHWDIwzyKSKdWVx93PPveD1VUUl9QqOTUj&#10;MUWtUDaiot6iR5R2FhDQvVLVL1+RNrRVdKxauvVszccbin7fV+aZ0A1FQGeXmK+Yl33OYF2fdjzS&#10;VoRkhaauqMY3HPcffsfESnl2vDMEX4QQigIB/e1VMAFGUgMjECYBTczawLg3srj6EdD3lv3B0UI3&#10;9B7TK7NjjbnuzSVfYwL6m6mv9m3VZU329id+eJMbkeCeFsuZ9+Ez76/EgTi4BGdgH07OT7010haH&#10;HGpAYCcgoBPkXgS0rHNNQfaGNb/Ad3w6vR5C/CvVSnj0l8rEUolUJpeJFckSRXJt2eqczcKXukg1&#10;JPkjQgD3ybtefyE0Ad3diszKJ6Bps87/c0tUXLukxPiUpASYX1AqYWpBIYdNoYRQWqWlJSbD8boC&#10;qVoij0ixSykzRMKGLxGbrEUdRw18+5HnRnTrE1GNW/7Ko58RGAJ63JMTgFPb8N06Y6kBHhFkKtnj&#10;fzytiYue0f8FTE/jh4dwCOiRN/G5jIiUCp05fs3bfAK6zSd/wRLxypaIU4ZkzTtZ9ue3lcv/wHk4&#10;Alqmj3HWIB4EIkFjAhqSbui4jJc+wftwsnLc/0JXX98c4yr20grR/7vdWx95Xi6RdklugeVBZOeP&#10;1q/6fudm5gGSsQkVJgG9IiXiF6Vw2jF/5b+YgAa+OJz84eThBN499lq/+Q1GAwwlgksmsxkWIZx4&#10;7zV+iyz6FvGPYbqv7TfKctv2s9kdfQt3t1SjVU3yLNKNib1Vcnnr09t7alEQRX9kGDPLYYiKi73x&#10;djF4IbEJbEUHbKTg941PDLpc7sqFP+vrKoLDgrmZXHPB/v37rxmIPBNnzX3l3Dn0xXCLFqh7zJr+&#10;cnAJMz+dXZjZhcujGNDX/tEba9atGjZiDKyrBH5UWzZt/fH7X0QS0ZqVS1552FsaozHSYcaniPXm&#10;p9dotvolmg3npzfgvL91CDHROX6H4NuCPRTw8L179/7iAWrPHtjZ8+Ue6kvEfy1/+CoB2pibgjGp&#10;5c1T7thRS6VnUDYHs6EQl44RLZQj0tTDM6NGtELuR6Knt0ZX5L3fw1p8/KRHQ45wFYm0HeI3bNgQ&#10;wgT0MneQZ/jw4YajfghobKP4Hh1vmDSOE7Xw7xVAQAfkmpn+wnDnTBRdt/vLpQtS0lsH14e7WpR/&#10;+v7xkxkKmGX0UI3YavSFwlrb1kLT8UoLnLh1woDMFnFvfY1C/baPVQ5KjUrV0HyrF+XH793ujfu2&#10;bNizaXhvL0+paLUmVhtD07X4R5yh5GjilROHMMOHGL2Nezevp0VhgXqNDlPPcMi1CFek12i7t+sq&#10;BIHj/bwUZKrnFh/kzy5A5UxeroiA3KTPQ7jO3OL8MdeOXf3vyqz0NsHA9/mAnS8/KN/KaoD7HkaE&#10;ZdkZl3ger4zVBC7Pl9/3ox6nFa9j87NBPWz1HuzikuNveeTO3z79sbykbOiEkUBAf/8uQ0C36QL7&#10;HAHtkXTXs9OKzhZ07ttdrvQ8vFWXV0FEadYMXtoFJcq9Wosntn0eihhrNd2jEk99jBTbX9AResEK&#10;1jnCu1Ynj9a3btU2ztah6M+2XXtS1Hbq1EfUCWrpua6/nbwBsc8+Seayp9UVZm877Ha4lVLwwBUp&#10;pGK1WqJKST7n0hQ5Gh0feGA9oD6FO5GxpXpj76g6h92GoxTD4DhuXOX/XvmtIv6nw66/ctD27X7b&#10;HyfjqjLelqdeqdLY1BqrRmvR6M2wReksSrVdKnPGJmwBseFh1oi5MtZ4Ap+XDhjmyz5Htcxu2/NP&#10;YJ/dlMLhktscCmCfXS55dFJuI6qFP4FhJnLBkRj8ghGNjJyFcU+EEMM4sjNsNIz4kI71bHfb6V4E&#10;dxUdABp+F9HIoNI4K4tEUojm0qiKI+F8z2XOkRn0BFoZ/uKwG1tXbF/x+e95dirPRm35c+XKZ99Y&#10;N/PDU9Um6FF4NUJMUkMJTGE3TXKcOu0oPAdLDqamxuv1miGD+mmjtenpqS3SWv/y28K6GojEJ05K&#10;TtmzZ2+NscYOUWVo9llpL1bMnbulqOSMQh2j0cZAsHZ/M5lN0wSo5daecTsf63Jt5xhgn+FwUMvo&#10;3+7KenVCZpgK7CmoGz73CLDPYeavd7Y+HZNvHNVeo0Y/Jy1b6GZOHfrCXYOwtBtGdTjw67RHJntc&#10;1eoRq0Gli+5zy9X975yEt3bDgzm+QeZeN0+Ia5la7+acZ8G07h1BW1AjHDldrhoJ+XFOgeZwHq6G&#10;I6SR8jSxWaG9YLXet1xdD9tF1EMaCa4LJRZ9wHR+qcRYcWv/CQ+MuAloaJA0pvPAUR37q+WqD5f9&#10;cH6CG7K0ZzFeTqoblnBAP6iwRgJM2UKCH1Y4gL+wfgH8TKFHeacloh9K/j0oU8h7TBrL3YPQLftO&#10;uQYPQXAergqaJ7h/+YfQt3FBwcgg6LfcUHCewDXSGBjRyBZmEwKZ9XSVbNVJ9U/7NV9sV327S/bX&#10;IfHpCqqOXgoNvl1LS0vP6jym/dB+1jh1rR29FQdPCo26+4QRPa8Zg7eUDujlXN8isduVw+EvXO0y&#10;bhjs8IX4PRmqnkv5epgOU8Eh6Htj/17X9Rk8ZTDOJpaIgX32LRI8BEdNmVGhatLPLlVtO3PsM2ir&#10;yGib9tQb8ZPuEmiO2WdBqt279UJ1i16pGRz7DDp0TEr5YvKd04eOFugD3s2C7UIpzEXhAAXOZ/88&#10;9e/YqbNgC19gmU38kyGBGjbpuduv+OihK8+2G3i6VnLGJN6SPOD+m6989vbRyVdO+tGYWGoN/L4P&#10;v1rKKIPZUVVnh62y1uaqMw2IoW5vHwUb7LhMJjiJr0I2lyr0oyZQz7C99tprixcv/m8b2qBFtbW1&#10;8BdoaEjAR8MWqJkC9lnWqYN1+y7JvY+OHjMWfRztchmrqxcs+B1uZ7Hfn1tvH2Tb6tXchmsE9pl/&#10;EvaDAz7+s6WIZeZtXbZs6WLZgnjnPtP2TPsStnbv3gKHIGf8Zyw5wKPQsPyH1hVRbRmiturutL8n&#10;JD3RUz8iPWp9bt2sDcUjvz0h+j/aeVkkrpFr2w4fyi3Hh9/rPf6a8J7rdN57771ALsPfYcOG4b8P&#10;PPDAxIkTn3jiicmTJ7/wwgvTpk0zm9E38X4Tt9obzDTU1ZnwhnMGJCW5FftY/0/I7D+AQ1C6gPk2&#10;BVdEo8Rf/c1odXLsM8hvl5H05hM3vTAV0fpASW8trIMMNPXnSSzPRlNL7MQi7AJNDNvaneuXb145&#10;671XBo0dAqQtbiKNrY+FeNN7fkED9hnL5F/FZwy1zEK1XOvCuovZp+kN+zZvAN5872bYsA2CJMQ+&#10;F+UB+3zPg/edK2MiweL8eYZzOfmnkF08jmOsJA4ZfII3nRAkP00609owzl5C7XxNHdZvt0AZWr7A&#10;iTY4gEf3HNbG6jr27qKKUnXu2+3U4RyIAT3t5cdValX3Qb3BVxqKw19tjLbgdN5Hz735zuOzYVv0&#10;/cKK4rIfP/iaiReDCVqWYA9L87DsSgUhWJkuH1pORKQbAx87gcG0iu3i+HSQjdGGw4OrG52B8Sg9&#10;K71DzY5ePdtQojNU/rvUcUdubeyHBfdpbF5LN2AxuB69vabw7Dmp2ykTUwqxWCETyeQShUJiVcec&#10;sp7va2RI9OwOZ766hPtqb8f4uCKV2whxcOFTvmFDKh9/7sstVSdKYOU1R53FUWe2m63OnFILnCzW&#10;v6pIGgqks4ImncVoOUmUQJQu5iSIpaj8TV950iY8pKCT/x1u/NWqY/NORZ9gvlJxi8Rr+44XQCGP&#10;K2s76CuFFIhThdOldLpkdjsioIGGFkV7DRZswQbVnO6HaJoKKGbglGEJQZsNc9Auhm52uOw25k0M&#10;hXtmOWinA9//8HaN3rGtZnGUDj4Icptq4ck9pLnPPwN/EUKYssccNDxvINXpv7vn/HD4698K1mw5&#10;+OG3hz/65swv/4x6539pg3pnPzcbcgioZ8xHN02yRsfa16wRQdhIk6W4uLKisqZ/394tUhLT05KH&#10;jxh56uy5AwePjB414sChg6VlpRaLRSSXq41nVDNn7N27bxUlkaujkmLjtGqNtElw9otJmzjl/Mlt&#10;JGLRmpPGa749dsfPJ89UIir5pbFpg1vrQsK46UzNiLlHqkyOeTcHnYwNKsj7oUJ4xBXt2T551tQh&#10;nVvFwZkh3TNuHtPhlrGdZFI04A/slg47e4967rIjvz3gd+Mr4lsvPOOe2LBz+/d/HfhnlS4lsfOE&#10;EUF0Q92T+co3eAsa4KpSqwG+OzYzFWRJ5TJgpoCoglV9wxRdVVCkS03CmVV6rUQqjclAoiApddGW&#10;mrow5YSTjfOPaIZmBcvm788uP1Ow+9dF8Dec5gjycD0EROWs31EPCRdtkZCDQYgMm0/sPZCPvpC4&#10;ZcAE+Dt1+A3w989dK3LLhT+O4OaMN8jA7XNnzkePcMAXygeWGe5zNIMOP57wW4l4aNhx0ewz5YZF&#10;COFX1YbCF0WSuNEja/Sg2orqQ4vXQmm4wVsO6Hlqyx7oXbDBjSlRyH2lCkYefAhlE9u3goELCp7e&#10;tk/P3u+4ONdvYXyDbDCeRKJswLx+x0A8QKV27wDjZ9th/cKvKNKRzfO2FvwZm17Xzq9ZwUUjSuGW&#10;i911dvHpKsWWgqgPtmge/Uf9/BL50hOi4jq33UWp1epuPXsYreYQT/L0my10jrN7Du9btBr+xmWm&#10;KaOjqotKDy7fAH8ZRyL08bXnjcDvyZAVNWkGlixookqDv4JHcvP3vr5/dII2SIlZ214XbFxm4KY/&#10;uOYdtU7ovhpJ/fXMWzL/w5yp4wo/noEfgeOvvSOIIHCCxlunvyKLkFBP5QIXm7ni367vznr4z5/g&#10;W0vI9fCQCzmr3eCtawyBKqVCsEEtHHEQaEiDPMtMcVszx4y7695hfTudOWcoqjC9ds8YY89hS+OH&#10;DR8zpspoPl1ouHJgpzf+7x5j7zErzeiBGSVvpzi8qrDZ4oDNZLb31ov+N7TFqLYxbeLUsMEOHPaO&#10;EcElnMfPEIql0g/BZ835sAH1DAnXBhw0pF69et1yyy0nT57kaGjURnDEoSNZCIjAqqdfgqupuYdh&#10;i3n/9cRlfyIP6OxjiXEJ8AOmhAiTb77vcIA3Nrz0BfDyQz91zDuuu7yc20AssM/WBQv4J+VjxoBb&#10;NLwzY3W4DQVFQEFAhVRJ7y++UBw+fHjwYOzyjNKePRCyCRPQqF3Ik5r7xIKWQnvU1tKeYDjtL7dN&#10;Wlry0b7q9fl1H17RYkSm5szTHo9vShHwa2NMBjocjvfff/+ff/6Bv//++y/++9577/32229vv/32&#10;jz/++MYbb3z55ZdGIyJEWFUwRcVs0Czs6QxcttlswRvWjaGXeRQUAhPTdBgPHG6bno4XeoDS9APN&#10;QAROyOiAEW0kMCM8lKAdeLhCNR+rtGDfZ37ic9AQmoN2mPYkfk6I8coQpt6ev1kd2998xy0QsyIn&#10;76QRQp0wlvJ8UIKbznH9SKkAfR1cnkd4b4w0JABJAEzQR/2IlUCPg0gs3WRmw8w37WuNa6EDQYjA&#10;1XrdHoj4gR8heaQ6vrnY+4Rhn68bB+wzZy3Oaf3lV2cmpCaeKjzDTTB4bI7rZ2WzOtOWEonikxJe&#10;+OjlGfNew9uND9yK+rHbHZcU//yHLzHnP3912NWj4pMTnnrnhc59aHdvtzs+Kf7Jt1/o1KcrVhA/&#10;5nEW4Z76/PcG1C4PMN5hWDArjIYJumcgx0KGCad7X3lJ6eo/l0247drH3nrOYjJvWrqOqUIkgjWl&#10;735u2vNzZk19cfq+zbuBqsZAcdNVnIY4JjDa2N6CejWtP6970SQ8Vo5PWMNMkZ9vwhg7Ie9T/xtD&#10;FwS7QfC1yPhnfJ/jYdjf5lGd37fYfaYIryQ/f51M01WfN1R9ViRyUeXvUjnV5SWKNamfWlL75aT2&#10;2hfXg96672W3PbHd9sR02xfXVdOyHeAIkZ1gg3/gO1GlUmLSxZy10ku+BlC1Qc7bnY4idRVHQNtT&#10;VGsGRdc5HFU2q/KpJ37bU2Uw2a02pwV+9iz2Ogv8vNmtVkd1nf2PvVW2OKAUhQlExcXmglhavaQB&#10;k6dOvX/q1MkDK5dvymMaElGL8jZ+9d8hY0B7BQAhT/fjfE6znPjMCm0cP6dYXdt62KdadQ2wz7BV&#10;G+ArKClin+0QgkPmQkvr4RoFtUekuX+d0Y0DzDL4MgPjTIdFBgIauTMDDY3GQXhHhkPIQLPScEdD&#10;j0XsM3DQsJ4SWniQaRe4PwPIdptEE+MuK8R3QYN0ieBCgHQGDfBftMOsPQ+8OPqtA/a59nTedZ++&#10;dM2nM+rO5JrOnB3/2Svuzh3bPHiHDGmHI0MzHtCYjGbiiDdmJ4eKxU6Hbchw9+bN5hUrFAoZeEAn&#10;JcbqY6L79OwJftAxeu1VE8buP3z86Ikz/fr327Z9a21NhXbdX84HH1h37NSO9p3jk1NiIZtGK5fK&#10;mgBkr0cQ3h32yKAkuUQEMTQmfHV00ZHKn/aUXvXlUXDwgywPDcHhMpn02RbhQjeLj1aNm5cNy4v+&#10;dHu7aQOS6tdbUKmgiVPg8KlS2G+Xjp6nu7dLhF9wIJ07tIyHw46t4kDn/TmRLcUjrJYd+OG8qdoI&#10;JA64pyl1AZgaXubwGZb65+RVB7+yexcuP7YOBV9jfnpCyTVX18AnyVKazAKiylBUKlMpYB/OqPXR&#10;lbmFoQREdJ0eN0KlC2LWUEqFut7ERg+lTlNex/aKdKQS/JbPXfMrnJnYfcSQrF7923SD3/SP/Lk/&#10;Q4QNvEFmbp87Uz9N8JN6GIh5T1+ix1JYaZBeoQLeKlByoF9YxEHDBpfsLpeZ5qDRU3u4ie1I7Yaj&#10;781z1m/HN2NGr87FR0+Wn8nHcrJXboKBKMgwhS6xolT6aJfdYbeA+64bJBQezvEU5PXbuqpqqFEd&#10;owtX1SD5AtwOeIDK35cNrDpuWpgp8pGNGWoE3cz3UOgBzZo1XufulEG1b+GO07h1KneM2h2ndquU&#10;4oQ4mSZBdVoUtbZCkW+O6IWAqdxsRGFeVdrQboMhlb8MM5znOIMRgxDtI+4dVW/0nvjnGbMRnkYj&#10;fVOIIL9f3ewlBdaCM5VLf4Moz5BBlsiEtvDNDKE28Hbkuh6Cq02v9tnKihNlJd/u2LzlLAogkB5T&#10;zyWpG0tzlhxBQyabGmQfD8L+N7/v2p4x24/9Q/YeGHTznMr2XTqnJKhKyw0oIKHBWlFd+9vjw5c8&#10;P0Jhrz1bYYFps9xiQ8dU1YShnQudSlomK5jdo7+SdcHbN2xZ0eLJ3RP4sThAMyBnJndLyNKKcR6Y&#10;Wgs4jFNUcXHxN998k5KSImgSpqHBOZdPQ7OkB6MTx3iY/vwHiuMQHOobrzX9+S94QMO+Y9de4IF2&#10;bNtVVgExQBAl5/VrzmOHWNPSDlUVFdwGh+a5c/lnFLfc8tr0WXSLfJ4KWGvy29J79xfUA8jxGYXg&#10;4KWEvLzeDzAENDasYMNMpyC11KKPTXMN1r9vadVz7lHhzct1Jn6/osUAa/zss89ef/31zzzzzKRJ&#10;k55++ukbbrjhueeeu/3222fMmDF16tRZs2Y98sgjsD4Fyu2XcWK7X2FhoRXisVptxcVFdF4WDA4P&#10;unZOBYbH43UkRm2UBVHPbpdo0KNbx8xa43dDmTHnyZs3Zvhouo5T1ehT7M9fvAM2STXymof0yU+r&#10;OA76lMHqZSvcPjYxD6eYtPVJUHDKA7c7VYxz9Ob9204XnuGRinSPwrcIxNkAZ2S3e3ivIdxffB4k&#10;A1nMbWxFzJ3leRljn4sYoTxcab1wFVvW01E+uOc31lheNxnOnpN3av2ezVsP7hjNsc9YCt2AvScP&#10;nD53duPSda99+EaFsdJio1HybDQgGBP0F/d3PCAwwwKEVl/49W+zp/3f3JkftenU9r4XHqQFA0uE&#10;zr/y4EuwbVi0hr3p2LIYZA/+vqjzr2MUPF0y4JDJuyNxbvivvLjs05feKy8uxbVl7zn03lOvvvXo&#10;zPnvfgGHwEHPm/2RudYEjPP7T7329qOzYNu8dB0fByjy9Rtzzayzv+9QxvRKrwuYk45sa/QQE/5h&#10;Dnw2UAPCkeOQKIY4NyuS24jMX1PHT1lyxcsSZou6X/XAIwMff/OWZz6665kP7nrmw3ueZbenP7r3&#10;qQ/vffr9e6Y+PESuQGMQfKwiAaJfIpKAq6BKUw4fjDZygiHSJnXwpwiOXZl0TOd2tm1dqk05kFdr&#10;sjlNVofJaofJVeCg0WZ1gEP0vtyac+Y0p6yzQEFQXyazok9f+UmrjaGqDI3v+Izr1J0rzagsZOoX&#10;iTbHMZHX8BmRzJ457MuEuHOYfXa7FXUWhcMJIThkNgf8lTudjelKjFyegUdGFDO6xYGSBX4ZHHbg&#10;EM8touAbiGiGPPT0JRttAwflQHE56HEJ2GebFU0kSuWOSuywU59Xr0j7F9gVsc+gJk09CzyggX0e&#10;/NRdi597Z+lz7/Scduvwd/5njI83ualyJ9Vz9jOgIeTHvDP6SxdvAg9omNjUmGok/ftV3Xq3Ze5n&#10;9vnzpTVoTsNuc0K4mb69+sjgkwO59KorRmzZsd9JyQqOZRtffubge+/9I4s+2qtvQuu26XEJED0K&#10;2GfBY1+k6J1n/tHtkIvQd7vKbAA9nY6WmHbkoZ9/iMXBFz594ak317C3AEUt2F9xw7fIn3Hhve1v&#10;6cE6WZynNkGLHzpVDtfbZcTA325tE46cQYdd2yaolbKMZN2xs+UwknAC6hGCQ1A5sLRA6MS3Sofz&#10;8Lf/7dcNvPsG2NJ7ei01BrxPvynXdL16FOzAl+84P7ePd1oP6ImLQ9msEQOwHNjBNXLCQQ7kx0U6&#10;jB7EZYMzXSeMlCkVEBUEKqoHxtAWNIilJIIQYJxrSsrBNQ/ESpVymJzEnFSQNkZUY6RfMzWxWX2t&#10;w4far0WCN98XN2zBrhNHgUH1ackhO0AQ+WCvXjeM57oc7MAhnPTbZ3CN0YlxkIffV7EQv703Isue&#10;f+bV2duPF59VyuSvXf8oSPtxy3/FBnQXN6PEf3txI09nylmLHrLhZR39RoIjGO3+DNQzxIgC3tkF&#10;c7qwb67HT2V863RNnP7Y6i24+XB7imVS4I7rhwYUBAq71YCeIburtdYEmfm9FPZ9u7Fvt/HbkbRJ&#10;8XhwwwNakGEQ909+Xfiwfu2FUp6hRuBN43sYwKwKGRWldHdKd/do7U6NdafGuBO07hYx7mgNdaqK&#10;ApIgPlqyuDiK0TBkLdibhnZziklNBtqmqqhEGa3pMnYYHLL+WczV7hNG9pw4JrUL/STJFsEnu185&#10;Akrhgh2G9ceHQo+hcJRpiDzYa6vptnr3Bp+ClQWV3a/qqW+BHhj8puAhOHRJeovJ80TRcHqFK0ms&#10;Qh3PZQ0d+0XTkwk2Eq7oxsynkaPlTMzg7NJc093jrsUbKHg++5G2b70xD7adjjJlhmrVqlXgsipI&#10;cBIumaMteAskf5qm8NiCL9dvz9ZEa4Am7p6sHJCuqja5YsSup/qqrmuvhIExVqf5cvnRt1/56u4o&#10;z0O7t0DkvEN7N9uv7xyDx9LjZeZ31ua9vTYPdvAAe0OnGJqAhi9+/L8MQp5cS8H48eOvohNw0JiG&#10;btHCQ0bzaehZD8/w3y4RBTE34BL4PuMMwEGL6Qk8OA8L/s779EuFVAHVgU9dakqKX54R68z4LPI8&#10;oE2zZ/N9n1XTp7/y0Ms8CV6sCMO08rRE7DO4OUMsDt+0Z4+xXYh1SlPN+SMSZCMSZSOSUUCt61qr&#10;zxodEILjbLVdr4yMGYB1ofge0B9++OHff/8NZ8AD+q233po/f/6rr746d+7c4MtHnTAVbt206tNP&#10;5r7zzttvvfnmvM+/2Lp5baXCT0DXkD0cU8/yKFurYWc633CkJDvp6KKOp1a3cVgQw263UpUFVO4+&#10;tDmAZ0DmwQw0YyQ+7sWwZBlF/bJk24O3jv703Ydw1WcLURhrkwXpVlTriPTlwqO/m7rymgmffvsZ&#10;DnaxaN2Scz4f3uHM2CcWZ+O2oDhg11c8KcLcJHQnxI7B9BX2PF8OCAcO2vPcyIjxUxWsrAhU9chr&#10;xtyLfZ+90/w/frS67bu379q7aff4iRPOlaPphLASQ0x7jAA87+Kf/tHH6hOSL+jySD4jTaCbHTcT&#10;X/VQ+cxZlu32xgIzzL74YMdn7CrOsvRhoSjIFJqAvvrquybyNjgUbCDR96TgDJIw8W7YGOs1DlOX&#10;EVfbpWOaSLSFOruCOk4t0U03971PptVCI4FPhqV65DJ2g3DPsEHMDSlinCUSkQzi99JUHPdU7JJK&#10;zSzNVB9owyuDgjV7oyHRyzdcnWhXR52ttJvtTrPVUWd11FoctexfODRZnWZwi3YCX67zqUdEuUTC&#10;GND5ucc69Oji9YEdRLRYxMbi4O0bj/z31ddfoW1zPorXseIYVbLtt6+/wiE8PFe/ZmN6+J7M137/&#10;N6dVZbdO5ygVZWDELsupTh/6XWoahPBH7DPlVlRWK0ViKaaewf3ZYZfYbWKaKvepHc6xcjxhRGiV&#10;wgObzoWctGzg/uyG8R5/xmExiWQKF7DJDjuKDQ/UM9D38Jf1gMa8MxcGGt13YpHbbHLV1chatHVW&#10;l8E+PWY2+nQFqI9dnvmBOLDvM/3XOfbtp3b98K+5pNxcUnbkrxWVCjVM8MEl4JqN8YmcBzRyfMZf&#10;azQJAS1z2qMgwE1iItW+Q/ld9xetWmO47z7bu287l/wnzj8jyT87NEajr6q01xlvvu6Ktq3SdJlZ&#10;n5VULUvJNPXsk9GlRzudVqJUq5Wqplxf3m+PahWLPjLNLmGigOE82cXoMFXv9f1py1jl/y3JfXZR&#10;Llz6ekfp7T+dkEvFKx7sdHXHgC94EfThMLLCzNXZIkNWRky8XpWaGP376qPgBN2pVWKbtBgIIbLr&#10;iNfvbjghOMKoE2UBiqT1wJ7njuRsm78QPmBP7tgWs8yQgDDqOHpw0dGT4OsXSBqYGD6H3/vnsoID&#10;R3H0VZAD+xAMFNPNLft3h4/u4STISe+Bpt+giEyl5LLBmUNL14FvI9QepKIgzYGysIILZpxhJq/0&#10;ZC583R8Vo4eG2EwW8I8O0sYwUap3tiYwK+AJ3D1wZL6ElwDqQBbhWseJwtMJgXCDbNYa085f/rPW&#10;1gXvAMFxA8OVnc7TA3tFJ9iBQzCi3z6Da4TOBl8YQeeBDbxQgTTsetVICPLAnamnpRrop2DOyp9A&#10;gcz4Fiared6a3/wq03ghOEK2nXk2RYwzHWED/UUBaujnWwj6jC6g0M+IhoagYrQHtKOW9oAOKdsr&#10;A/SKmPQUsCaYmLvgsFgd9LsWnqYCYpcbakJKh7t4318rgNH2nSTDQwq+BVI6tj25mY44SZ/EfQb2&#10;fYe45I5tQnYkft/GA1qQYZCry7f3hmzdeWZgv8qml5bwmNXlErmdIiDL3Ol6d9827g4p7vQYKkHj&#10;hqdr+PWDCMB1FsoSmgD0aCeRiFv26tLz6tGJrdNz92f7VVupicro1qH0VN6+xWucdgd8mwLZ4GRq&#10;56y8A0fhZOnp/OSsVnASpFnqTAeWb7DA0u2XSWqgcQbQ2jR/PXKCvifglG2QEBwXEGxZUpqqXefE&#10;26bDX1DDsHGZQBmJ98rncJh8z5MXUGFcdcvYuJ6pGf835qpeaRlw+NdBIVtneXeeYLtQOs9f8S/e&#10;QIHz2a+H/hNvvB02iJAQJOE8wYVfF1tXvuj3dbuO3NpbO6yVCkYws91VYXZVW9yTO6leGaFdtC17&#10;4ze/TYpnPEn9SYN3ajf84GgkojQ9njNwLdhbGqWQaRQy2IFDOJmqV0IGyBaEA/r2228hJ3DQfBra&#10;9wcRaOg9e/bM+uxVnjJev5pxX6H1wWSd2oPvM/aDFmnRG75JIv7wozkSOfLVgTgL4E736MMPeL6d&#10;59XE55Zc5eV+N/XMmbMf4kjwwMMNq1pv925rly57RH2Q+7NPgkUItbSSQVJqLPomYH2pfX0x+nHv&#10;Ea+YNQC57MwcliSavX/fdGZ1lpDdqVu3bhCC46mnnrr22mvB9/m6666Dv+AHDd7QU6ZMef7552+9&#10;9dZHH330nnvugWyQ2X/QJBROzD1y5NARI4aOGD5k+PAho0ePuO7aqzIyUvNaH9rZe/Gq/j8s7/H9&#10;5naLchIOBH+oQb7oLqrNyNN979ltMSorT8RJZK74duVKvWXdWyPObMqsKaMOLKW2/IQ2Ux36JAgl&#10;np+4b5M3bTww7PbXgIMe1hfNRrz//JTH3/p5zlcomDg9Exr65yF0Dopa+t+SlLhkQU7c2CDFQ0hm&#10;Ji5oMSgrm509D/8i0nkPG+6ZAYPBgHMM59yEkQjG2d+/HfafOFRWXb5t5eY7p95VWFaUvfvQ8DEj&#10;KgyVPFQD0pP8Wtj8KPPpo6esFmuXvt1C9sbGzeA7CxRGfYyPNs9nGfc33+SHhubxzrhydmKB700e&#10;WonQBPTixd8v4m1wKNigEt+TgjNIwqL5sHEaBXISCK1y4BwPDjqIIqGUfEvlUjvEnQuyHlDFQeQH&#10;/4k5T/+D+Tjk1YqoPHrIgbBJTvB/jvA9qV7aI+Lbez6iZnjioXQFmNTkcNZC9Geag4b4GygMNN63&#10;OUx2h9lq9aXkYIYNXhRYRWjuGNjk5dT4oQwNFFTH/E2/nW49eer990+9fzy177Bu6P3jOlBJA+EM&#10;Kg5Xt8WMp69OHli1HPPXwpOlZ2RtKorZcUKUO3oYBRT2PmrE/VMfuLrDVVd9l9EKHrbkmH22WBWG&#10;WogBLbfbZQ5gnx0Su1NmNijykOR079rhDCPn/vEdSrYdpBlxRuEIgIeZbAivAYQycjoQIS9mhVra&#10;pps4o4MNPnKGuBwQN6vW4LaaKCe4ayHboJz05gbXaafTDkNOXZ1YG6/qMsjtdNjzTwKBTqGg202R&#10;vOJvsIE4UKhNNHa4KuTqlO7taWLdFdsmHUfqwJ7OwERzHtBc8I2m8YCW2m1SrQbe4G02hzWxRfX1&#10;t50cNf7o6dycX349PfWeMw/cc3rWS5ovPjPMm7t+yfLUlIQpt1zT965pOXKNXSYvKC37Y3f24irb&#10;0YJ8Y10tLO1Mh8NqihvT15xyCRowIVILP+FDHIiDS5sf7dIxSf3eusIhnxy+/7eTOqVk/fTOQ+nl&#10;m5ssHTxZ1iZV36cj8q3YfKDgVEFVt3YJHVqih7m9x/yGWT8v1SAqOtA6QNSC+yP2TIS/FmMtx7MA&#10;BQnUHtB8QaqBsnl7jwDNBGXhL8S7wHLgPEiGDSIyY24I6GkI+gFX4VLRkRP8bGE2Q+AYyy9VXVgM&#10;9CXis8BP32KF0PsQi0Ol04I7JGQL0sYwq/ZkC+cB0FtoY5sVB8AFBha4NjAov3JfqP1ahCvCicL0&#10;biDcIBs2NLZmkA7ASQ5kO+gqcpiqoucq4Ae0+OipQH0G1wgNVOu1nH899qvN338kYjs2TgEZLGxL&#10;J5lUBq7QfisJJwRH42gHP404ljNEsgKmEsV3hgUGadIZGGeIpIXoS4j+7IJ1CBH7DAy1ze00ID9o&#10;FBQxgjEcekXJsdP82SxokVSpgNkF2IHIFfv/WQlB3mE/yE0tAAHua4h9AV29RecswYcaXL+FyEJd&#10;JozEvDbXS/1243A6Er9v4wEtkF34dfmOePW0JjvU8ONC+t3HUwhohtrLrG5TTaXNXCaToydWjYqK&#10;jnYnxoEHNAWrAmtkFNhTJ6da0vQCDhcYPEE2FAN67+H9S9bmHTyWNbh3TAsUmUqQVFqNzWwtP1sA&#10;0opzzsDUIGSAk8BEY/Ia2GdlFPohAGmG4rJQ1V5S1+vZE/wVO7j8AHKCntAjNq0pvtBqKM2T7n6y&#10;7Sd/J935OAi0l54r+RGxcvzU7ovFuqHjpDHxsMEOHMJyhQ1Ve73lzB537bbH//fyuIkgIb+68pXl&#10;aFqLJAECDrsVtoqgCecJDt02gyx6yIjEtFbPLK7elmdJiYa5KipKJsqKly4/aXngv8oeWS2zJoza&#10;UhUwiDk9drohGKZSwgyjpTW2uCjZ0uwK2GCnpIZxiVVKRZCN/paW2fi6wdA6++GXH6MTnBfQ0FxQ&#10;DuwZDS7SqFbmfyyGoZrgo1JJWgv1jdeVXnlj1dMvwgXgoJ0FhSmHthUUFR07ehwGYJgshC9077vn&#10;jv79+8/ykMhcGABaMOvhaP70U99N88knkIdZiI4mNNlv7n2+tOc9xx5+7PuwejLTMA4npmktDWf4&#10;xautrlnbK+BMz6/RQ36r9+lItaGTe/DgwXa7Hbzm//zzzzfffHPBggUQ8fnXX38Fr+evv/4agm9A&#10;FBS4Ch7QkK1fv4CLqMPDS2Fh8ckTJ48fP5mTc7KsrKLaYNjgXpjTeVdN21JJOwds1RlFB5O27I3m&#10;xYjw1dBNDXh4e3q//J3f9E3qVKppUWMxKHZ+1ddQqLti1ursvzsfX5lSdJxaNhdtdhu4x9E/wryw&#10;BkJfRahCp9m0di9w0KP7I14esc+f/E2pGjIWf97ZvO+++DYlHr1F+uWgQ5sC52DYcGR1vKwiHS6C&#10;ucYJEXjmosgbezeHekliybygT5RPvfQM8M77t+4ZNnp4VU11VUVVZquWFs8XM96VMHwq/6ZD9oDT&#10;uBL2uqdKqUx6w9TJL8977YWPZkAA6HBhOb98XFQWRgxuRARP1hFUz59UEwxu9AwCGie8mPAw3EwC&#10;E9CMpHCaEk4epp1c1oChNgTDEXuI87PDrycTJweWc+zd/SjlXEXllVQVybbrH1FltnWhIO7UF3N3&#10;fvD8gtce+e716d+i7eFvX5v+zesPf/3G9K9ef/SrNx778t1Hv/joyS8WvPTNytnf7fhg/omvFhj+&#10;/Sv6yOZeauzF04gJ4QKVYGdUNokUkuwx2nZJUSjokMNuctiBhqY3tIOoZ/jJtdsUErfYJQirgeL4&#10;u+gQFrT1EwfcfN/UqfdNvVm/D0I5Gxjve/ZHh2sXnR2SwVBFFW/7jV66cPnRkioowF5irrbPTKNz&#10;Rnfq0aG4qhoX8TrZdd0S7hMKQ4cu1eilInHA8E5aqT31toODhh0XiZjIGw6norBEIRKD4zPyfQbv&#10;FrsDIkFLbEXybQdwYEde7bg5wztFw+m0zA5UZTVoxyqMM4e3oSAbaIFBIJohBoRYRqV3sO1e4yw8&#10;23boFdHR0fbaGmW7HpKYZLeJcXSlcwL17KJsVkeNMS65Rc+xV8sSWlhOHLRm7wbqGTlH00ugoB7a&#10;yInv+4zjb9DUM4r5DaQzMM6nV25EkTbcrtL92egqzT7jzeMBzZ7EsTgaWWXgJWxOOpwQjFFKpTwm&#10;vUVC336qm2+zjr+u6NZ78ibeVNxvcPmVE5NvvAUemn7/a3FCnH7wgJ633j45W6J9V9znv66Ttwy8&#10;7+vW179cYP5g14GDuafQTAFYpEkSf4TOq0ZPuu0TkQcEl9onoaUwCg1e32Sl6uTAQfdK02w5Y2yh&#10;U2x6tEvvNPbbZLZkfdSnbRXmj0b2mQoIuDF+YJui8trSyrp9OaWtWuh7tUdPEnuPsVNEtKzzD8EB&#10;zB3wQTg8hd8EU2VwB2HK+HwS0ExANmEH1fo5OHO1A1m546d//DKtOAx0VKwemGjID2QlaI4DQJ+P&#10;8r5lmXErbJuChKY0aziNbUCLhFMdzhPIdmC4mtJKcI2HDXxIscNsEA2xHMjj1xM2fH38WDbyYVUg&#10;RCaRPjnuTjh5uqwA9p+4Eu3XLzXSUEOLhd8aFN8Z5mvdTivaUALuEkeCRhw0HXwD/lqRH7SjFqJw&#10;iEQQyh+t9BB+c4wl5RDxGVyP8YQWHmp8OVxBxwAXaXCU5mrB+fnDFOSvKkCzTX41gWg8TqstnMAX&#10;jdeRGur+wkMNNDOszgDPM2jJIy+zlhTlnzq+21hbYpe7y6ywVrYbzJia6M4C8CSUDYKZuSn8kTRe&#10;mihk4pSpKa902Bzg18x/5uOuoh1Wa+4kMNHZ67aBBzRsxzbtFDwshqy6sTKECW8DVR+uNb2r89vV&#10;YcZo4/x1sC7U0DuG+80QPAQHLtJAzfIvxq9WtuIC2MwnjpT9/tWJ6ZPs5cKVLWRxSRkvfdJxwVbY&#10;YAcO/YzVjam3X7UhBjRsewvy3l+3YsCHbxQZ0GjGT8pnHxRs/q3WOJqHPyzXI2dQlT0vcSDZaoYv&#10;f0zlQRPOgzuf7wanfq9LEF9x+8SrRsAk2akK64dbjT8eMMYpRMBB3/tP6WNrP4zSfVUnmSPr9FPW&#10;bVl/mRIEnZiRib38ZOJyKxraoLY0vaLYaL22SwxsRUZrOv0FJFyqsLggG18TfntxnnvvvXfjxo1B&#10;aGgcoOPuu+9m7imWKOb8DkEIENmxH7wOjDOsPQjZNPfeEX9ib5G5btfu3aCpC7k+i7p16wg+v/wb&#10;U2Av3Ba/KcHtXkGnlz9/BTLN+Gz2S3NneRFMTDF0jpODlhnkVh1k1xv033X53CpnOso9rGQ1l3/k&#10;4tL95da7O2nv6qpbd3vrque7ul/t5X4DtZeXGDrIx/5uWMvx/vvvHzRo0LRp00aNGgX+zhMmTIAY&#10;0BBi+4UXXoC/4AcN8aCjoqIgDHSAQQetZWGxWOwOcE5zSCTSmJiYHaZVFe1zZEki+IobuASHw/lY&#10;q9ee7/fOsegDhyX72JAEtDy2V+KQLBK502JQyhSO5G5lB3/p1vaKUyNeWJ/aq7BgV2pUvCmmLfos&#10;NTUBbR6TeXdHblqDeXZyOMQK+ZSrBmI0Pn7htscenURZUXQODxXBzGFgLhvT2l5Gf/aRp2+/fsrI&#10;vsPHDb7itutu/fKTL7A04OUX/7Po0fseTtJB5EYVxodThyHHaVHAUMPG3wnUqQTVszqxsunnkw37&#10;tkDQZ3B/9mjpw0B7ngfwQ41HuYA12230B+60UMgO8wowDcW2STh6BKCSGOAYy9KFIPRzGYq2jHYW&#10;frXglWkvvvX4K/gMYwW6PsyJccAHHAOxgXgm43AO1D95z0ZsFu/nasH4g5vP6MPlxJb1V5nXneZP&#10;CbqZXt0UD5GCk371BwKaa6/3DjJ5BK8HAc3u90KQTwPwzILvFrQC4N77dKsRgXNNxWoqn/pD+UBp&#10;2nCbVAYP0XaLqyb3ZJuC3b0qDvSsPNgT/T3Qq/Jgr6pDvaoP96463Kf6SB9jNmz/01fNSjbPTrbO&#10;TrG+0sL2agv7GG2jIcBrjtQqcdpBU68WFuhKYvSmWDUE9IFlVy1mG2xWtFkt8HsLa7Gm6sTt4yrc&#10;loPe/QPCSFBmk88MmDa9VVJJtSEcK3UYB8H5cRqSFk4Bfh6dzdX+6A7uTO5oNIULSRVlbjl6XqtW&#10;B0Ui5PsMcZ9dLgWwOhAQCUI/Y96Z/iuFz9/XLnNQx86GHdwRKRyBnvBuBG7OdrvLbJbCF6D9hzmO&#10;7HRbLY7is4bsvR2HX6FISBUpNeAWjdYhxAMGuFY5nW5zHSVVRHXum96lR+GxQ3X7NrlrIPChDHG/&#10;QGeDC3IYH7xEoGeArILgGzgYNBeCY8PVdxlP52IP6KqDR/ZcOXn/lTcdHH/DkXGTjo29FpqDmGge&#10;Jd00HtA2pcpeiqKXymRS+KW3Wu11dRYnJY5u1Tqta5dWAwakDh3Rot/gtDbtB3fvWZZftGLN1t9/&#10;+/vgrp3aoTfouveDT8kS5e4uUa6EfuPOXvX8XFHHP/burTXX2ZvK65wzxfrTyCH0nr4JsBQhPpmV&#10;qMZ+zWuOVwssFquWbpjeeda4DGCiO9EkdROnAyfQy9igri3256CgxgdyiuGrvBG9M86cq640oqB1&#10;XDrPEBw4tELJ8dNA/wG5A1wzFwwaeFvsDY28/+hldrG3KRBDMKmDmR3IDF5+4YCDhePIG42agHgS&#10;SyTAqmMXYKgXfO7kahWmrvy2URDJGhrFD/AaSNtwvpITlG0ys4aDcEQWCdQ3wqko/DwwSRAVq4PZ&#10;AuzIHI6G4EJbcbYQPNxxKHN+B6ufWcPXNkjOW/tPyIxrkVtx7qWFyBHp2p6j2yVl+ua/kCE4wEkW&#10;/JrpCBs0v+xwOaqQ5yz6jsyJPKDBFQyWH0RO0PATCdO0kAeWUYb4y7LYtAqX246+Zwn7OROc6KvP&#10;lUIYH4iUAjemsbic46MDwYjD6cByhVAE8qR0bgcfMUBZiCaMxyg4D4E48JcNvglGAIlCLvgOIEg3&#10;DtKR/MoPOQyG03vD7Gy8GNABnrHZp27asR2eSPHMAWtWZFORzWo7fnRvZcW5qCi3XkvJlW6Jwp2p&#10;p9rEUA4xpVVRXWl+zxPVMdDzPOtWh3NGx8dK5VIInYGVZCIM0jsQ/giFcW+ZBtlS2reGeUF8En4I&#10;4JB7U+AK+n99CKxGA+dH2jfdVo+fjyC95eCyAxV55R1GeC3bwOUPHoKjpsyogCAsTZ5Kv//w+N2j&#10;Tj4yqfjrdx1e31M3uSqRVDhzxb8d3npp0MdvvLjkr4par8+MsJjmE4LjfOI+88tGAg+TF73sWvyP&#10;zJw0Lo9fByTIZhNJ0EdsdkqpUGjkoji1ZP85y4azpkeXVp+ofe/xQdrOCbEamWR4XO8fi+6zQ8xk&#10;fwmEw8gkkUnrXNShUhRmCALZPTMiTS0Tw/bsiLSqQwfPrVm9/7/l2iNb00/ujDmH3HV9E+b+cBQO&#10;lGZRfBp66dKlHPWM2WecfGlffGbmQzOOFxe6570v27eh9qG7Kyor4BWvrLxcBn53IndGZvors2fK&#10;ZDLG/dmfH2mgAQTY5++//x4WS4QEOy9/9gr8pVXx9bHCb8mMdMX3tIdybyop/x8UCVqQeGc8RJt3&#10;njJVhsRqcE9JXDc+blZvHVycn238/pBh5E+nW32c/c/RangLO1tlHdEmRCiPtWvXAnH8ySefwA64&#10;Oa9Zs+bTTz9duXLlRx99tHDhwnfffff3339/5513fvnll7Nnz65bt86vvVCLXc66OpPNBnysHd5e&#10;pVJpnugoJadsZqfd5LKZnOqauCm9pu4s2OyUuU5b/NsdCRdRu77qG9OqJrpFzfHlrfs/uMOYr5Mq&#10;nEUHUspPxo34v/XgRF15OtZuF+H3WvpnBP3hRwsQKCl3UXPfuB9CcKzZgdZm/OC7ZYiDvm8C020C&#10;zy7w5ZhKaxPV8UN7DYatY3r7nL3H0jLSHr77wZsm3PDD3PmtklqmJrQQcNZ8j9du7bqs+2/1fJqA&#10;hr+w7x9JzMDS1+i+wnVHlqqlp3jweRxOOpBF/N8SnPQAxea+Owf8uHsM6r1h9YZYbUxsYtzpE6eV&#10;Ci9nMq6oN5fjp6tiRVt1bKOOjiop8HLnwkJMtXV1vFBgSWnIxaGkIOyQ08EaH/AaczuHoi0Z8/HF&#10;sLHgBaJDPmDwY/vwO0mQmS1+FRAjKEAwDNRD/I1Y9cLFu1DDi4VvANu1P+c25rorzFtMLY+k3iuK&#10;jkVLzcFTtJuKSY41SVgCqOErPy9EwH4JVVqnDQX9EAwXXx/78sPbekhcsBZlLWy1+K8Z/ZW4LC9N&#10;bCev5GIz0bckRLh3iu02UUlJurDfGPPPlCTp0WDOJa2eo6Tzzx7Dp7W6GOrYfjYytLBh9NVcTAwb&#10;j+w/1iET3uC8T6buMYmxLzBFlWW2q2iJPnaLb+8Ye8N76elHKNb32elUwKfSDrcCs88o8gbNPgMN&#10;7ahTj+l384AktqLg6AZX2G9ZuDPgYQQcaGtruo0a5yg8ZS+H4UMklcjKCvJ3r1gkS2+HwkDXGmGt&#10;QhSCA35wgX021UoT0xTtutsKTu9d8R/klEhl6Cp8/IVXJkTBOpoicSsQYuoZ89G3LfsWR4KmN+S7&#10;REc0x4deG8c+05fp1QhDjVbn3yqnTGHS6NzHUC+zwlSywwl+0FFqlVKlANjFIqlULJdL5Qq5Ui5X&#10;dGzVpro4T+Uwp50rPLniD5Vcqmrfr9eunx6sPTitYP2EnL+Teg1c3fOOv0/llhkqYUom0HIf56+2&#10;r4RPtxQDo9KjRdSi+zpM6Bh7V9/E5dM6wpMonPx0k5+fFo1CMnNcGo4c3WApbHvl5FfaHS5wgj5w&#10;AhHQ+2k+WqdR7Dnq5/eyHupxkVK7XT0avlXHsTWArIF9+KodXErbDO59dscBPn0Da4gB3QOLvKHx&#10;4XQehNGAbHGZafjz+ZAJC49JS8ZrxAVaYxCyAaNU70UIQQ14Y4FoIbCaDF6QEASajbVoo/no4G0M&#10;2Qo/GcK2KZRtMrPy134M1KgwLYKLNzxu/tQCk8HPH9COfGMF6jMQewH3JYjJC4Q12P3omi2wf8EX&#10;IVTLVdNH3wrt+3bj39tO7s8+d0oiFj911d2+LW7EEBwhuyXyJKFDPDuBX4bN7LRZTBDAinamQEtR&#10;wJoFkAEFs6I5aMRmWl22crf9dGKmTZtgpH8N6LBK4dHQwPBCqGWI0w2kJOxDIPge140FY8Ff4KP9&#10;rkmI1y2ExS0hm0whx4eVBUVAXsMZOA8CQRQfWG5kgxHszLZ9ArF+u3H9OhKOWh5kGIzo/gpr5EGh&#10;KEMsk4eeJVFAFS+zVlRXm0yVVcaS0uqinds379mxUWwzJmkoHbzBySi7lIIlCuucVC3+Egx1DGYL&#10;GG0PQpSK6RjQV43O6N4x/3BONQy2mJimWWm8Y60zlZ3NT8lqDdmAAALHJXwy//BxXVI8nISt/eC+&#10;XP6QrWvUDND2RpUvEB6WxcPOBE7QG75bV7+VNj6d/F6LNl4vGGFX27gZD43L8rs1bq2XkHQu7rMg&#10;DDT/vO8+ACAoWA9IzuWfhW3Wmx8G2XCeIMJvUxfpt/723Y+/F5ZXyRVKMeUa2lIdEyU3yWZ2zyw/&#10;WpmzLHeFXqq/t9v9kxKvq0t9068o9G4O8SxgIRe5dP7BKqsDve7p1bLb+6TABjuF87/NnznD/sZL&#10;96+aM2Xd52MPrgykEgyNwAgPWzsM2GdqJuM6iGloiBGxZMkSPvXsLYT/e4z2r3/wxrjEBPoNlf7A&#10;lWZsbrh+EmiqUaqfeny6SqUCkjrkz7hAVWCf4UwRL8GSfXAU2oKw9OCX06gHevfevTutpMTjCs2W&#10;7DLnrpBCoqwlH5luEP1SOnJ5xaw9hvWFlhFpqv2lFvCArrY4Z68rGvn1sdmrCsHxXK8K5rayc+dO&#10;YM8ffvjhYcOGPfLII2PHjn3yySevv/76Z599dvLkyfD3xhtvhHjQ4Aet0Wi2b/d6AOCUBGPJRDKj&#10;scZuc9jtsKyfGAV6kpTCcgjAPtvrXLY65w1J9x0vyl5zbqlT7CqBQM4BEnycbjPJN3/cv9edB90O&#10;SdnxhOqz+sK9LWJbV6b1Orf+reFF+1sotFap1C3BkyDMj6D3dKa38I9n3Y0CQN/+2sZd6OX6+Flk&#10;ozi9JiTI/Awx0Xq1guHHYLoiJSE5WZMYRamyWrTNymiroRd3DTRbAPjoNLrMlAyOLcxMZmK9Cnqd&#10;1yETwtnDQUMFG/dt3bhvC2w83QL2XHa2CQMVVnO7tu0cr48dNG7ID1/PbxGf3LFn5w2r18fpYgMJ&#10;8EN/etRBexBnY+Idk3Zv2A6rEfpqYKo1wWfao64dq6a/+h14xVBDZXV5ScDuEVYbAmcK8/n5PGsR&#10;FOezz6iThDfhwRcimnLr48wxxpsTQR8aDBWLF/8QXOmrr74zZB5OAmTWaVGIMbSMG54R4YxK0/Ks&#10;AvRkCP6PzoRjndAa8tSBi/RhuwzT4w8vd1dUyk5Rs1zvVmdNio9W6PVRQAApxO7Du/O2/Li4Q91p&#10;T0xnLAkoW5GoRqIqksfZYDk/dRTEybWDN4/TGUU5U5SiK2JEiZRNpwsx1XY+Rq2zWNa49h7MPKPU&#10;KsRymGP1upse6/xEVHXWE/N3nKs2Y2MDCKkx6jn3DNS5f2zrfI2PhcsldtqkELx+38HhlroropTl&#10;m79ezjDLVNKAmyfSixAWbP56nx7v52/+GpYYhNShQ4djVcxJ45FFv29jPmPrMB6coJlc9D7wzuxV&#10;TiAio/HJBFHcBydXitkFnT9u021n1+ufvPNU637/6KMBWuz7LLfZFWcKYOpO7nJJ8eZ0S9xoR+KA&#10;d54zg1xlbYyHF/1e3dO7dsqjOb8VdO0Tp06FKcpwDKET1XQUn3HUGWN7DZ7373rluRN3jhtUbazT&#10;quS/b88+dKbw/yYNFcenirSxklP7vtuWk1NUMeOa/hJ4c+3U37J3PXxv8/66w/DC/Oy43uCKg96z&#10;XG6NXLrpdMm3q3fc8/xbMpf/KbVwdAuep8ZsKqoo+/1R9D0UJEx449gtmEreftXt9O2D4nKyO5h9&#10;RmwAJqZTVi/jInIwO27q489eTolLiFadb3iEIPpD342uLo9r25LKQgvZI4XRjcZ9OQMLZ8KKmiiG&#10;0I6T+busEo3LUrvs125Znf5z6g8Pm97+9OqRZzb2b9MOPqI5XlLyX1yXU27dmOw/R7ZqpVGpFTAB&#10;1WhpVFlXepBhhp/HBid/fG2moLZHFp6Zu7GQGZrozO5PhgbXSPTU1rWpaNY6onSiMG/ENRMqzhYE&#10;KvXAKhyTB2kL/02/oXdKfNT3iw8CawlKrfzkVliQ8IVP1v638TibBWUWw2yKvwSe0fg0xOj4+sqL&#10;KTRkRKhewMzxrdPX/bMkuE1BPWLWC2ijelSNzdouNSOislPLFzJPcW5q+qjJT4+7u7LOMPj12y02&#10;26Reoz6Y8jxIu/bDRw7kHuNGJBjaxbC8Mp3AFRrIaH6NcAYO4eS3LSZHpAlkDjnUQJ62A6yxSTJ3&#10;TQGllNKUpaO2NvHokX2l53LUUaporUqtUUKgZrkcvnd2ySQOhQI9xYjl8drW/zPkfpd/TFqSp4OX&#10;Ogl8bgD8Onz/D+N7mO8Tkbbnss+P++Rdr75wbIP/l20OoRati5BZjXmUCuI9M2Zdsmb3kq37amAR&#10;5GiFNiFVKmuRGJ9y41UTtXHJdjlEZHYrJCL49heeMtpSptV/LUqlX+3Aplhs/WjNi85o8KFPU7a0&#10;48iBbzz41PBuPp6GQYHb9jf9/MB8J+t+actsOHpl0Ax0Qiya/uvj8RnxcGZG/xc87/nw4C4RxqAH&#10;n2hcD0TnePKfZz+f8lH/CQz70BiGS1z7Lvv2hzTtsuw41FLw9tNV6xZhgoT/hsj523VfjdY0C5KA&#10;ni4fi4bWRkpXVu6n0ab/h4Xs3pwLe3f9+u1v+3YxD+rsJboVTEsoufCRDHyioSDE5cA7Bou5w8zn&#10;fkns0Rhqf7/yP0w3gwsz3sFJcBik6kAF4fxdY6/xW9BgMCoUHl+NDTV5M156GXJeNfG6gSPGxke5&#10;N+VR7eJde4/vpJwxV/ZpX1En2rZ+5ZJF/0CeV197RWmE92eMNH5DQi/MKGgrfcrmpn7T9vvf/Vc7&#10;aq39k9BKqvdu6ZGsSh4UN+i/3P9WX7t6X8G+hxY9VFpX+nzZs3RppiDHiZTGpJf1Q54TkDrFKx7r&#10;FRfHc/lf9fCjYok0fvCAol27Mvr22/LyK4WjgQjGpIYngWazkuh1BWcitWhFPWwcxOUYOnToH3/8&#10;wRW4+eabX37oJY8c/KE8/sQEetEL96GgkbCERkWlHtMUMPXudO4/cihWpRkyZAiwzwxFwhEquFne&#10;VNGsz1+F2Pm4UmCfIbgHUvCzV5544gme7hT4DmNnasZPlYGJYWSumses/9n7iy+Ag94z7UshAf3A&#10;A72/eABidBxWDoaiyx6a4MuawQugxvDVrS2i1mYMmKJ9l7I50GZ37Lsto0eicvb64uEtNSNaasAD&#10;etJ8oFsNf92auvlLxp2c3yY0MZ4ogVjPSUnokxzsuQxJDs8iIhEcwkkYq+EvDNerV69+8cUXZWV8&#10;agm/xaG+VADxoSw1sHYiTJYnJia0bJn5g3O2qJXzuszbd+Ztya/I/+earT/v/Obzwx84al2ufbIH&#10;WzyKQeOCHoMc2P9q2W8paa2Bc5Kp7e3HwwpHtqpcvd0kt9XJgdxK7lRSU1ey8w9qx4+obKsByudv&#10;ewzjw6jF9iX8zrzguOG0wfb5i3f8smTbpuU7Xp517+xHJkHmV+b9+84X/9XZna118lva67jfXySH&#10;1xFBwiYgfPduHtZrCDg+C50fsf5829PtYc7QsDDkHMPJIWngszy815BhPQcDiYz3+V7M+BBlgOpw&#10;YvHG0nApOM0VDL4DFflREh5cC04VIZ9C6p5p9931wD24qhG9h4A02Nl38pBerYV4LDfef8vkq2/s&#10;2rqzAha1oOeX8LMn/uGg+UYmsfcw+jchJWHq/x5W0J/TQcyNf+f/eWT3QdA/ITnxPvY8XMree3jh&#10;l7+qNVH3Pv9gTAJ6EKoqr/z2rXngTCoAVXDIAMtD20sNbBead8IFfVlyhifkjRL8Krxsyi+M+yjf&#10;yN5DREhXaK6WiPyWeTGgGdIqOD4NdtXTOjyYcV3bZzaDe67wUzdrnLQUI2WuEFW5N59J3GfuVGtx&#10;mx0i+Mgb3CMdlKhDt/TUvj3yFEm+zpK1YuUJZWq3a6+85v8eHPH0XaOfuHP4w1P63DVZ3HUgMHbp&#10;Ch9tGgwARhCEJOhsyoDAifQiPfTXq7wq5hz5aJVl/k/P9v7tyRFPXNXxyas6/vHkyJ+e6r327McJ&#10;5rd4GWHhQbEL3IftMrtFVlrWDcRClKohXDCNqZh9hgQn2f109jr8UnEntZ2BzOWH4GBy4XAcnquc&#10;QM/J55LBAZthgevSW/Z64uGXnt3eZcSvOmCfWd/n2jrFyVy53YlWHWQjb4D7s8TmENscInd1nKsM&#10;OU1ru0zEAUB4tfM057eCVikCs4C/lrFKnt4OYjdXHNwlV6ldVrPbgT8QdoqQX7PTXnhGLFdJIQw0&#10;LFEoFkP8Yll6lj3/FETqEElkaHkl6EkQNQUcpcFLGpw3wdOedszxnh6JQKnws2KXZ0AZ6GO8xiAO&#10;A40jQXvcnzk/aM4bmn68FbDPeH3CJkhQt1Efn5NzxrZ+A5WbJ641SSl4DkDEA/yRiShVXY0q51jp&#10;5s1bNambWk74UTPsSLsRaoXykRRln42fHm81dHXna1eePFFhNLRPSrrVeCzOUrZP0xJIeYgH3QT6&#10;c1XM2Vw8aX7OmpNGvOrg+lPGKz7Pnrup4df0C9SoiMb3uX/ueWnehhPAPtNp7CO/dLr5i/825giE&#10;n2cIjqbE/xKri/1yPLJmEbNGhleT5w7/cS2Qaha77dcdS1/593PYgTyL92/YceogRK947mrhj13j&#10;heAIOdSg52C0oiAOwYE2h1OWd/IAmtMSw+w+8s1CjzXIA9ouQxHR6CDRKAY0LEHsggAcFiv6tNVm&#10;t0GK1Bu6ya16cVfI9Ukc4CJI8mvWbTsPVhus8MWXucpZWlxqMOWfLT68YOWCPzauXbPjRHaO6Eye&#10;TS2lNPT8OyccM5jI3QT5510GKYzVFxsQhQbpkXv/3Z1/MA+Lgofb1Z8thxVmfCUHD8GhS9JbTGG5&#10;gDSIziDEmheCWW6oihpWztHSsL4/CxKCA8eGbjvz2elaoSdEw6p6YaW1atXqp59/hK0gv+rWKbc8&#10;/cyzzoFP3v/o/dHdMkriOz3zzLNwEi7hPJA5uLZATrcqyV741/pW8bIWCbDuPZVfU1FlrJo5YOYL&#10;PV8oLi2+/o/r88ryZA5YnID/Cu51AAsU4+2YwfnExrJPDlQvPlMHG+ysOmfeuHiNyS3q88QTv814&#10;M88c+L0KqOeZmG1hP/VAhJdXpbgtwD6jsRSxYnjyAv2LRw+coVVmy/jYuOwDB9evXSsH7h59+AVx&#10;k9waiZxln1lU6BKYu+Szz7RgTwL2GShmnAF2gHH+mJf4CHvIQz+474FzvX3ib2D3ZyZGh2eeQFg+&#10;qk+t4T6JK6Pl722f4a7pFZLZm0rn76/8eGvJk4vzRn5xtGWMoroWxULBycf5EigRF3hAQ/RnWINx&#10;+vTp48aNe/rppyEiNvy94YYb4C9EOwGf6IkTJ7Zp0yaQ8yZAnajWO13OiopKcIE215khyStjrBWO&#10;PsoRnw7+/Zrk2yQiyYIjPzhMTnu5K1aCpu58VWLUA1uK3Xaz7PBfnff+2DO+fXnHiUe733Kg++SD&#10;SV1LlLTj8iNvoc3LbHxxeMpCJGqjR9OBD73+46b9J6lkxjcI2OeZcxYC+wyX2ujp2f6GTrgneqTS&#10;3J1XRWHW6ae/N4yu7dLbDOs5ZGDXfsv/XPL9l98JzNGzbddWLTIHjxs245kXYzUxCpn/r5MDaVde&#10;XPrWY7NmP/A/2F5/ZAawz1g+OEG//fjsV6b9H9oefBHYZzgJMQs+nfH+qw+++OpDL8KOqa7Od8Yl&#10;zDbf9/yDL372KmzXT72F31fh8OHZT6rpRZi5NHTCyP+b+ypsk+5j/E7ufu7B/336CmzX3TfZ0zR6&#10;ELr72WkvfDL7Bbh0LxptIA25csTzc2bBSe4MPvnEO/+LS/J0bzgJGaa9/Djw7PzaIyKS4XGJjsLB&#10;T2h8gyD64ZNpYfY4AdRoPob7oAxdi6BGodUS4ssoWGmmhtp2OstwutRocRttLhNafsZlgTcgqXjU&#10;df20/QYeVbeqkmhsIqlLJKqVKPMVCUeVaX3HDkrt1tahVVWKZXl29+Eq56Z8S9WJ43009WtXmD2K&#10;yQbL3Ovl0ekl8ZYa+DTVDwe9u2Ln0/sf+7XqnZKk34vif/su940HVjzYS7pAJ2d4N5hSY9hnm6zO&#10;6D55poNcqgexkelx3rkVZlPy1vWcmNI7OmVNeKN9lxUyiO5PB32GrahUcbpAaXcq2CUHMfUsgdhK&#10;drvYDZPUuSPD73b1Uxm+VpKC/05ssuXgVmmUxgVxKm12WCUPFiygrBaIWemsNojU0Y6qMltRHqKb&#10;QTOVRqxQ23JPUGKZC9ZYwKMI/NLT1DMw0ZAHLVHYJImLAY05aI6PhsmLa1b+evWqBVet+u3K1b+P&#10;W/PnFWsWjln798h1/w5f99/QdYsHrV86cMNyjoBGPsh0BI+mIaAxNrLYhFNOyZH9h0+uWXtu6RLD&#10;2jVVa1YZ1q8uWrb4yJJF23ft3mIX1WrinLVV8WJbSZtBm/ILYX7yobToMRvmnLXKtmSN21hWWWao&#10;SouN61GZTcWnFhkFi3A2hQ3+OVw5Zl629Nlt4MU88tPDq49XRVprWa1dJ64n8PX4ziVS9Uj+JkaA&#10;2LSJAW/+1X2z6a8XF875b986rCpMs90y9+mOz11922e0fxYvNV4IjpDdEgVZwDPndAgOtA4hihSM&#10;NmCf4V0LgoLRMTrg21X6Bx4WIYS/bqDU4UcUvjSDGMhW2BAJDYv8AA0N/zohWEejvZ00f8M3gYac&#10;z0eAHb9mNTmiJLIUsQSWXoq11aoMFY4qY83Bk/u3HFiwef97G/Z/t2lf7tEckx77tDCeRF7eJYyj&#10;SajaL+5sdNubbGsQimHJO//Nf/Brrt8d3ZD96vCXZwx4oQl64vlUcWLaVYfHt69etzi4kOYWgqPn&#10;B68qn3/4t/276t32Zcl9Yfs9sedgZUy9hYRfkIvjDDtQin8YZF+QM/zquJwZ5U7YEvJrbh93JXdy&#10;1f5Vh49ur6hkljC5feyVxQcKYSs6EPCjQK7sEHVt65z101/4/Ke1JzpkKG9p+9uR/OO3/3X7bVm3&#10;fbzpY1ulDZxhu7j8ri+Cfo/UdVXgriORS/DmlIi3ldl+OVUHG+wAlZE1cnCMJnrfF9+NeeFxFY8m&#10;FrTdH/XMuOBBsAicGahn5Pv84EszH56BHVfpl07hzyI4OM986KXRo0dfd801uWfOIHceqfTk8ePg&#10;4En7PnsSw2L7MYNHLLDPOF4H3sAtOtDwwuXhdvgk0p4vEQENTtD82jJKl2H39j3sEoUoTLW/t/3y&#10;2Fu2lg4ZazzU71D58vYlmVFowqbn/NOP9427u0fs8FbRM8ek/n1n1j+Hq6g6o8ng9wWQAQoikHzz&#10;zTd79uz56quvwM0ZuPR///33ww8//Ouvvz744IPly5fPmTMHYp6cOnUqcP8UKaSyVrpkhURaXlld&#10;XFpmrDRk1LW1lrpe2vAoBJB85ar3/9n9Z4mx2GZ22YpdrRVt+KJYMg59Kc2dR49GtH/tri/7rp41&#10;mtt2fdOrOk9/93gZbCizME4Fw7Lj0x1ilVkxHvI091w5sM+vf/o3eHTDVbjUwSfwIx0YnNFCyG2F&#10;R1Xz+x92DMUyUfelJaIdXiZwOuY2DyyBiT6cGXKGsxPYZOiKTCqDwCB+OWi4+sHb75fkFrVObckK&#10;QT0dKR7swZO+hjOwLrPM/LqPs7hQDK/J7ERScPW9rnbu3fXInkOvPzzji1fmZLZr2alPV3wZYoC0&#10;6oj8NfkJOOLug3p/+eoc2DIgc++usB3dc+jNR17+8tVP8BlOnY69u2bvOfTWIy9/9Rq61LFXFyje&#10;bWCvr1//9KvXPsVnVFHqB2c+0aFXFxtvNW+oEXK27ODV2/lq+EwI+W+vaMqUJ3yAp3s4DaHBGE4I&#10;jrsWL/4+TDi5EBzYZJwbP+vmTPuBMx2BCcHBXOLuGH9d5J7rN/Vuecx+Wvrcd2MOJ/Wjho9PzUqJ&#10;08ph02tkKpizFFNim/PYwbwDO45UnquANx1dnC6jTUbnPlmUXmuTy40Wl6HWXlplKyytrdlzoJch&#10;Z1oLxOHCByONGoIDqjBZrfmG4t9bbBLpxAqNDAJxiKTwnaof73p4y3OYXR3dlW+0P6qQwIgGrvgi&#10;N+P7LDXXig3Vqi17b4+LbqHmfcoUpmnOM1ubVf9lrPgPhNjT5IaZUVHX1yqkQIrCNJ0C/taZFHnn&#10;lBa73OWmw264JRBwA5Yhhb9utA/+UuA6NdZZ7WeJ6jAVCzMEh9ZR2VlaIE1vSx3Z+smq3amJ8Tf2&#10;bme0OOOSU37dffzIqbyXJo9zWK0ifbwkZ98PR84dzyt87cmHXZUl1oJTErkKXprf35INkxrPDOkk&#10;FYthlhXeuKNk0k0FlfO37L/nuTdkrsZabg6H4Pjm0VfwMMhs9IMJPxAHPgR2k4nyTPs4c2c8BDTN&#10;PuM88xo/BIfAiEAzgDOVw26DiFqoBWL0FTZ8IXVKpvw580rFudO9T63ckjqIOnfqQXlF6xZpMFG2&#10;qahsgU2nbZHRvvhgF7dpoyK5RqWfbMxpk5wKSxuG2UnqkU0QgoPGHf8U0V8reA7Z2U08fMmCqQTs&#10;87VRVXdrIw4IRX8XfyUsmBaoIYJYDcxYipkk+mmI2aGfHrhRl4TgqEfHaJAiCW0y1v69OLhNoSJi&#10;1gZBu8mEJLTNXPvXovMJwcG+cuIblrl5mblP7AqFb9/GDcERbKgBDVr3rYuNt1F1xSiMFnxs5nIa&#10;TB3WLv8BIm1qtcroaLVSKZbJRTAWyqVOtRotVwhqixWJsR0+qjr9ydH9ojM59Lq0MPhLIMCvDBYB&#10;gAT7JBBHg/dVPNRACI7jmzzLRPutJSk9D5m1tsglg0+9GLM+9da/tZTWLdM6JWoXJXGK4MnB7hJb&#10;3RpKpDQ5XeUxsSl6Xdt7R93aJ0W75p/FKdExtGsU+lwUB1hp8BY1Q4HwPNiULe04ctDrDzxxniE4&#10;uEcB2jcSPyXgr8/xAMM8MwQPwYH8owe+OPzG1o1nFEEIDvoZDP9h2DnmCQyfZOmE5haCg31ixDpz&#10;dAS7g/SmLwUOwQHsc+OBjCVzITgavKLwQ3Dgqs1m08EqY6/JN14zrJtAmf82Hty7AKJV4C9PATJP&#10;zAM6Z8AvUncbFDXdBlaaXfKqeUdjl05KmbQ8d3mVraq1svXtFVNQSZb88/Qt9K7tKtYkGFt3hTuc&#10;Fk9XgqpF/3ZY+HnbikK72eyCFW70uury8vJxN/AVpr8BQSdmfo5CcLAuz+gUs0ggnRtoX5TnoZdA&#10;MryawYuPVzgA78AIXE8HhcdMGZvWMjMn+yi4+nqzzygXCingjxPCbMpsulK+GlBg1md0qBDv5JWH&#10;pwyM869+9eZ2R3cue+/dXwgXIfzySxSXg04DpAdmTH3BgyHPeD0n3/DFnh9mdtkoX6oV1cVkzN69&#10;z9D9h4OTvjvREy1YBF8b48+Oa6pfHhqj2L3GYUWfiLGJpYfclDWeApYZ1iH0bYXgDLx4Pvfcc/Jy&#10;HyE8QhLQ25qbDa6ZgzI7ApA7FRsPy/cOzhj17m2fXvPJFWfPnbaXUz3dvUcmjhZWxwyf7m9W/JGS&#10;7j08sp0HF6kxVBYVnNm7BFHqXcbIX7j9cfzCxj7toTzYaxN24GRBrX3bOVNOFbheUp1atThVWGqF&#10;cCU0+zywhTpNg1hs3+coNiiNG8Vc5kJwIIlCZo3/g81o6h2nlyUKEXsLATTW79k8AgJ6sCE4/MKO&#10;Y3SEtAiXwfehQaCln6cKdIoZEiBwd25R3vgbr1q+cCl4RmOxgcn2gI8ojEhaLLvvIaP9PKx61+El&#10;l2M+/aFADxI4BzeaMXaHfyCc9O1P3rd52frs3YfgENyfpTJJTHzsTx9+Y2KDewy7alSbLu3nv4PC&#10;NGEP6L+/+Q1XBcVve/xeKH50L71SKJugPpUm6rbH79myfAOQ2m06Z33/3pfQ87AH9D/f/g5/4fzk&#10;6Xf+NveHihLmPoGr8NSuj4/9dc588PVmhXn16ZDzGqJb2RjQXLfma2Y0VI4cNTg5OaFFSlJySmJS&#10;UkJsrF6AW/1iQDNCOK6bvc3wAyvTUdiJBY9V6Ass08PmoqipN23o2SLn7J7Ed//pZ9MlHU3orh42&#10;uEV6fGyMLEYj1yqlCrkYPvMXg2RYlsuCws9CuAWbROaQS2yU2GhzG2ttZdX2klLLuYMnWp3Z9lim&#10;PBZYYCCgbVadVuevqzTYOeR0W1uzy3p8W/pxtV4pVohAV+Cg0Xq83HhD1+awuKRWxztpB9pqIJQM&#10;zT47xU5YxM8udVhkRoN7x4GRIndPvSYa3ugaTL8wBMns1kGvPUdJLYaHoiUP26JjTPCaSbPPcotN&#10;ea5EVWmEyTp4ScVBn4G3RdQzpqHhiV3qdsgLRzsqU8OoKmAW+IY3nOJAQGdV7VJl9VDGxs7OsbQ8&#10;vO7WBJelXa+Yx9/87N+1Z37+/N2v59V+/4HTZpOezf7+UF6O2f36tDssO9a64U0auo3L/cH2HPiW&#10;+JkB7WH1OWCf4c0b1lDeXFg9f9tBIKClzsYioGvNpnMVpV89+ipDe/JoaExAw8aQzuzqgnBGwD4z&#10;TDTr+4zvtM/nzmgRlwjBlMMBsGHzMD+udDR2GAwOWl3z203I2vnnHTGSH04VHmw3ZsTR/67KagtL&#10;akC9J2rrvi9zmNI7qVUamNzutnfhqPQWKrmCH+iqYdUDaaPLvWJA8xjnYAT0mkxhmIsGUexEYe7I&#10;ayEGdAMT0EcXTg+uHokB3SDm8xUCTOWahf8FtymUqh8BTczaSFYLKRabtV1qZsic/Az3V3hiQIdP&#10;QOd+siZ4LeAi/U1KPWJAhxhqoNLkrLqElCq5u8olpgNxuF0GU+e1y75TqpU6nUYTrVSqxFKJSwrR&#10;n2XOKBV8tIN+qcSKpNgOc6pOzsneL87JRuwkJPjSBX6AVLA6rQye1C4LsjKivnH+mXGfBAI6Z3MI&#10;70uJKjszwyZ3V7rEaM4Am/Wp95bUuLUupdYlBUeJaLFUKZXKZBKZUwIT8eC8XuGgisyKqtaZrT++&#10;8ek1/yxJ1qDHZvQ1JZ1gv1F/ps8fnwaRAP4ITdlMiAH92v2PD+/WJyLlt//jFQM6TAL6jZ3vBqoF&#10;qGdMQA+7oREJ6KR1XjGgkTINRECXXdGIMaAnVO1nVfVhmQMT0JaPv/GLNgTfWJrU6AT0r+uWzpjz&#10;XkabVhH1q5CZ806defWxZ24dOcFvToPRoJALv4iHiAcHqwy9b7nJb5E9v/7BcWIc2YH5A+Z8AJ22&#10;GVSUzDlQbcvT5C8SLTYqjb1EPceVjoUe5eP2iwgJLA3cj6x2+IiHfvKnXT1RXfQ1RXWF3GKmiV7k&#10;iAw0kiOttV/6bPY8TOyiizMffIlR0Dsr5yeCW4JoAMSMcJNCzCwXnsLAv5avfP4aeMuBlzH4TQuC&#10;uzKVocxe9B0tksciCxlI5u7iQ+jvp5mWQYvC63p5EpaPEq6H10jGSN7ZGVCp9iOGJrXRUMUlSrdE&#10;pZKoE0Rqncgq6dYiKgcY+eoay7EqXYI24++PvrXbEP3K1CHQv4UcAOFXALE4wFsczqxZs2bHDq9Z&#10;WNBfTseAFshguSak+Y68YxBfe1CrTljmAffuU6bTZTWlDpsrVpzQJqp1X30/POsh5HLpDnS4KHfH&#10;gWBTvxDio67OCF5ZIHzimEmdktP53QBrwscQqoEP/Y9X2U4brEW1KPxRcpQMQnO0j1Fo5SgUFAu8&#10;16wF18CT+ShWckp8cluamRUa33uqA8+0cPaDqhn54D9GzzNziwcO7THowInDhlr/nybronXd23Xx&#10;snrQg+AEdIDHRI+aIBs46KKy4hYJKfBgye+aXK/BDUWOr+xtzu9RvFuJ9pJGDffMAeD5J6+OzS8g&#10;aBpPXRRkwm9iBy9fmhuyxyclTHn8nl/mfFdeXN65T9few/rv3bgDgmP8+OHXsOYhlnfD/Wjp8r++&#10;XgB/MRn93duf4zsPit/66N2/fDK/Aq+ayNMnPjnx1kfuWvDp90OvGgVXMOkMoTyAjP7unXnQcvB3&#10;voXOgAlocKPuObTvvk27Bo0f/svH3/EI6CD8vp8Gi2695TF6gGMx5Ka9aRwhOh8wtSjoLSyPJxEr&#10;FHKNRh0To4+Pj+VY6WeffbUeixAK2s/ONNK6cGQ0O9UjuPHou4W7X5Cek8fuHNbhwIHNLb9c000U&#10;pa9VxxyL7hA9vF9iWkJstCw6WhYll6ilYimwumwkdhsQ0BQFATpqzK6aOkeVwVZSZS45dDIle/vU&#10;TFkbFdM/moCABv3hV63cWL1Suu9MQolap5RA9B7EQUOUXLqj4pEEuE6b+2plwQMpuTBNAg+6Tpp9&#10;dkL8CqsMVp4/dqpjmWFkvFYP73JBb+qGv5i5f01s7FJqulObUkuPwIh9rjOpS8rVQD27KeTy7AR3&#10;Gsw7AwEN1LMb0dBwO6spqTh3nKMm5jzVCpeAtlVkVe9RZmZF9Rn2nCmt3YI37xQXmroOjX3ijblL&#10;Np79ed67X8yt/eYdh80qP5v95Z6T8h6D7kmW1eSfEckVaG7E7f5g1ykgoJ/u2xbctNAnyG7wgJZs&#10;KTJ+v/Pw3c82OgH92aPo8UXAQXMe0B4Omp4/57tCM0w0fR77QXO30AUkoAVGP2uxfZQytFPerhvc&#10;lWaHY05U1+jCQ/fq3Ym6GJkEfZFgstv+KaoslagHUMY+ySlo4apAQ/l59ie2eHMjoEdMvLIyL2DI&#10;acJUNpDZm0gMZoWC2xRUIWZtIns0UDXNh4A2Wc29Xrzhs2Qvb6xwWglzXSG7pVLjTOlQq1XniikL&#10;rK0AYqtNXdat+FGhAg/oKFiEUKmUymXAQbvlMnuUGkV/hkd4kyhxi232eP1Ph/dSx4644HUdIoZp&#10;ozS6aC14QBP2ORzr1CMPR0Cf2LI7eHEnVZacahCY9YPv1la79FWuKKtUB+soiSRymRzijqpkaj1a&#10;3AmCKYpFKoXNJS9/+aprgYBOUEdj9hmeB2kP6MuCg25iArrDiAHNhIB++r/nP538Xv8JkU25RdSN&#10;G4OAdtbVHLl5UPnIJyLSJKLMDUhAw8KDaS8//W9iZGtORqQtzlxcVb5u/04IiFSPskGKAAc0ske/&#10;5BivQKJc/iAENJeHpveENQjIo3AIaA+DhslTX6c3+gzNsvlScx4F+NcYPsdXPZ6+gWR50Xt0fsws&#10;Y/I7HAKaoZPoSA9hEtCYOvSo5EtA+2lLAEqQrlJIQCN/UZw/PAIa9MGRKviVYB04Q/A+c+Azhv7c&#10;u5l6WfgxjRLMmoICcAjjOQs/VxqRAL7BSZguxCOguabTlvTuM6xbNEt+ciCxWPF4MKwxAwNPDn83&#10;ULQ0P2E8eHBgq2DpiBjzxkZgaa8meBPQwvb59mZO1wCccYBm0bM83kX83HF+Cnt6Hb8/eTvkcnlY&#10;rp4WzU1oeVRmFMCcMM7kVaXwkdW7GmF2umyIp1ysEb8R9P59LzxUXV698Gu0vOEdtCs0nA5FQGd9&#10;9zbyhgZp9zz3kKGiCnPTgibc+9xD1RVVwDvzvZ4DEdAQcnrK4/duXbEBxAgIaJ+mBzIsc54J9EC7&#10;+rMfXtFGQEMTJZLLYL1HtVIVpVCopVIlfPdQWVl78mT+1q17F/657JNP58+c+YFer3vwwRf+9783&#10;33//i59//mvd2i1Hj56orKwOUTMHLubSaJPU+90jvyABJCiRiw1qkcZR18F4rG7NhnPZuaUGe1GV&#10;vczgKKpzFte6Si2wuc+Z3MVm17kaZ1GlvbjSdq7ckldUV739YGbOzmktPexziCY03GUUCVoTPcrS&#10;NaMovqbCbK62OU0ul9kNztoueGuD2ImwQp7VrXfZJuuKHVa5zSK3WhQ2s9JWp6ipllaXiw6faF9U&#10;MRSENHH0Z4nCGtNlg+61VdIZLn2LWnjbsNtkxWW67JNx2ad15UalwyW1OaQ2WHIQiHJYJtEhtjth&#10;R+ywQ9gNq9bUyn3spvNnnyMwBUxf22BNJJe7plpRdFZsMbkgCgT0bOiBYomzxmD57XN7BawJLLbW&#10;1MSmpOqjoypO5UCMApfNDtlc8PkPGq3hy1S0OC98bwUb+iao8WNAA9UKxsUrEHKRoLlFCJlg0ODa&#10;jDc2QrTXqoN0OA4B+wwNB7EgPAIMGy1rglwaW1NWEZ1iqKtJi41vbTxbFNs2p/icyWJGfgfwFYlM&#10;PiUj+YlU7YDUNPhSu7HZ50ZraP0Fe3//UX854Zc0WeyKJv2gInzVLpGcTW9TAI6Y9dLoPVwMaL87&#10;wD6PiAoYqS04AiG7paVWUlWgqjMn0uwz/SQHTyv2aIpKpMTxlDiaEkPQLTtsKAMOgwg8pNNSkAdR&#10;F+kfXieirRVyOTxlyqXE97lJuiTiM4JtElFCaYlMYNbMeM2oTkm3D251z5BWPdN10RAFFYzndMLa&#10;kTarFaKWScWimKiYPqnIG9cGob2tVnpVSQfM0DvhyzHwYqGf8i/xrYnb2CT9JXglVnopMGCfU1rr&#10;moE6QhUCxYDG54F9Nqf3aoZq45UGBVvSjCevUqNX3cZOwBGDn/JdY69t2A1kBmKfw2wRRy4zDEVY&#10;pKIf2XwCkU/eMR+CszQlvlQfXgL7tvMSwyhhlsVf8vEepsdL7kt8HIyBTr7sZ0j0GHbHOx+tIy/h&#10;ZQ59NOSri9ka740OAoxl0eGN2SFe0HqvF0yG9WHJH7pRvPxclXx2nJcZVxEYB5b39m6vRzW/P0P+&#10;QOTDTxuO7g/+aDakjZ/zHiIRCqLyvI6BqW2BTfAh3UtQXfxeEegV3asD+1dD2Db/okJyAGwGT0v9&#10;NIGe1sB0ns/mtx+G6L28OynU9EEoSV53HmMNf/j7BYJXmEda0mb1vqOxiXm6evVcr4OQNy6TARjn&#10;6a88hdlnOHXlLdeUF5XhQBzhJIjj/PCsJz3sM6+MOirq4VlPAfvMReoIKXDs5KthMUYIHh0yJ84Q&#10;ZLwSTbn1CXZKycP/CwbcgO8h+I6EhEPhoodMJ89XOiomRsf3lYYIHnfe+ZhOi5bspCd4sOnYUVXg&#10;hc2O+76fHnibHPWVKLn59fsXuMpFL3031iyNo+TIBdgukp9WpTnSWsk7d4xOT1DC54IyFDUBQnG4&#10;gCe1u81Wt8lsM9TYjblFymOH2tpLbk2RJ8BLEC81jQc0VAjwmSyWCmP1AeeZXXGn3WqXWgMBFD1+&#10;0LDAz9MxuQM0BhT02QnL3UocdkldjdNcq9h/uo/D2TFOq0cxFxvZIZTDxi12upK29hy2WK+tLK5u&#10;abe5pVSFoVZRZ5bD8kMu5O8spaM8Q8wNFOgZ9t2ojBj0l4gcUdbWVElvR60+zE4cMluYHtDR5tKs&#10;oq3qHgPcOfs/2X0yVaOYlKS2d+ob+78PP1ux/fhbz8zQG8QZ7SFItG3bypxOQ1dt23lvghhcuSBa&#10;Mbw7w9vUR4fy4F3qyW4Z4J7OeEBLxFvK637Yf/zuZ15vvBAcZpu1qsZYXFlWVVtjtoaObBUSMcig&#10;Uihh3Yzk2IQYcFfz+fwtHAkNnue3WvHmNmOu3vjRFVkd9hUW/JA8okX2yjtSdbEQVTTAkrUNrgNf&#10;YHPzgB5+9fiq/KJATa6fq2ygGNC4FmCfR2Sqbmp/ASK0NKplm4Nw7JYY3KagJzFrczBW+Do0pQf0&#10;d5kobGWDJ/CADtktcaWx6ZbE1HylDH3WV1XXaeH8LVHRCn1slDZGrtG6VVEymcKmVlmi1UaXvRJ9&#10;yuWCV9YkN9V6+SKYV5dFR2miwadCpSKhnxvciHyBrAf086e27wunIrf0RGpyCWfWXxds1scmRsWl&#10;6GKTdTFxSqUaYqflVjvWn6orqbHCIitxGlWiTpkaG33ToLaLF/yZEKWTSiFIIPxB7s+Q0BJZkkt8&#10;JrOJY0BnDe3XZB7QvjGgcS+SysQpbXStOseE06nOJ0/9PKArxv/vfCo9/7L184Bemj7o/Ku+uCSE&#10;4wHNxLzgfQWPfUn5LEc4HtCBkIHXZ46RhTyYzeO7SAsK8pknhjigT7HMNU8v+jJaX5fJx/7DcOio&#10;CXSNXjXwCVh0lcnE5OFx0mwpD4vjyYMVwseYDMLq0SQZVx9bFf0vE8getwUXZOQFZEGx9jwQMHnv&#10;3VpOTYbZ94hmPE9daIbaUx9PAf5pDiNflpbPEQuYWa7hXhALZHlf4+pnDMo0BxrlzTnySjGcFtdF&#10;2Q7KtwIHFPAJHmyZnoy7My87D3K/XRFPGeCO6mkNfRIicfCNJ7AmGw7AY2WuWb5mZqh073aHpKwF&#10;UOP28nuKf1vwmoGi2vAzMXEwGHUCFBcYyKOm8P6iPzDgeT1j33avgOm8Igh+TFni6mnd0H8BOVbv&#10;+nh6+Fec9Vj38oCG2M13PDV189L1R/YchGIQSeOe5x8E12BORHV5JQTKwFE4hl09um0Xxuv5+vtu&#10;gTPLFvyH3aU9lDGrB7DPtz9xL4R+5i6hqB2ds+a/+wUUxN7QQExD67gQHHDmzmce8K69at7sj1iz&#10;erXLMx4EmDqQdOnanymBZyvY5DEgbzgX9jY86UN/Z4fC+KHnTXCmlIlFEiCiTSZrZUV1Xn7RkSM5&#10;O3bu37Bh2+rVmywWG3y1x90GwT9v8ep1jHs02w5PexAHDq61hgpVj5Z5WcnVxYZoWOkuLb6qVXxZ&#10;irvUUlxbcaa4OifPVGWqsbmrK81Gh6Sq2lZ6BpQrMu8/5Ny/J+rsvjRTwf2pSr2SHyYG1Q9eHnys&#10;Q9wt53EZYETr8MhkMU5NZnVchbW2xGm0WxxOuwutM2+nOlOm65TVDqvMbJKaasS1BlGdUXQ6P/PQ&#10;2VEyWWasVqdSKPB3jk2RRNQu069GaodGbTNbVZVVjjqTrcYss9plEGrD6ZQ50IYiPjudQEPDXwkE&#10;DAFfYalLrjJ2kJ0b4yzLctmUDagqOOOEI01uMeqKshUtMl2FuTsLy6IV8o5KkTMxTT1s/M780spN&#10;K0doxZRGBwOl0u06JI/J3rFlZHqyCOhneG+Gpwena3t5Dfw7IF6DRilw4gKunRLlm2wHSiq7Dxwl&#10;Bh6+0RK8ycml8miVWh+thfmGBtn0Gm20Wg0fxzXl4jlBEIq21m6oFTl08a1rimA65ahIYZIpO9gq&#10;dVEaFNfK3+Rzo+GNBI9XVPWS17aWWWJFdqi8CqzNpICPIGiM1nuWtGhA9WCCqmX7dhZjbSCZg9Pk&#10;HWIkaRqJXgURYiiD1bP4chA1vrkq8Zp26kDbVW3UneOFA2MDNupyFqWO0Z3OPh7cpoAPMevF1Umw&#10;WeFHOSK1BytadpQlpkl1OpESBjqjK6xZxmv1EcTUC1+fkEMNJ8pmlqjjxDJJnVjssNjijx7Il0k0&#10;IkrnMOvMBr3bppO49WI3/KTqJPIMSqJ3OvSHDqQe3g8LtUbpoqP16NFFSdjn8E1Tv5y4T/YYNaSq&#10;oDgcCRKRXiK3cGY9frgwWhmjkqog3HedsQ6iPsuVqjbpLa7okTmma4vYKEVRtVmlUjid7t6tE44f&#10;OqIANwPE5qBPmHEcaIjU0fQ/3+G0tAHzeDFhDSg3gKj4zNSNi5ZnJqVEVFViRpQuQRmlk8mUEniH&#10;tlvDenIecVPbzE4xvlt6e70+sSGf5AO1xZzS1RaT6dTEO+VR8MovsXELHwVrvantkIjAafDMY+Vx&#10;PWTRLaXKGJEUXs+qXOhry5Bpii4tZJ5LLAN8NAEzVIJG2R32UosNk3iYZcMJOxlymRkmCF9iKWCa&#10;NBQQrDVRqZQAABU2SURBVAyxwedhvWpkRWJmg5EHrr2sHK5SrACbw4vJ4DPgHLcF1DNmBAUNRPwF&#10;e8qXzqNd/DwfjXjK0ufRH9bXMjgVSGOHcfN8g4LYdlYiJjBpUg1tWCu+bhzuaIetDKFJi6CJUVQY&#10;URCwPi3ySvQK6sAX6LEKXSFjUBpQgIcmAHkVMLyq99uWDw3Kaz5DIAooLxYnDkIvEbyewhkdYYv0&#10;oVHj2DHaIrg/+L4Asidpd3CeGyzyt8RtxdIYh3GO/+dLYvDEqPLwoRVHwPI6PSMSiafvEL7V6HwQ&#10;rZz/xszS6BzHzfZrXJqnhqA7IfYD3Q/s9AVv4kLQn4MfekDwdDw/JbADOCRerGR/FCZDutOgMtcF&#10;iuMmIWC4O5HzwqZvcHwPeWDFFQt4Y8wHw190F3NjAS90DyrE1OwZcJh+Tp/gs6to3GBC6zJ4cJ7i&#10;3p2S6WKDxg2DlQZX/LEYGwiI5q0rNm5csnbDkrWVJWUJKYnz3/sCfJwffPkJY5UBwjF37tst59Ax&#10;lUY97OpR29dsbtulvT4+ZuUfS9AgSaMUl5QwbcZjhspq+hKSzLj5ikRRWk2nPl1PQPEoNcSD3rl2&#10;a1lxKdSrjFJ37d/j0I79laUV21dt2rRs3eZl6ypLyiF4NESghvDljBW94fc/hvAMLunadUCIDuRN&#10;TIfoXiwl7eGkaUoaYsTB8yf0YYUCvVlF1GVx5hDDq0hU8P/tnVlsXNUZgD37Ph5PxmPH8ZI4DgmE&#10;7Ak0pCWVkApCLC0qFQgpQhTUlwpKSyX6VKmFxz70AakvRRWqxEMRVVeJkjZVESSkaUJCNpLYSews&#10;tuN4GXs8nr3/2e4959x7Zu4sXiaZUWLZ957l///znzv3fue//5loOz3Y2RtNPLBhaGvftVgoMZtw&#10;j4y2tmRa4tnJcOq27dbNhcGhwsjw3Mkv0qdPuQe/9I2cXzV1tTs93leYDhQz962COzIDgM4vEYAm&#10;Du60OyANot/p6UvH1k/HCpOT2WQhkcslU9lXXLc888X5Wdv0tPPKsH9wOH76q3Wzqf72aB9k3oC8&#10;z0tHnyG63LFwaPDj0Qn36s68xwNpwgHMAmIG6OyGn5hB6+g5l0MT15Xq8k894Lj+cDHRU8zVn2dZ&#10;BNCr2gLtjgVXZ09h8PzR23Nht3OT15kPRvzbdp88cfr2/z75hjtXdHm9G7f6Onv/dejQdDK5Lxay&#10;AWjOF23wGmmheGRyDubV3mgQUlmjL4RCEeLtR+ZzJ29Nbn8IAHT9VdPmC6zywHvKfo8XkDFEjdX+&#10;Dzb3g4d/5DzLwXZNrwOtHncofetw+27YaO/4XDq/dlvv+LkdIQ8EaMMTbBWXjhqrBOz5bkf6ftf8&#10;172JJ32TB4Lj+7yJLe5ktyMDp2DBfg5FxsufA5HbNfZrWn0yMVMaVvqcto6AY6DNuSPu3N/jfmrA&#10;u6PDvSHq7Ag4Ay60gJLMGm+bWp7eGFwMaZttlrWAP9p6+Vx5AN0c1rKWXFEFyLDCAmFFUvnsrg5H&#10;cMAV2+lZs9/X/1Tgvh3eNRvc7R2OkN/mQu9IQQ5lw+fpyJaKerFYuOylRmsHGGM2bXeFXB7XzOx8&#10;6+DZCZcn4PWEWoOrwsGo2x7KpwPzidD0eGRqwpWY8o8MxdLJQNAbCgcCQX8ArX0u1WtbFnW/I4sR&#10;n0QA+vqY+fux5Faf/YOn70LODVtH42GNXLx4KxiO+nyRaCTe3tYZ8ba6c7bkxNTY6Fg2m163OvrI&#10;trVrY8ELN2d2rY+fO3XajTbRRo3B7T/aWxKye4vtW5Gh4cqgZ1eEYBRvINf7eKyXAOiuijzW4bJ7&#10;g87QKk+0y9e5Lthzb2u0yx+OeXxBlxNysEO4S8Zk3bp/s3nq3oq6rqVw0enJ+9syke50/J5U9/Zk&#10;/75M+4Z0W3feHy3CAyZchnImK3bLDqADdscah2ezM/CQO/K4N/aCf/VeT2SzO7jG4YVT8AAxB+Fa&#10;hs8LrT212KoR68KWcUYADVl8AEBjdaw+orBJRggy5YllDUJqKQL1WOCwgTnyL4tLYEOmh2T/KYKy&#10;yH8D1FBRDlZPUILcx1PiQohiGbJCu9SKSU8CpWsLZ82LauiU8DyaJxgLJleQYZ2uGS3OgCrRURw9&#10;kycYdUCyPPBmlRWmo3jTzHU419JOCzqVg1zcebOilJYauqbrImQkmSo6OTZvSjxKpwU6KDsAM7Sp&#10;8ARA8xKV87eyc05ZgJrX0KNUgfgVsoRI5VkxE/00mbkVJnkEDS6He9FU5wC0IA/1cmmi4D9ZODy2&#10;OZKK+YryCsW3snv/1/rvXQ+xyQCU4V+sK372OEl/YYt3dfRuWHfq8HG3x71t767BMxfOHDsFv8NW&#10;hFDryMFPj/37COxVuG7TAFQHoAw/AVgPX7i8be/OoTMXewfWrtuEW8ZnY53twLWh+ndefm7X/gc/&#10;/+dnx/9zlOgIUdgAoE8f/SKVTGlat6/ugBa+/PyEDqBVE1HhK7bnn3+tejexVFM1E80vBJaa5Asx&#10;10PXLfgihy1Ec/ghDRSGXcvc3lLfKmI7zwz0+nwoOpv/ZNKZcGu4YqlqqwDhtulcBpLoTY2eKPgC&#10;sI9nHhgvXppJ52M3RxOFTGbXFj/s7ue2FcPx3fCOY20dVlP76NRH5ydOHnh22ucFvAwZNmCnQRTy&#10;jLYZLAJ9hiwcLU6bzzHX40j12RP9+bS8wXE1varrWEzB0d3m7B38LDefdI5de+fqRJfP/d2utplM&#10;Luxy/PHG1Nm5hTcGOhBWjMb8+ezvTl8aTBd+OtABz1JwS45ScLS0/HpoDEDej9bHIXoEvA5+Dzjt&#10;n00vvHf20os/edtRWIpgkPqabqW1BvtM/2ro9oXefd0hZ+/FQw87Ur2xTg+K0V4GPy9rnFTBfjXn&#10;GczAP+/lrOdKxj1bsB/s+6psxSoKXLyG3oufthbCZto+hETfSGSHZ/MjM1n4d2Mun8zk332yswph&#10;mlVqt0BsfS9JwVHLmIIYzWGtfSzq2AIZ1g3dfXVsE49y7kZuZjgzPZKdup6dvp6Zmctn3u1D217X&#10;/VPppSbSlWpfMzp0wX3+1Fgs0tUaboc34eouVbPBqi1AfPLFt94cOnrSeiM+/3godOniJcelizN9&#10;PfdGo6vteDdg6ZMr5NPOllB81ZqeHngQ+/D377e6fMCd21ojAf9dlLsJ5ZdZwruUe/bt/uUrrz28&#10;tc670uVzxWQinZzOzE4vzM2kZxOZXDr3yPc2WnebZSlpQ0kJYY1rzDk77pidsM/dsmdTE4+9uSzC&#10;WO80VSgM5+YvZ+eHsvNXsvPDWUismPtbz17rLdwZJRMzCWAfki6pVOrLqVk4SIM3rZNG3BCL1CxP&#10;GwjLgnAiU2OSVAZSMlL89r0OVzUKphNe2hgNhQTsRLJe4DBoAkZwG2xLNyMrofHFBkJqBOWMR5v7&#10;gjlY54C7praK17DjTGytH6YjUgzSm2LlUaYFFhpNCkoMWslnYdmT2IazdeUAmo8TlgxS3hNIBV58&#10;DjLpEd90+PTmNZ1I76U6Ig3iEHHsoXxZDeObHGaORCroP1hR3qy67wnGJ02AC9IYYzI6ZIDAH7D/&#10;qwA07lGwbe0MuvR4iBHanK2FjUO145Lg5oDdOE9Zfb26GYpnrfEAmp9XMoBG5/TAZ3FoWFndfsS0&#10;GueWNRGF5q4f+ialzG/xCBoHRiPh4oTgS2pDK6giWxEppTuBKKhyXlcMoJkthOsNZyBpWkuTiF50&#10;9C8AqbhyflaMq6UrK5n5dJKxxlTLmrxQxeLKAdBELnjrYXbsmLO1DTZygThbrFfx6vXiyMhkOBTd&#10;sw0iSxzZRNLXvmx7aIxlRnyxS21d4y3OeXTxAuic9xYzIVsmbE/Hbal4PtlW+kJsdIuqj1gE0MGZ&#10;G/2n/w77ssNz0W8u3+ryub69ui2RzYUd9j+PzZybXQCyjAK6s5mAy/n+aGJoLv26CKDfuTwObP2H&#10;/e0oBzQD0Idn0u+dOnfgx2+5ivIaRtUa3c0V4Q7mxLWbLlu+NxKBAO0VS59Nx2gi54yh3SLr/6mU&#10;ClmRYBp2N/UovzistNAsU7UF6gWgjQI0h7XqQam94iIBaKNgU7n5NueiAL4qLjX+tvTcJLwAhNZq&#10;m0HNtXtRfVuoDkCDDC7P9M2byUi4HbLsca/EmktXdDtDa+KffHSwL746GoHbv7vro7GkpVF7kQC0&#10;Ufh0KuvxLeK7fYtkLvvCbMELe6I22Od2Pr3KsbjxOivQIiUAtE5GKgbQFSiKIAmfFpdWLU0SEWug&#10;8aoUO0pIWkgZy2FiHUBrIlYAoFEuaaE4RZoK0MNRQ1oLCkIVSkI5I6meBGgiXto+zz5JZQYuCakH&#10;pK4lKGGNm737TvMZ0LBQ3KoIoLF54agJWjUdHoZdFYPGITbJMSjBkuikiI74RgUwhtsSRDQgcIGQ&#10;WQHQhF9S4xJOTc2sGVRXgWzwbGYlGUcyD0TyCNqRKF0FK9NcXFxWqGByqYqWml04sY72EazP3IxT&#10;ujR9Js3wU5X8zcsl/sEmCitRJYDWJeRGUJgLHO3WdJSV4fxSkov8qTXIsqwY5jE+IMWwa8qT6iYA&#10;2jg8Jf1QyREaHkCbsW/DHFI4eWMCaFAmNX7MF4uhZSkMoOFnxr4xnUyf/+rynq3IIhAC5Yujbceb&#10;H4sAWjMUvBMKCb6N73w1Ldm0wIq1QBVUaMXq0hQMLLB4ALpp3mW0wJIB6MXTsXmpWTzbLkvLGoC+&#10;Ynnz9GWRs6E7XWIAPbB352JEQDf0EDSFb1ALqAD0qcmExoCUeJSxNz1HMyVt5saQgAsuRFinCQQu&#10;YU+MbHQ6h0vyAJqJQxgq/MS7mOGdy3BRVoGiHwWNw/UEKVCkqhmAVkSvckkKsCSUmBO1eZOZQWLS&#10;sQCglZiSColpFg1iNtWJ9SOchC7YAGBcq9tIoLf8GoTYuP6XCvlYA9DSooJmeb19kJ8PiyZmR0xf&#10;A+CyBJUBaM6ODAtK4E/2B86fSGUmieCR3BkkEEsNQcYKapR+xRgDNz1IF+tbCiAbJ45JcSWzxDNG&#10;DaC5tM1S3HBJps1mDZaEe39Bn45kUpA00FqSD86mlUVAE7+QP/AyN+6fTj6c51zg/2qSqzVFrimy&#10;suoZjJ3UuIZCHYe7LrAerN7McLKWGEyjMyD5n3vuVdMT5CDfXGlHU3WsTlZu3p7KfLyj075EZo+k&#10;FZo0b98E6OND0P4zAz0mKTgymXB4qVNwaCMyP/ZfAqDxSy2QUL5oc2+6MZG5dnlo9xZIHGZLzyT9&#10;HXtKjGBLS+LMXz84MoaLdDz47BObK1Hm2qe//SKC6sAv/zjPutn06Ev7qtkhQ2utpLzySatdVwOg&#10;YW/EO31b9ops3Sy8wi1w8frwN594bObG+AqXsymeRQvE+ns+/uBPzTG1aK5GKUaGdcOa3kYR2Chn&#10;81LTuGNnKjnxyZfe/tnVE2fuMNVWjjpWn9nqJHH/nm2/ePnVuqfgqJN0zWaaFqjAAolEAqKCpAok&#10;BQeDmXQPP4EGULyjwxXtLIshleAEeuBHAIggKDGvhvB2ORMFoSEDRCJ8FB7KtTOmwaFykClOfaDF&#10;GmLohGktPqrG64aTVHjaOx8ta2pxPgJaFxgzSA0+kooEdhtBIZNN4qB6b9hIGjVGgJZE5Up5S3AX&#10;ONacnOQ+JAu3ZmxdRVkeDjRr1WWyo+A/JlwYa61v46f0WL6qIqATq0TGlzRj9AmuFSgjIivZB/iz&#10;5HcN3DPjCCPFL58IuYa5ujjjC1VZj4ilmWCMe2QyEfGw64QNywE/UK6Vij6G8goOSBvVNULfrIKz&#10;aa6lLY1IfFU0DfMhAnrZ2KhyuLP5wuytL5hgKVhQvgHncu2Rq4sxfh/3jbKJMpuTYaVNavaRrwX6&#10;37zvsdmor9bQK4oJ6ORSZxgsSSzL2YZmW6Hi8wsVVC3DANEDCn9QRUCrALTxMlOabdPpwfkiE0SN&#10;ps0c10rpWgC0arLAiuIKBNDJ0SP+WLylBRJAA31GAPrqrfh8cnYukd59fy67AKnZMu7wPW5/1Fwv&#10;gM9/+LxN48WJM2cSmzdXwI55AE1IdEsLHPuo5dHvV4GgqwbQlrpuAuiKvgiahRvRAkCFHn78W9Jt&#10;y8pQRHHlLrckWmrBln4ryvpxK9C1dlr2jXLlM4Ha6OU1Euse/PAv3JhWeD+3WGNfq2GVchkavsNG&#10;U1MchrXRAXTzUnOHOSf45IGfv1Fp1NJiXWNKtitdRcvE9QhNlfvKYYVN2ixfVXv4KF+UPtFJalqq&#10;V4HJ3/7B600AXYG9mkVXqgVKAGgMPTA4xsKbAWjGP0TCZUYhMObTWClHLhDAMtl9E7UMKaUMZqOg&#10;UUdGrIiCOmJKjCIf5TQfGvVWXRsI/RMFkMi5ml5Ti5mNOmZptQNoZDecxhp+ASKp8Xo4yDisds2l&#10;wJ2xQlMATZXlEKpBd9aeGYrGzqL4mHuHbl4DxuYOlIDOWm8ieDa6DCev0Q8MixAGAI13uCV+R/mm&#10;JQBNR4eEbOK6fAg8L6UGZ9l0EgYOn2WjimmlcXWhzNXFIoBm/k7lIdryUJJHqAIG5k5wfeGIdVqO&#10;wHOyOKAC0NjEVBW2wkVWTSoD0LR9dtdA5iK5/uDfhROC6crcJ2j3IbryZm9vcE3Si0i5+w/Jy7Gv&#10;6OtkWqS8ajKUa15yD2UENOpTvFHFFytljpjGBdDEYoUVCaDnbhwOxOPFYg7TZ7i2F08Nerd0Th4+&#10;59m707Ywk3T4fKlEyu2PB2PrDTMfxT5Pb68uWpk0Zgag9YNlLjWG0zUD6JJdNwF0pePRLN9wFhi6&#10;ea0h8EHDGXYZBebvjZZRjGbXdbfA+q6eure5ZA02LzVLZuol6wguNaOTE0vW3V3YEWzcsvRbJT+0&#10;eftdaOqmyneYBUoDaKIseeXcCKBVd8UqAC2YjsX3oYOsAg1J1kJ1WQVu1YoH0IhlcaHQFIeIwdEE&#10;QKN4TYHS8IhTMaLmAJpjZMQ0Vj48EsZCIyDORykjOFcmAlqmtIg7F4CN4npkFzsM7E3CY3lT8+am&#10;gyvqQRkrqcOrZ8DOgkRK+szbx4DGmX+JUlmMetZa1rkw1xml7XzsM5ZRXogoA6CNjE33V7rmwVmJ&#10;j4A2A9A6jEbjpbKwZksUl45214WOWGg7je614nV6GcsAmvRM9rSkUeUGAC14hbTsI3ZE/Byck0Zu&#10;k9cOSA4SfWrzY4b5J6P8dHbjqwEFoYRhi6MsAG3KzLW5q3VExh7PPbxWQxQkCwNUX8N0ZuMrGptI&#10;L4+drBetIwFojiAb/RPPQ6xthQBaxaVVc/L/oeP72K/kTekAAAAASUVORK5CYIJQSwECLQAUAAYA&#10;CAAAACEAsYJntgoBAAATAgAAEwAAAAAAAAAAAAAAAAAAAAAAW0NvbnRlbnRfVHlwZXNdLnhtbFBL&#10;AQItABQABgAIAAAAIQA4/SH/1gAAAJQBAAALAAAAAAAAAAAAAAAAADsBAABfcmVscy8ucmVsc1BL&#10;AQItABQABgAIAAAAIQBNTmxg/gUAAAkXAAAOAAAAAAAAAAAAAAAAADoCAABkcnMvZTJvRG9jLnht&#10;bFBLAQItABQABgAIAAAAIQCqJg6+vAAAACEBAAAZAAAAAAAAAAAAAAAAAGQIAABkcnMvX3JlbHMv&#10;ZTJvRG9jLnhtbC5yZWxzUEsBAi0AFAAGAAgAAAAhAMtrwM7gAAAACgEAAA8AAAAAAAAAAAAAAAAA&#10;VwkAAGRycy9kb3ducmV2LnhtbFBLAQItAAoAAAAAAAAAIQD+CYUYUhUGAFIVBgAUAAAAAAAAAAAA&#10;AAAAAGQKAABkcnMvbWVkaWEvaW1hZ2UxLnBuZ1BLBQYAAAAABgAGAHwBAADoHwYAAAA=&#10;">
                      <v:group id="Gruppieren 29" o:spid="_x0000_s1027" style="position:absolute;left:653;width:24836;height:22269" coordsize="33355,29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30" o:spid="_x0000_s1028" type="#_x0000_t75" style="position:absolute;width:32918;height:29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+yx7AAAAA2wAAAA8AAABkcnMvZG93bnJldi54bWxET02LwjAQvQv+hzDC3jRVQaQ2FRUXhMKK&#10;1YPHoRnbajMpTVa7/35zEDw+3ney7k0jntS52rKC6SQCQVxYXXOp4HL+Hi9BOI+ssbFMCv7IwTod&#10;DhKMtX3xiZ65L0UIYRejgsr7NpbSFRUZdBPbEgfuZjuDPsCulLrDVwg3jZxF0UIarDk0VNjSrqLi&#10;kf8aBTbbbo7T62zP17rM7pd8n9mfh1Jfo36zAuGp9x/x233QCuZhffgSfoBM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L7LHsAAAADbAAAADwAAAAAAAAAAAAAAAACfAgAA&#10;ZHJzL2Rvd25yZXYueG1sUEsFBgAAAAAEAAQA9wAAAIwDAAAAAA==&#10;">
                          <v:imagedata r:id="rId22" o:title="" croptop="16979f" cropbottom="19857f" cropleft="29837f" cropright="17930f"/>
                          <v:path arrowok="t"/>
                        </v:shape>
                        <v:rect id="Rechteck 31" o:spid="_x0000_s1029" style="position:absolute;left:17410;width:15945;height:155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4TMQA&#10;AADbAAAADwAAAGRycy9kb3ducmV2LnhtbESPT2vCQBTE74V+h+UJXopubGmV6CpSCHoSqoFeH9ln&#10;Esy+TXc3f/z2bqHQ4zAzv2E2u9E0oifna8sKFvMEBHFhdc2lgvySzVYgfEDW2FgmBXfysNs+P20w&#10;1XbgL+rPoRQRwj5FBVUIbSqlLyoy6Oe2JY7e1TqDIUpXSu1wiHDTyNck+ZAGa44LFbb0WVFxO3dG&#10;wbXI5eFb/mSX0p3y5X7s3u+nF6Wmk3G/BhFoDP/hv/ZRK3hbwO+X+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OEzEAAAA2wAAAA8AAAAAAAAAAAAAAAAAmAIAAGRycy9k&#10;b3ducmV2LnhtbFBLBQYAAAAABAAEAPUAAACJAwAAAAA=&#10;" fillcolor="window" strokecolor="window" strokeweight="1pt"/>
                        <v:rect id="Rechteck 32" o:spid="_x0000_s1030" style="position:absolute;left:16971;top:23335;width:15947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mO8QA&#10;AADbAAAADwAAAGRycy9kb3ducmV2LnhtbESPQWvCQBSE74X+h+UJXorZ1NIq0VWkIPYk1AR6fWSf&#10;STD7Nt3dxPjvuwXB4zAz3zDr7WhaMZDzjWUFr0kKgri0uuFKQZHvZ0sQPiBrbC2Tght52G6en9aY&#10;aXvlbxpOoRIRwj5DBXUIXSalL2sy6BPbEUfvbJ3BEKWrpHZ4jXDTynmafkiDDceFGjv6rKm8nHqj&#10;4FwW8vAjf/d55Y7FYjf277fji1LTybhbgQg0hkf43v7SCt7m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pjvEAAAA2wAAAA8AAAAAAAAAAAAAAAAAmAIAAGRycy9k&#10;b3ducmV2LnhtbFBLBQYAAAAABAAEAPUAAACJAwAAAAA=&#10;" fillcolor="window" strokecolor="window" strokeweight="1pt"/>
                      </v:group>
                      <v:oval id="Ellipse 33" o:spid="_x0000_s1031" style="position:absolute;top:11162;width:11994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DxMgA&#10;AADbAAAADwAAAGRycy9kb3ducmV2LnhtbESPT2sCMRTE74V+h/AKXqRm1dLK1ihF8U97KHSrh96e&#10;m+du6OZl3URdv70pCD0OM/MbZjxtbSVO1HjjWEG/l4Agzp02XCjYfC8eRyB8QNZYOSYFF/Iwndzf&#10;jTHV7sxfdMpCISKEfYoKyhDqVEqfl2TR91xNHL29ayyGKJtC6gbPEW4rOUiSZ2nRcFwosaZZSflv&#10;drQKjruP7svn+2FV+fnPcmvWi6fMbJXqPLRvryACteE/fGuvtYLhEP6+xB8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YPEyAAAANsAAAAPAAAAAAAAAAAAAAAAAJgCAABk&#10;cnMvZG93bnJldi54bWxQSwUGAAAAAAQABAD1AAAAjQMAAAAA&#10;" filled="f" strokecolor="red" strokeweight="2pt"/>
                      <v:oval id="Ellipse 34" o:spid="_x0000_s1032" style="position:absolute;left:11875;top:13300;width:11994;height:1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bsMgA&#10;AADbAAAADwAAAGRycy9kb3ducmV2LnhtbESPT0vDQBTE7wW/w/KEXsRuaotKzKZIpX/0IBjtwdsz&#10;+0wWs2/T7LZNv323IPQ4zMxvmGzW20bsqfPGsYLxKAFBXDptuFLw9bm4fQThA7LGxjEpOJKHWX41&#10;yDDV7sAftC9CJSKEfYoK6hDaVEpf1mTRj1xLHL1f11kMUXaV1B0eItw28i5J7qVFw3GhxpbmNZV/&#10;xc4q2P283Ty8v25XjX/5Xm7MejEtzEap4XX//AQiUB8u4f/2WiuYTOH8Jf4A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BuwyAAAANsAAAAPAAAAAAAAAAAAAAAAAJgCAABk&#10;cnMvZG93bnJldi54bWxQSwUGAAAAAAQABAD1AAAAjQMAAAAA&#10;" filled="f" strokecolor="red" strokeweight="2pt"/>
                    </v:group>
                  </w:pict>
                </mc:Fallback>
              </mc:AlternateContent>
            </w:r>
          </w:p>
        </w:tc>
      </w:tr>
    </w:tbl>
    <w:p w:rsidR="00EE10A1" w:rsidRDefault="00EE10A1" w:rsidP="00EE10A1">
      <w:pPr>
        <w:rPr>
          <w:b/>
        </w:rPr>
      </w:pPr>
    </w:p>
    <w:p w:rsidR="00EE10A1" w:rsidRDefault="00920C71" w:rsidP="00EE10A1">
      <w:pPr>
        <w:rPr>
          <w:b/>
        </w:rPr>
      </w:pPr>
      <w:r>
        <w:rPr>
          <w:b/>
        </w:rPr>
        <w:br w:type="page"/>
      </w:r>
      <w:r w:rsidR="00EE10A1">
        <w:rPr>
          <w:b/>
        </w:rPr>
        <w:lastRenderedPageBreak/>
        <w:t>Aufträge für die Kinder</w:t>
      </w:r>
      <w:r w:rsidR="00975FB0">
        <w:rPr>
          <w:b/>
        </w:rPr>
        <w:br/>
      </w:r>
    </w:p>
    <w:p w:rsidR="00EE10A1" w:rsidRPr="00A7556A" w:rsidRDefault="00EE10A1" w:rsidP="00EE10A1">
      <w:pPr>
        <w:tabs>
          <w:tab w:val="clear" w:pos="426"/>
          <w:tab w:val="left" w:pos="0"/>
        </w:tabs>
        <w:spacing w:after="120"/>
      </w:pPr>
      <w:r w:rsidRPr="00A7556A">
        <w:t xml:space="preserve">Nachdem die Kinder die Vorübung auf dem laminierten Bild gemeinsam gemacht haben, lösen sie die </w:t>
      </w:r>
      <w:r w:rsidR="002D0E7F" w:rsidRPr="00A7556A">
        <w:t xml:space="preserve">gleiche </w:t>
      </w:r>
      <w:r w:rsidRPr="00A7556A">
        <w:t>Aufgabe am Computer</w:t>
      </w:r>
      <w:r w:rsidR="002D0E7F" w:rsidRPr="00A7556A">
        <w:t>.</w:t>
      </w:r>
    </w:p>
    <w:p w:rsidR="00E95630" w:rsidRPr="00A7556A" w:rsidRDefault="00E95630" w:rsidP="00EE10A1">
      <w:pPr>
        <w:tabs>
          <w:tab w:val="clear" w:pos="426"/>
          <w:tab w:val="left" w:pos="0"/>
        </w:tabs>
        <w:spacing w:after="120"/>
        <w:rPr>
          <w:b/>
        </w:rPr>
      </w:pPr>
      <w:r w:rsidRPr="00A7556A">
        <w:t xml:space="preserve">Da die Aufträge von den Kindern nicht gelesen werden können, müssen </w:t>
      </w:r>
      <w:r w:rsidR="002D0E7F" w:rsidRPr="00A7556A">
        <w:t>die Arbeitsschritte</w:t>
      </w:r>
      <w:r w:rsidRPr="00A7556A">
        <w:t xml:space="preserve"> vorher nochmals besprochen werden.</w:t>
      </w:r>
    </w:p>
    <w:p w:rsidR="00EE10A1" w:rsidRPr="00E479E5" w:rsidRDefault="00EE10A1" w:rsidP="00EE10A1">
      <w:pPr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"/>
        <w:gridCol w:w="279"/>
        <w:gridCol w:w="5587"/>
        <w:gridCol w:w="3520"/>
      </w:tblGrid>
      <w:tr w:rsidR="00EE10A1" w:rsidTr="00F1261E">
        <w:tc>
          <w:tcPr>
            <w:tcW w:w="817" w:type="dxa"/>
            <w:gridSpan w:val="2"/>
          </w:tcPr>
          <w:p w:rsidR="00EE10A1" w:rsidRPr="00FD2475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  <w:r w:rsidRPr="00F1261E">
              <w:rPr>
                <w:b/>
              </w:rPr>
              <w:t>Ziel</w:t>
            </w:r>
          </w:p>
        </w:tc>
        <w:tc>
          <w:tcPr>
            <w:tcW w:w="9244" w:type="dxa"/>
            <w:gridSpan w:val="2"/>
          </w:tcPr>
          <w:p w:rsidR="00EE10A1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left" w:pos="709"/>
              </w:tabs>
            </w:pPr>
            <w:r>
              <w:t xml:space="preserve">In Partnerarbeit die fehlenden Teile </w:t>
            </w:r>
            <w:r w:rsidR="002D0E7F">
              <w:t>(</w:t>
            </w:r>
            <w:r>
              <w:t>schwarze Linie</w:t>
            </w:r>
            <w:r w:rsidR="002D0E7F">
              <w:t>n</w:t>
            </w:r>
            <w:r>
              <w:t xml:space="preserve"> und </w:t>
            </w:r>
            <w:r w:rsidR="002D0E7F">
              <w:t>richtige</w:t>
            </w:r>
            <w:r>
              <w:t xml:space="preserve"> Farben</w:t>
            </w:r>
            <w:r w:rsidR="002D0E7F">
              <w:t>)</w:t>
            </w:r>
            <w:r>
              <w:t xml:space="preserve"> ergänzen.</w:t>
            </w:r>
          </w:p>
        </w:tc>
      </w:tr>
      <w:tr w:rsidR="00EE10A1" w:rsidRPr="00F1261E" w:rsidTr="00F1261E">
        <w:tc>
          <w:tcPr>
            <w:tcW w:w="534" w:type="dxa"/>
          </w:tcPr>
          <w:p w:rsidR="00EE10A1" w:rsidRPr="00F1261E" w:rsidRDefault="00EE10A1" w:rsidP="00F1261E">
            <w:pPr>
              <w:jc w:val="right"/>
              <w:rPr>
                <w:sz w:val="20"/>
              </w:rPr>
            </w:pPr>
          </w:p>
        </w:tc>
        <w:tc>
          <w:tcPr>
            <w:tcW w:w="5953" w:type="dxa"/>
            <w:gridSpan w:val="2"/>
          </w:tcPr>
          <w:p w:rsidR="00EE10A1" w:rsidRPr="00F1261E" w:rsidRDefault="00EE10A1" w:rsidP="00F1261E">
            <w:pPr>
              <w:tabs>
                <w:tab w:val="clear" w:pos="426"/>
                <w:tab w:val="left" w:pos="0"/>
              </w:tabs>
              <w:spacing w:after="120"/>
              <w:rPr>
                <w:b/>
                <w:sz w:val="20"/>
              </w:rPr>
            </w:pPr>
          </w:p>
        </w:tc>
        <w:tc>
          <w:tcPr>
            <w:tcW w:w="357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>1.</w:t>
            </w:r>
          </w:p>
        </w:tc>
        <w:tc>
          <w:tcPr>
            <w:tcW w:w="5953" w:type="dxa"/>
            <w:gridSpan w:val="2"/>
          </w:tcPr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 xml:space="preserve">Kind A wählt das Werkzeug „Pinsel“ und zeichnet die </w:t>
            </w:r>
            <w:r w:rsidR="002D0E7F" w:rsidRPr="00A7556A">
              <w:t>fehlende</w:t>
            </w:r>
            <w:r w:rsidRPr="00A7556A">
              <w:t xml:space="preserve"> Linie in einem </w:t>
            </w:r>
            <w:r w:rsidR="002D0E7F" w:rsidRPr="00A7556A">
              <w:t>der weissen Felder</w:t>
            </w:r>
            <w:r w:rsidRPr="00A7556A">
              <w:t xml:space="preserve">. </w:t>
            </w:r>
            <w:r w:rsidRPr="00A7556A">
              <w:br/>
              <w:t>Kind B kontrolliert und berät Kind A.</w:t>
            </w:r>
          </w:p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Bei jedem neuen Feld werden die Rollen getauscht. Somit zeichnet Kind B beim zweiten Feld die Linie und Kind A kontrolliert und berät.</w:t>
            </w:r>
          </w:p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</w:p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</w:p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</w:p>
        </w:tc>
        <w:tc>
          <w:tcPr>
            <w:tcW w:w="3574" w:type="dxa"/>
          </w:tcPr>
          <w:p w:rsidR="00EE10A1" w:rsidRPr="00F1261E" w:rsidRDefault="00883CB4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60960</wp:posOffset>
                  </wp:positionV>
                  <wp:extent cx="1828800" cy="1479550"/>
                  <wp:effectExtent l="0" t="0" r="0" b="6350"/>
                  <wp:wrapNone/>
                  <wp:docPr id="224" name="Bild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 xml:space="preserve">2. </w:t>
            </w:r>
          </w:p>
        </w:tc>
        <w:tc>
          <w:tcPr>
            <w:tcW w:w="5953" w:type="dxa"/>
            <w:gridSpan w:val="2"/>
          </w:tcPr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 xml:space="preserve">Erst wenn alle Linien </w:t>
            </w:r>
            <w:r w:rsidR="00920C71" w:rsidRPr="00A7556A">
              <w:t>aus</w:t>
            </w:r>
            <w:r w:rsidRPr="00A7556A">
              <w:t>gezogen sind, beginnt das Kind, welches</w:t>
            </w:r>
            <w:r w:rsidR="00920C71" w:rsidRPr="00A7556A">
              <w:t xml:space="preserve"> </w:t>
            </w:r>
            <w:r w:rsidRPr="00A7556A">
              <w:t>an der R</w:t>
            </w:r>
            <w:r w:rsidR="00920C71" w:rsidRPr="00A7556A">
              <w:t xml:space="preserve">eihe ist, das erste Feld </w:t>
            </w:r>
            <w:r w:rsidR="002D0E7F" w:rsidRPr="00A7556A">
              <w:t xml:space="preserve">mit dem „Farbfüller“ gemäss Vorlage </w:t>
            </w:r>
            <w:r w:rsidRPr="00A7556A">
              <w:t>auszumalen. Das andere Kind beobachtet erneut kritisch.</w:t>
            </w:r>
          </w:p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Wiederum werden die Rollen bei jedem Feldwechsel getauscht.</w:t>
            </w:r>
          </w:p>
        </w:tc>
        <w:tc>
          <w:tcPr>
            <w:tcW w:w="3574" w:type="dxa"/>
          </w:tcPr>
          <w:p w:rsidR="00EE10A1" w:rsidRPr="00F1261E" w:rsidRDefault="00883CB4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53975</wp:posOffset>
                  </wp:positionV>
                  <wp:extent cx="1828800" cy="1452245"/>
                  <wp:effectExtent l="0" t="0" r="0" b="0"/>
                  <wp:wrapNone/>
                  <wp:docPr id="225" name="Bild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2" t="7259" r="30910" b="2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 xml:space="preserve">3. </w:t>
            </w:r>
          </w:p>
        </w:tc>
        <w:tc>
          <w:tcPr>
            <w:tcW w:w="5953" w:type="dxa"/>
            <w:gridSpan w:val="2"/>
          </w:tcPr>
          <w:p w:rsidR="00EE10A1" w:rsidRPr="00A7556A" w:rsidRDefault="00EE10A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Sind alle Teile ergänzt, kontrollieren die Kinder ihr Bild nochmals.</w:t>
            </w:r>
          </w:p>
        </w:tc>
        <w:tc>
          <w:tcPr>
            <w:tcW w:w="357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</w:p>
        </w:tc>
      </w:tr>
      <w:tr w:rsidR="00EE10A1" w:rsidRPr="00F1261E" w:rsidTr="00F1261E">
        <w:tc>
          <w:tcPr>
            <w:tcW w:w="534" w:type="dxa"/>
          </w:tcPr>
          <w:p w:rsidR="00EE10A1" w:rsidRPr="00A7556A" w:rsidRDefault="00EE10A1" w:rsidP="00F1261E">
            <w:pPr>
              <w:jc w:val="right"/>
            </w:pPr>
            <w:r w:rsidRPr="00A7556A">
              <w:t xml:space="preserve">4. </w:t>
            </w:r>
          </w:p>
        </w:tc>
        <w:tc>
          <w:tcPr>
            <w:tcW w:w="5953" w:type="dxa"/>
            <w:gridSpan w:val="2"/>
          </w:tcPr>
          <w:p w:rsidR="00EE10A1" w:rsidRPr="00A7556A" w:rsidRDefault="00920C7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Je nach Kenntnis</w:t>
            </w:r>
            <w:r w:rsidR="00EE10A1" w:rsidRPr="00A7556A">
              <w:t xml:space="preserve"> können die Kinder den Computer selbstständig herunterfahren.</w:t>
            </w:r>
          </w:p>
          <w:p w:rsidR="00EE10A1" w:rsidRPr="00A7556A" w:rsidRDefault="002D0E7F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Nach Wunsch</w:t>
            </w:r>
            <w:r w:rsidR="00EE10A1" w:rsidRPr="00A7556A">
              <w:t xml:space="preserve"> kann das Bild </w:t>
            </w:r>
            <w:r w:rsidR="00920C71" w:rsidRPr="00A7556A">
              <w:t xml:space="preserve">unter einem anderen Namen </w:t>
            </w:r>
            <w:r w:rsidR="006B20E3" w:rsidRPr="00A7556A">
              <w:t xml:space="preserve">von der Kindergartenlehrperson </w:t>
            </w:r>
            <w:r w:rsidR="00920C71" w:rsidRPr="00A7556A">
              <w:t xml:space="preserve">abgespeichert und </w:t>
            </w:r>
            <w:r w:rsidR="00EE10A1" w:rsidRPr="00A7556A">
              <w:t>ausgedruckt werden.</w:t>
            </w:r>
          </w:p>
          <w:p w:rsidR="00EE10A1" w:rsidRPr="00A7556A" w:rsidRDefault="00920C71" w:rsidP="00F1261E">
            <w:pPr>
              <w:tabs>
                <w:tab w:val="clear" w:pos="426"/>
                <w:tab w:val="left" w:pos="0"/>
              </w:tabs>
              <w:spacing w:after="120"/>
            </w:pPr>
            <w:r w:rsidRPr="00A7556A">
              <w:t>Achtung:</w:t>
            </w:r>
            <w:r w:rsidRPr="00A7556A">
              <w:br/>
            </w:r>
            <w:r w:rsidR="00EE10A1" w:rsidRPr="00A7556A">
              <w:t xml:space="preserve">Das Bild </w:t>
            </w:r>
            <w:r w:rsidRPr="00A7556A">
              <w:t>muss</w:t>
            </w:r>
            <w:r w:rsidR="009147C4" w:rsidRPr="00A7556A">
              <w:t xml:space="preserve"> </w:t>
            </w:r>
            <w:r w:rsidRPr="00A7556A">
              <w:t xml:space="preserve">unbedingt unter einem anderen Namen </w:t>
            </w:r>
            <w:r w:rsidR="00EE10A1" w:rsidRPr="00A7556A">
              <w:t>abge</w:t>
            </w:r>
            <w:r w:rsidR="006B20E3" w:rsidRPr="00A7556A">
              <w:t>speichert werden, da s</w:t>
            </w:r>
            <w:r w:rsidR="00EE10A1" w:rsidRPr="00A7556A">
              <w:t>o</w:t>
            </w:r>
            <w:r w:rsidRPr="00A7556A">
              <w:t xml:space="preserve">nst </w:t>
            </w:r>
            <w:r w:rsidR="00EE10A1" w:rsidRPr="00A7556A">
              <w:t xml:space="preserve">die Vorlage </w:t>
            </w:r>
            <w:r w:rsidRPr="00A7556A">
              <w:t>verloren</w:t>
            </w:r>
            <w:r w:rsidR="006B20E3" w:rsidRPr="00A7556A">
              <w:t xml:space="preserve"> geht</w:t>
            </w:r>
            <w:r w:rsidR="00EE10A1" w:rsidRPr="00A7556A">
              <w:t>.</w:t>
            </w:r>
          </w:p>
        </w:tc>
        <w:tc>
          <w:tcPr>
            <w:tcW w:w="3574" w:type="dxa"/>
          </w:tcPr>
          <w:p w:rsidR="00EE10A1" w:rsidRPr="00F1261E" w:rsidRDefault="00EE10A1" w:rsidP="00F1261E">
            <w:pPr>
              <w:tabs>
                <w:tab w:val="clear" w:pos="426"/>
                <w:tab w:val="clear" w:pos="851"/>
                <w:tab w:val="clear" w:pos="1276"/>
                <w:tab w:val="clear" w:pos="5216"/>
                <w:tab w:val="clear" w:pos="7938"/>
                <w:tab w:val="clear" w:pos="9299"/>
              </w:tabs>
              <w:spacing w:after="120"/>
              <w:rPr>
                <w:sz w:val="20"/>
              </w:rPr>
            </w:pPr>
            <w:bookmarkStart w:id="0" w:name="_GoBack"/>
            <w:bookmarkEnd w:id="0"/>
          </w:p>
        </w:tc>
      </w:tr>
    </w:tbl>
    <w:p w:rsidR="00424F8C" w:rsidRDefault="00424F8C" w:rsidP="00D570EA">
      <w:pPr>
        <w:tabs>
          <w:tab w:val="clear" w:pos="426"/>
          <w:tab w:val="clear" w:pos="851"/>
          <w:tab w:val="clear" w:pos="1276"/>
          <w:tab w:val="clear" w:pos="5216"/>
          <w:tab w:val="clear" w:pos="7938"/>
          <w:tab w:val="clear" w:pos="9299"/>
        </w:tabs>
        <w:spacing w:after="120"/>
      </w:pPr>
    </w:p>
    <w:sectPr w:rsidR="00424F8C" w:rsidSect="00086FD3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418" w:right="851" w:bottom="454" w:left="1134" w:header="720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97C" w:rsidRDefault="003F297C">
      <w:r>
        <w:separator/>
      </w:r>
    </w:p>
  </w:endnote>
  <w:endnote w:type="continuationSeparator" w:id="0">
    <w:p w:rsidR="003F297C" w:rsidRDefault="003F2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9921"/>
    </w:tblGrid>
    <w:tr w:rsidR="004B43A7" w:rsidRPr="00F1261E" w:rsidTr="00F1261E">
      <w:tc>
        <w:tcPr>
          <w:tcW w:w="10061" w:type="dxa"/>
        </w:tcPr>
        <w:p w:rsidR="004B43A7" w:rsidRPr="00F1261E" w:rsidRDefault="00883CB4" w:rsidP="00F1261E">
          <w:pPr>
            <w:pStyle w:val="Fuzeile"/>
            <w:jc w:val="right"/>
            <w:rPr>
              <w:sz w:val="16"/>
              <w:szCs w:val="16"/>
            </w:rPr>
          </w:pPr>
          <w:r w:rsidRPr="00F1261E">
            <w:rPr>
              <w:sz w:val="16"/>
              <w:szCs w:val="16"/>
              <w:lang w:eastAsia="de-CH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-383540</wp:posOffset>
                </wp:positionV>
                <wp:extent cx="6297930" cy="334645"/>
                <wp:effectExtent l="0" t="0" r="7620" b="8255"/>
                <wp:wrapNone/>
                <wp:docPr id="14" name="Bild 14" descr="SB_Fuss 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SB_Fuss 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793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B43A7" w:rsidRPr="00F1261E" w:rsidRDefault="004B43A7" w:rsidP="00F1261E">
          <w:pPr>
            <w:pStyle w:val="Fuzeile"/>
            <w:jc w:val="right"/>
            <w:rPr>
              <w:sz w:val="16"/>
              <w:szCs w:val="16"/>
            </w:rPr>
          </w:pPr>
        </w:p>
        <w:p w:rsidR="004B43A7" w:rsidRPr="00F1261E" w:rsidRDefault="004B43A7" w:rsidP="00F1261E">
          <w:pPr>
            <w:pStyle w:val="Fuzeile"/>
            <w:jc w:val="right"/>
            <w:rPr>
              <w:sz w:val="18"/>
              <w:szCs w:val="18"/>
            </w:rPr>
          </w:pPr>
          <w:r w:rsidRPr="00F1261E">
            <w:rPr>
              <w:rStyle w:val="Seitenzahl"/>
              <w:sz w:val="18"/>
              <w:szCs w:val="18"/>
            </w:rPr>
            <w:fldChar w:fldCharType="begin"/>
          </w:r>
          <w:r w:rsidRPr="00F1261E">
            <w:rPr>
              <w:rStyle w:val="Seitenzahl"/>
              <w:sz w:val="18"/>
              <w:szCs w:val="18"/>
            </w:rPr>
            <w:instrText xml:space="preserve"> PAGE </w:instrText>
          </w:r>
          <w:r w:rsidRPr="00F1261E">
            <w:rPr>
              <w:rStyle w:val="Seitenzahl"/>
              <w:sz w:val="18"/>
              <w:szCs w:val="18"/>
            </w:rPr>
            <w:fldChar w:fldCharType="separate"/>
          </w:r>
          <w:r w:rsidR="00A7556A">
            <w:rPr>
              <w:rStyle w:val="Seitenzahl"/>
              <w:sz w:val="18"/>
              <w:szCs w:val="18"/>
            </w:rPr>
            <w:t>3</w:t>
          </w:r>
          <w:r w:rsidRPr="00F1261E">
            <w:rPr>
              <w:rStyle w:val="Seitenzahl"/>
              <w:sz w:val="18"/>
              <w:szCs w:val="18"/>
            </w:rPr>
            <w:fldChar w:fldCharType="end"/>
          </w:r>
          <w:r w:rsidRPr="00F1261E">
            <w:rPr>
              <w:rStyle w:val="Seitenzahl"/>
              <w:sz w:val="18"/>
              <w:szCs w:val="18"/>
            </w:rPr>
            <w:t>/</w:t>
          </w:r>
          <w:r w:rsidRPr="00F1261E">
            <w:rPr>
              <w:rStyle w:val="Seitenzahl"/>
              <w:sz w:val="18"/>
              <w:szCs w:val="18"/>
            </w:rPr>
            <w:fldChar w:fldCharType="begin"/>
          </w:r>
          <w:r w:rsidRPr="00F1261E">
            <w:rPr>
              <w:rStyle w:val="Seitenzahl"/>
              <w:sz w:val="18"/>
              <w:szCs w:val="18"/>
            </w:rPr>
            <w:instrText xml:space="preserve"> NUMPAGES </w:instrText>
          </w:r>
          <w:r w:rsidRPr="00F1261E">
            <w:rPr>
              <w:rStyle w:val="Seitenzahl"/>
              <w:sz w:val="18"/>
              <w:szCs w:val="18"/>
            </w:rPr>
            <w:fldChar w:fldCharType="separate"/>
          </w:r>
          <w:r w:rsidR="00A7556A">
            <w:rPr>
              <w:rStyle w:val="Seitenzahl"/>
              <w:sz w:val="18"/>
              <w:szCs w:val="18"/>
            </w:rPr>
            <w:t>3</w:t>
          </w:r>
          <w:r w:rsidRPr="00F1261E">
            <w:rPr>
              <w:rStyle w:val="Seitenzahl"/>
              <w:sz w:val="18"/>
              <w:szCs w:val="18"/>
            </w:rPr>
            <w:fldChar w:fldCharType="end"/>
          </w:r>
        </w:p>
        <w:p w:rsidR="004B43A7" w:rsidRPr="00F1261E" w:rsidRDefault="004B43A7" w:rsidP="00F1261E">
          <w:pPr>
            <w:pStyle w:val="Fuzeile"/>
            <w:jc w:val="right"/>
            <w:rPr>
              <w:sz w:val="5"/>
              <w:szCs w:val="5"/>
            </w:rPr>
          </w:pPr>
        </w:p>
      </w:tc>
    </w:tr>
  </w:tbl>
  <w:p w:rsidR="00424F8C" w:rsidRPr="00086FD3" w:rsidRDefault="00424F8C" w:rsidP="004B43A7">
    <w:pPr>
      <w:pStyle w:val="Fuzeil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921"/>
    </w:tblGrid>
    <w:tr w:rsidR="00E81101" w:rsidTr="00F1261E">
      <w:tc>
        <w:tcPr>
          <w:tcW w:w="10061" w:type="dxa"/>
          <w:tcBorders>
            <w:top w:val="nil"/>
            <w:left w:val="nil"/>
            <w:bottom w:val="nil"/>
            <w:right w:val="nil"/>
          </w:tcBorders>
        </w:tcPr>
        <w:p w:rsidR="00E81101" w:rsidRPr="00F1261E" w:rsidRDefault="00883CB4" w:rsidP="00F1261E">
          <w:pPr>
            <w:pStyle w:val="Fuzeile"/>
            <w:tabs>
              <w:tab w:val="clear" w:pos="426"/>
              <w:tab w:val="clear" w:pos="851"/>
              <w:tab w:val="clear" w:pos="1276"/>
              <w:tab w:val="clear" w:pos="5216"/>
              <w:tab w:val="clear" w:pos="9299"/>
              <w:tab w:val="right" w:pos="9855"/>
            </w:tabs>
            <w:rPr>
              <w:sz w:val="16"/>
              <w:szCs w:val="16"/>
            </w:rPr>
          </w:pPr>
          <w:r>
            <w:rPr>
              <w:lang w:eastAsia="de-CH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-386715</wp:posOffset>
                </wp:positionV>
                <wp:extent cx="6297930" cy="334645"/>
                <wp:effectExtent l="0" t="0" r="7620" b="8255"/>
                <wp:wrapNone/>
                <wp:docPr id="11" name="Bild 11" descr="SB_Fuss 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SB_Fuss 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793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81101" w:rsidRPr="00F1261E" w:rsidRDefault="00E81101" w:rsidP="00F1261E">
          <w:pPr>
            <w:pStyle w:val="Fuzeile"/>
            <w:tabs>
              <w:tab w:val="clear" w:pos="426"/>
              <w:tab w:val="clear" w:pos="851"/>
              <w:tab w:val="clear" w:pos="1276"/>
              <w:tab w:val="clear" w:pos="5216"/>
              <w:tab w:val="clear" w:pos="9299"/>
              <w:tab w:val="right" w:pos="9855"/>
            </w:tabs>
            <w:jc w:val="right"/>
            <w:rPr>
              <w:sz w:val="16"/>
              <w:szCs w:val="16"/>
            </w:rPr>
          </w:pPr>
        </w:p>
        <w:p w:rsidR="00E81101" w:rsidRPr="00F1261E" w:rsidRDefault="00E81101" w:rsidP="00F1261E">
          <w:pPr>
            <w:pStyle w:val="Fuzeile"/>
            <w:tabs>
              <w:tab w:val="clear" w:pos="426"/>
              <w:tab w:val="clear" w:pos="851"/>
              <w:tab w:val="clear" w:pos="1276"/>
              <w:tab w:val="clear" w:pos="5216"/>
              <w:tab w:val="clear" w:pos="9299"/>
              <w:tab w:val="right" w:pos="9855"/>
            </w:tabs>
            <w:rPr>
              <w:rStyle w:val="Seitenzahl"/>
              <w:sz w:val="18"/>
              <w:szCs w:val="18"/>
            </w:rPr>
          </w:pPr>
          <w:r w:rsidRPr="00F1261E">
            <w:rPr>
              <w:sz w:val="16"/>
              <w:szCs w:val="16"/>
            </w:rPr>
            <w:tab/>
          </w:r>
          <w:r w:rsidRPr="00F1261E">
            <w:rPr>
              <w:rStyle w:val="Seitenzahl"/>
              <w:sz w:val="18"/>
              <w:szCs w:val="18"/>
            </w:rPr>
            <w:fldChar w:fldCharType="begin"/>
          </w:r>
          <w:r w:rsidRPr="00F1261E">
            <w:rPr>
              <w:rStyle w:val="Seitenzahl"/>
              <w:sz w:val="18"/>
              <w:szCs w:val="18"/>
            </w:rPr>
            <w:instrText xml:space="preserve"> PAGE </w:instrText>
          </w:r>
          <w:r w:rsidRPr="00F1261E">
            <w:rPr>
              <w:rStyle w:val="Seitenzahl"/>
              <w:sz w:val="18"/>
              <w:szCs w:val="18"/>
            </w:rPr>
            <w:fldChar w:fldCharType="separate"/>
          </w:r>
          <w:r w:rsidR="00A7556A">
            <w:rPr>
              <w:rStyle w:val="Seitenzahl"/>
              <w:sz w:val="18"/>
              <w:szCs w:val="18"/>
            </w:rPr>
            <w:t>1</w:t>
          </w:r>
          <w:r w:rsidRPr="00F1261E">
            <w:rPr>
              <w:rStyle w:val="Seitenzahl"/>
              <w:sz w:val="18"/>
              <w:szCs w:val="18"/>
            </w:rPr>
            <w:fldChar w:fldCharType="end"/>
          </w:r>
          <w:r w:rsidRPr="00F1261E">
            <w:rPr>
              <w:rStyle w:val="Seitenzahl"/>
              <w:sz w:val="18"/>
              <w:szCs w:val="18"/>
            </w:rPr>
            <w:t>/</w:t>
          </w:r>
          <w:r w:rsidRPr="00F1261E">
            <w:rPr>
              <w:rStyle w:val="Seitenzahl"/>
              <w:sz w:val="18"/>
              <w:szCs w:val="18"/>
            </w:rPr>
            <w:fldChar w:fldCharType="begin"/>
          </w:r>
          <w:r w:rsidRPr="00F1261E">
            <w:rPr>
              <w:rStyle w:val="Seitenzahl"/>
              <w:sz w:val="18"/>
              <w:szCs w:val="18"/>
            </w:rPr>
            <w:instrText xml:space="preserve"> NUMPAGES </w:instrText>
          </w:r>
          <w:r w:rsidRPr="00F1261E">
            <w:rPr>
              <w:rStyle w:val="Seitenzahl"/>
              <w:sz w:val="18"/>
              <w:szCs w:val="18"/>
            </w:rPr>
            <w:fldChar w:fldCharType="separate"/>
          </w:r>
          <w:r w:rsidR="00A7556A">
            <w:rPr>
              <w:rStyle w:val="Seitenzahl"/>
              <w:sz w:val="18"/>
              <w:szCs w:val="18"/>
            </w:rPr>
            <w:t>3</w:t>
          </w:r>
          <w:r w:rsidRPr="00F1261E">
            <w:rPr>
              <w:rStyle w:val="Seitenzahl"/>
              <w:sz w:val="18"/>
              <w:szCs w:val="18"/>
            </w:rPr>
            <w:fldChar w:fldCharType="end"/>
          </w:r>
        </w:p>
        <w:p w:rsidR="00E81101" w:rsidRPr="00F1261E" w:rsidRDefault="00E81101" w:rsidP="00F1261E">
          <w:pPr>
            <w:pStyle w:val="Fuzeile"/>
            <w:tabs>
              <w:tab w:val="clear" w:pos="426"/>
              <w:tab w:val="clear" w:pos="851"/>
              <w:tab w:val="clear" w:pos="1276"/>
              <w:tab w:val="clear" w:pos="5216"/>
              <w:tab w:val="clear" w:pos="9299"/>
              <w:tab w:val="right" w:pos="9855"/>
            </w:tabs>
            <w:jc w:val="right"/>
            <w:rPr>
              <w:sz w:val="5"/>
              <w:szCs w:val="5"/>
            </w:rPr>
          </w:pPr>
        </w:p>
      </w:tc>
    </w:tr>
  </w:tbl>
  <w:p w:rsidR="00A660BE" w:rsidRPr="00086FD3" w:rsidRDefault="00A660BE" w:rsidP="00E81101">
    <w:pPr>
      <w:pStyle w:val="Fuzeile"/>
      <w:tabs>
        <w:tab w:val="clear" w:pos="426"/>
        <w:tab w:val="clear" w:pos="851"/>
        <w:tab w:val="clear" w:pos="1276"/>
        <w:tab w:val="clear" w:pos="5216"/>
        <w:tab w:val="clear" w:pos="9299"/>
        <w:tab w:val="right" w:pos="9855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97C" w:rsidRDefault="003F297C">
      <w:r>
        <w:separator/>
      </w:r>
    </w:p>
  </w:footnote>
  <w:footnote w:type="continuationSeparator" w:id="0">
    <w:p w:rsidR="003F297C" w:rsidRDefault="003F2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9921"/>
    </w:tblGrid>
    <w:tr w:rsidR="004B43A7" w:rsidRPr="00F1261E" w:rsidTr="00F1261E">
      <w:tc>
        <w:tcPr>
          <w:tcW w:w="10061" w:type="dxa"/>
        </w:tcPr>
        <w:p w:rsidR="004B43A7" w:rsidRPr="00F1261E" w:rsidRDefault="00883CB4" w:rsidP="00424F8C">
          <w:pPr>
            <w:pStyle w:val="Kopfzeile"/>
            <w:rPr>
              <w:sz w:val="28"/>
              <w:szCs w:val="28"/>
            </w:rPr>
          </w:pPr>
          <w:r w:rsidRPr="00F1261E">
            <w:rPr>
              <w:noProof/>
              <w:sz w:val="28"/>
              <w:szCs w:val="28"/>
              <w:lang w:eastAsia="de-CH"/>
            </w:rPr>
            <w:drawing>
              <wp:inline distT="0" distB="0" distL="0" distR="0">
                <wp:extent cx="6296025" cy="333375"/>
                <wp:effectExtent l="0" t="0" r="9525" b="9525"/>
                <wp:docPr id="2" name="Bild 2" descr="SB_Kopf_2 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B_Kopf_2 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60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B43A7" w:rsidRPr="00F1261E" w:rsidTr="00F1261E">
      <w:tc>
        <w:tcPr>
          <w:tcW w:w="10061" w:type="dxa"/>
        </w:tcPr>
        <w:p w:rsidR="004B43A7" w:rsidRPr="00F1261E" w:rsidRDefault="006B5C56" w:rsidP="00F1261E">
          <w:pPr>
            <w:pStyle w:val="Kopfzeile"/>
            <w:tabs>
              <w:tab w:val="clear" w:pos="9299"/>
              <w:tab w:val="right" w:pos="9855"/>
            </w:tabs>
            <w:spacing w:before="240"/>
            <w:ind w:left="57"/>
            <w:rPr>
              <w:b/>
              <w:sz w:val="36"/>
              <w:szCs w:val="36"/>
            </w:rPr>
          </w:pPr>
          <w:r w:rsidRPr="00F1261E">
            <w:rPr>
              <w:b/>
              <w:sz w:val="36"/>
              <w:szCs w:val="36"/>
            </w:rPr>
            <w:t>Fehlende Teile ergänzen</w:t>
          </w:r>
          <w:r w:rsidR="00043408" w:rsidRPr="00F1261E">
            <w:rPr>
              <w:b/>
              <w:sz w:val="36"/>
              <w:szCs w:val="36"/>
            </w:rPr>
            <w:tab/>
          </w:r>
          <w:r w:rsidRPr="00F1261E">
            <w:rPr>
              <w:b/>
              <w:sz w:val="36"/>
              <w:szCs w:val="36"/>
            </w:rPr>
            <w:t>KG</w:t>
          </w:r>
        </w:p>
      </w:tc>
    </w:tr>
  </w:tbl>
  <w:p w:rsidR="00424F8C" w:rsidRPr="004B43A7" w:rsidRDefault="00424F8C" w:rsidP="006B5C5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9921"/>
    </w:tblGrid>
    <w:tr w:rsidR="00103639" w:rsidRPr="00F1261E" w:rsidTr="00F1261E">
      <w:tc>
        <w:tcPr>
          <w:tcW w:w="10061" w:type="dxa"/>
        </w:tcPr>
        <w:p w:rsidR="00AF7ACF" w:rsidRPr="00F1261E" w:rsidRDefault="00883CB4" w:rsidP="00F1261E">
          <w:pPr>
            <w:pStyle w:val="Kopfzeile"/>
            <w:jc w:val="center"/>
            <w:rPr>
              <w:sz w:val="28"/>
              <w:szCs w:val="28"/>
            </w:rPr>
          </w:pPr>
          <w:r w:rsidRPr="00F1261E">
            <w:rPr>
              <w:noProof/>
              <w:sz w:val="28"/>
              <w:szCs w:val="28"/>
              <w:lang w:eastAsia="de-CH"/>
            </w:rPr>
            <w:drawing>
              <wp:inline distT="0" distB="0" distL="0" distR="0">
                <wp:extent cx="6296025" cy="885825"/>
                <wp:effectExtent l="0" t="0" r="9525" b="9525"/>
                <wp:docPr id="1" name="Bild 1" descr="SB_Kopf 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B_Kopf 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60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03639" w:rsidRPr="00F1261E" w:rsidTr="00F1261E">
      <w:tc>
        <w:tcPr>
          <w:tcW w:w="10061" w:type="dxa"/>
        </w:tcPr>
        <w:p w:rsidR="00103639" w:rsidRPr="00F1261E" w:rsidRDefault="00EE10A1" w:rsidP="00F1261E">
          <w:pPr>
            <w:pStyle w:val="Kopfzeile"/>
            <w:tabs>
              <w:tab w:val="clear" w:pos="9299"/>
              <w:tab w:val="right" w:pos="9841"/>
            </w:tabs>
            <w:spacing w:before="240"/>
            <w:ind w:left="28"/>
            <w:rPr>
              <w:b/>
              <w:sz w:val="36"/>
              <w:szCs w:val="36"/>
            </w:rPr>
          </w:pPr>
          <w:r w:rsidRPr="00F1261E">
            <w:rPr>
              <w:b/>
              <w:sz w:val="36"/>
              <w:szCs w:val="36"/>
            </w:rPr>
            <w:t>Fehlende Teile ergänzen</w:t>
          </w:r>
          <w:r w:rsidR="00AF7ACF" w:rsidRPr="00F1261E">
            <w:rPr>
              <w:b/>
              <w:sz w:val="36"/>
              <w:szCs w:val="36"/>
            </w:rPr>
            <w:tab/>
          </w:r>
          <w:r w:rsidRPr="00F1261E">
            <w:rPr>
              <w:b/>
              <w:sz w:val="36"/>
              <w:szCs w:val="36"/>
            </w:rPr>
            <w:t>KG</w:t>
          </w:r>
        </w:p>
      </w:tc>
    </w:tr>
  </w:tbl>
  <w:p w:rsidR="00424F8C" w:rsidRPr="00AF7ACF" w:rsidRDefault="00424F8C" w:rsidP="00424F8C">
    <w:pPr>
      <w:pStyle w:val="Kopfzeil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973A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E699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6C72B7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FBB1AF6"/>
    <w:multiLevelType w:val="singleLevel"/>
    <w:tmpl w:val="6F06A9E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173296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C44F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2DE0E89"/>
    <w:multiLevelType w:val="hybridMultilevel"/>
    <w:tmpl w:val="72E6408E"/>
    <w:lvl w:ilvl="0" w:tplc="7460FFF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431CE7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A29C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06C3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42F6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3EFA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2FC47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406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D657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8420D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5F6327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976668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A74F9C"/>
    <w:multiLevelType w:val="singleLevel"/>
    <w:tmpl w:val="CD72340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341203E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6606DA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9BE25BD"/>
    <w:multiLevelType w:val="hybridMultilevel"/>
    <w:tmpl w:val="1C2C1318"/>
    <w:lvl w:ilvl="0" w:tplc="4E14B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08CD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BEAA00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CCA0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4AD4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C4BABC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4C8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0419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1F36CB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E0706E"/>
    <w:multiLevelType w:val="singleLevel"/>
    <w:tmpl w:val="0C323A2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E3430E7"/>
    <w:multiLevelType w:val="hybridMultilevel"/>
    <w:tmpl w:val="B388F30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966049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370A291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C643E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A9354D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BE62302"/>
    <w:multiLevelType w:val="singleLevel"/>
    <w:tmpl w:val="6F06A9E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C7D3F9A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41EA6F2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26F4C11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3182619"/>
    <w:multiLevelType w:val="hybridMultilevel"/>
    <w:tmpl w:val="8C0E613E"/>
    <w:lvl w:ilvl="0" w:tplc="E29E7F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50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C628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42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8C28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AA4EE2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B08B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C8A6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46EA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5B201A"/>
    <w:multiLevelType w:val="hybridMultilevel"/>
    <w:tmpl w:val="71BEE6E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663AE2"/>
    <w:multiLevelType w:val="multilevel"/>
    <w:tmpl w:val="1C2C13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E862199"/>
    <w:multiLevelType w:val="hybridMultilevel"/>
    <w:tmpl w:val="551EC22E"/>
    <w:lvl w:ilvl="0" w:tplc="4A24B41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8D9874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EF8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A4B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6A81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F6EDC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D8E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61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BEB2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E03424"/>
    <w:multiLevelType w:val="singleLevel"/>
    <w:tmpl w:val="069E3EF6"/>
    <w:lvl w:ilvl="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9">
    <w:nsid w:val="5BE0714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E0E7DF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EA64A7D"/>
    <w:multiLevelType w:val="multilevel"/>
    <w:tmpl w:val="72E6408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35612B"/>
    <w:multiLevelType w:val="hybridMultilevel"/>
    <w:tmpl w:val="09B01992"/>
    <w:lvl w:ilvl="0" w:tplc="9118DC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CC7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8BBE92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8E2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10F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7F8464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E679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7ADE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FB42F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C4188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7706695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9631A4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7A3756C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C285276"/>
    <w:multiLevelType w:val="hybridMultilevel"/>
    <w:tmpl w:val="8D7AF0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F05C1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7D921E1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7F6222E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8"/>
  </w:num>
  <w:num w:numId="2">
    <w:abstractNumId w:val="23"/>
  </w:num>
  <w:num w:numId="3">
    <w:abstractNumId w:val="30"/>
  </w:num>
  <w:num w:numId="4">
    <w:abstractNumId w:val="33"/>
  </w:num>
  <w:num w:numId="5">
    <w:abstractNumId w:val="7"/>
  </w:num>
  <w:num w:numId="6">
    <w:abstractNumId w:val="36"/>
  </w:num>
  <w:num w:numId="7">
    <w:abstractNumId w:val="18"/>
  </w:num>
  <w:num w:numId="8">
    <w:abstractNumId w:val="40"/>
  </w:num>
  <w:num w:numId="9">
    <w:abstractNumId w:val="35"/>
  </w:num>
  <w:num w:numId="10">
    <w:abstractNumId w:val="9"/>
  </w:num>
  <w:num w:numId="11">
    <w:abstractNumId w:val="2"/>
  </w:num>
  <w:num w:numId="12">
    <w:abstractNumId w:val="38"/>
  </w:num>
  <w:num w:numId="13">
    <w:abstractNumId w:val="34"/>
  </w:num>
  <w:num w:numId="14">
    <w:abstractNumId w:val="17"/>
  </w:num>
  <w:num w:numId="15">
    <w:abstractNumId w:val="8"/>
  </w:num>
  <w:num w:numId="16">
    <w:abstractNumId w:val="12"/>
  </w:num>
  <w:num w:numId="17">
    <w:abstractNumId w:val="39"/>
  </w:num>
  <w:num w:numId="18">
    <w:abstractNumId w:val="5"/>
  </w:num>
  <w:num w:numId="19">
    <w:abstractNumId w:val="22"/>
  </w:num>
  <w:num w:numId="20">
    <w:abstractNumId w:val="1"/>
  </w:num>
  <w:num w:numId="21">
    <w:abstractNumId w:val="14"/>
  </w:num>
  <w:num w:numId="22">
    <w:abstractNumId w:val="0"/>
  </w:num>
  <w:num w:numId="23">
    <w:abstractNumId w:val="10"/>
  </w:num>
  <w:num w:numId="24">
    <w:abstractNumId w:val="19"/>
  </w:num>
  <w:num w:numId="25">
    <w:abstractNumId w:val="20"/>
  </w:num>
  <w:num w:numId="26">
    <w:abstractNumId w:val="3"/>
  </w:num>
  <w:num w:numId="27">
    <w:abstractNumId w:val="4"/>
  </w:num>
  <w:num w:numId="28">
    <w:abstractNumId w:val="29"/>
  </w:num>
  <w:num w:numId="29">
    <w:abstractNumId w:val="21"/>
  </w:num>
  <w:num w:numId="30">
    <w:abstractNumId w:val="16"/>
  </w:num>
  <w:num w:numId="31">
    <w:abstractNumId w:val="11"/>
  </w:num>
  <w:num w:numId="32">
    <w:abstractNumId w:val="13"/>
  </w:num>
  <w:num w:numId="33">
    <w:abstractNumId w:val="26"/>
  </w:num>
  <w:num w:numId="34">
    <w:abstractNumId w:val="24"/>
  </w:num>
  <w:num w:numId="35">
    <w:abstractNumId w:val="32"/>
  </w:num>
  <w:num w:numId="36">
    <w:abstractNumId w:val="6"/>
  </w:num>
  <w:num w:numId="37">
    <w:abstractNumId w:val="27"/>
  </w:num>
  <w:num w:numId="38">
    <w:abstractNumId w:val="37"/>
  </w:num>
  <w:num w:numId="39">
    <w:abstractNumId w:val="31"/>
  </w:num>
  <w:num w:numId="40">
    <w:abstractNumId w:val="15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798"/>
    <w:rsid w:val="00043408"/>
    <w:rsid w:val="00070697"/>
    <w:rsid w:val="00086FD3"/>
    <w:rsid w:val="000E1A1E"/>
    <w:rsid w:val="00103639"/>
    <w:rsid w:val="00221402"/>
    <w:rsid w:val="00223BA8"/>
    <w:rsid w:val="00257931"/>
    <w:rsid w:val="00285C5B"/>
    <w:rsid w:val="00290A4D"/>
    <w:rsid w:val="00296731"/>
    <w:rsid w:val="002B0A81"/>
    <w:rsid w:val="002D0E7F"/>
    <w:rsid w:val="00366D0D"/>
    <w:rsid w:val="003A1940"/>
    <w:rsid w:val="003F297C"/>
    <w:rsid w:val="00411F4D"/>
    <w:rsid w:val="00424F8C"/>
    <w:rsid w:val="00443AD0"/>
    <w:rsid w:val="0044623B"/>
    <w:rsid w:val="00480AAE"/>
    <w:rsid w:val="004B43A7"/>
    <w:rsid w:val="004C0444"/>
    <w:rsid w:val="004D2736"/>
    <w:rsid w:val="00513585"/>
    <w:rsid w:val="00514CB2"/>
    <w:rsid w:val="00563EEF"/>
    <w:rsid w:val="006953C5"/>
    <w:rsid w:val="006A4555"/>
    <w:rsid w:val="006B20E3"/>
    <w:rsid w:val="006B5C56"/>
    <w:rsid w:val="006D4A1E"/>
    <w:rsid w:val="007B415F"/>
    <w:rsid w:val="007F2965"/>
    <w:rsid w:val="00805127"/>
    <w:rsid w:val="00883CB4"/>
    <w:rsid w:val="008B094D"/>
    <w:rsid w:val="008C50D8"/>
    <w:rsid w:val="008D32AD"/>
    <w:rsid w:val="009147C4"/>
    <w:rsid w:val="00920C71"/>
    <w:rsid w:val="00920E99"/>
    <w:rsid w:val="0095561A"/>
    <w:rsid w:val="00975FB0"/>
    <w:rsid w:val="00A660BE"/>
    <w:rsid w:val="00A7556A"/>
    <w:rsid w:val="00AD08BF"/>
    <w:rsid w:val="00AE04CC"/>
    <w:rsid w:val="00AF7ACF"/>
    <w:rsid w:val="00B15F8F"/>
    <w:rsid w:val="00B227F5"/>
    <w:rsid w:val="00B57615"/>
    <w:rsid w:val="00B9512E"/>
    <w:rsid w:val="00BD2798"/>
    <w:rsid w:val="00CA1898"/>
    <w:rsid w:val="00D357A6"/>
    <w:rsid w:val="00D510B0"/>
    <w:rsid w:val="00D570EA"/>
    <w:rsid w:val="00D60E32"/>
    <w:rsid w:val="00D80322"/>
    <w:rsid w:val="00DB2712"/>
    <w:rsid w:val="00E110E0"/>
    <w:rsid w:val="00E81101"/>
    <w:rsid w:val="00E95630"/>
    <w:rsid w:val="00EE10A1"/>
    <w:rsid w:val="00F1261E"/>
    <w:rsid w:val="00F32DD7"/>
    <w:rsid w:val="00F52616"/>
    <w:rsid w:val="00FA2C12"/>
    <w:rsid w:val="00FB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58C01FD-390C-4CCD-883A-D35DF280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426"/>
        <w:tab w:val="left" w:pos="851"/>
        <w:tab w:val="left" w:pos="1276"/>
        <w:tab w:val="left" w:pos="5216"/>
        <w:tab w:val="decimal" w:pos="7938"/>
        <w:tab w:val="right" w:pos="9299"/>
      </w:tabs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clear" w:pos="426"/>
        <w:tab w:val="clear" w:pos="7938"/>
        <w:tab w:val="left" w:pos="1701"/>
      </w:tabs>
      <w:spacing w:after="120"/>
      <w:outlineLvl w:val="0"/>
    </w:pPr>
    <w:rPr>
      <w:b/>
      <w:sz w:val="26"/>
    </w:rPr>
  </w:style>
  <w:style w:type="paragraph" w:styleId="berschrift2">
    <w:name w:val="heading 2"/>
    <w:basedOn w:val="Standard"/>
    <w:next w:val="Standard"/>
    <w:qFormat/>
    <w:pPr>
      <w:keepNext/>
      <w:tabs>
        <w:tab w:val="clear" w:pos="426"/>
        <w:tab w:val="clear" w:pos="7938"/>
        <w:tab w:val="left" w:pos="1701"/>
      </w:tabs>
      <w:spacing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tabs>
        <w:tab w:val="clear" w:pos="426"/>
        <w:tab w:val="clear" w:pos="7938"/>
        <w:tab w:val="left" w:pos="1701"/>
      </w:tabs>
      <w:spacing w:after="120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mtsbericht">
    <w:name w:val="Amtsbericht"/>
    <w:basedOn w:val="Standard"/>
    <w:pPr>
      <w:spacing w:line="360" w:lineRule="atLeast"/>
      <w:ind w:right="1134"/>
    </w:pPr>
  </w:style>
  <w:style w:type="paragraph" w:customStyle="1" w:styleId="Aufzhlung1">
    <w:name w:val="Aufzählung1"/>
    <w:basedOn w:val="Standard"/>
    <w:next w:val="Standard"/>
    <w:pPr>
      <w:ind w:left="426" w:hanging="426"/>
    </w:pPr>
  </w:style>
  <w:style w:type="paragraph" w:customStyle="1" w:styleId="Aufzhlung2">
    <w:name w:val="Aufzählung2"/>
    <w:basedOn w:val="Standard"/>
    <w:next w:val="Standard"/>
    <w:pPr>
      <w:ind w:left="851" w:hanging="426"/>
    </w:pPr>
  </w:style>
  <w:style w:type="paragraph" w:customStyle="1" w:styleId="Aufzhlung3">
    <w:name w:val="Aufzählung3"/>
    <w:basedOn w:val="Standard"/>
    <w:next w:val="Standard"/>
    <w:pPr>
      <w:ind w:left="1276" w:hanging="426"/>
    </w:pPr>
  </w:style>
  <w:style w:type="paragraph" w:styleId="Funotentext">
    <w:name w:val="footnote text"/>
    <w:basedOn w:val="Standard"/>
    <w:semiHidden/>
    <w:pPr>
      <w:ind w:left="426" w:hanging="426"/>
    </w:pPr>
    <w:rPr>
      <w:sz w:val="18"/>
    </w:rPr>
  </w:style>
  <w:style w:type="character" w:styleId="Funotenzeichen">
    <w:name w:val="footnote reference"/>
    <w:semiHidden/>
    <w:rPr>
      <w:rFonts w:ascii="Arial" w:hAnsi="Arial"/>
      <w:position w:val="6"/>
      <w:sz w:val="16"/>
    </w:rPr>
  </w:style>
  <w:style w:type="paragraph" w:styleId="Fuzeile">
    <w:name w:val="footer"/>
    <w:basedOn w:val="Standard"/>
    <w:pPr>
      <w:tabs>
        <w:tab w:val="clear" w:pos="7938"/>
      </w:tabs>
    </w:pPr>
    <w:rPr>
      <w:noProof/>
      <w:sz w:val="12"/>
    </w:rPr>
  </w:style>
  <w:style w:type="paragraph" w:customStyle="1" w:styleId="GRInterpellationTitel">
    <w:name w:val="GR_Interpellation_Titel"/>
    <w:basedOn w:val="Standard"/>
    <w:pPr>
      <w:tabs>
        <w:tab w:val="clear" w:pos="426"/>
        <w:tab w:val="clear" w:pos="851"/>
        <w:tab w:val="clear" w:pos="1276"/>
        <w:tab w:val="clear" w:pos="5216"/>
        <w:tab w:val="left" w:pos="1701"/>
        <w:tab w:val="left" w:pos="5160"/>
      </w:tabs>
      <w:spacing w:after="120"/>
      <w:ind w:left="1701" w:hanging="1701"/>
    </w:pPr>
    <w:rPr>
      <w:b/>
    </w:rPr>
  </w:style>
  <w:style w:type="paragraph" w:customStyle="1" w:styleId="GRKopf">
    <w:name w:val="GR_Kopf"/>
    <w:basedOn w:val="Standard"/>
    <w:pPr>
      <w:tabs>
        <w:tab w:val="clear" w:pos="426"/>
        <w:tab w:val="clear" w:pos="851"/>
        <w:tab w:val="clear" w:pos="1276"/>
        <w:tab w:val="clear" w:pos="5216"/>
        <w:tab w:val="clear" w:pos="7938"/>
      </w:tabs>
    </w:pPr>
  </w:style>
  <w:style w:type="paragraph" w:styleId="Kopfzeile">
    <w:name w:val="header"/>
    <w:basedOn w:val="Standard"/>
    <w:pPr>
      <w:tabs>
        <w:tab w:val="clear" w:pos="426"/>
        <w:tab w:val="clear" w:pos="851"/>
        <w:tab w:val="clear" w:pos="1276"/>
        <w:tab w:val="clear" w:pos="5216"/>
        <w:tab w:val="clear" w:pos="7938"/>
      </w:tabs>
    </w:pPr>
  </w:style>
  <w:style w:type="paragraph" w:customStyle="1" w:styleId="Medienmitteilung">
    <w:name w:val="Medienmitteilung"/>
    <w:basedOn w:val="Standard"/>
    <w:pPr>
      <w:tabs>
        <w:tab w:val="clear" w:pos="426"/>
        <w:tab w:val="clear" w:pos="851"/>
        <w:tab w:val="clear" w:pos="1276"/>
        <w:tab w:val="clear" w:pos="5216"/>
        <w:tab w:val="clear" w:pos="7938"/>
        <w:tab w:val="clear" w:pos="9299"/>
        <w:tab w:val="right" w:pos="7541"/>
      </w:tabs>
      <w:spacing w:line="360" w:lineRule="atLeast"/>
      <w:ind w:left="1418" w:right="1701"/>
    </w:pPr>
  </w:style>
  <w:style w:type="paragraph" w:customStyle="1" w:styleId="Randtitel">
    <w:name w:val="Randtitel"/>
    <w:basedOn w:val="Standard"/>
    <w:next w:val="Standard"/>
    <w:pPr>
      <w:keepNext/>
      <w:tabs>
        <w:tab w:val="clear" w:pos="5216"/>
        <w:tab w:val="clear" w:pos="9299"/>
        <w:tab w:val="left" w:pos="5160"/>
        <w:tab w:val="right" w:pos="9185"/>
      </w:tabs>
      <w:spacing w:after="120"/>
    </w:pPr>
    <w:rPr>
      <w:b/>
      <w:i/>
      <w:sz w:val="20"/>
    </w:rPr>
  </w:style>
  <w:style w:type="paragraph" w:customStyle="1" w:styleId="RRBKopfinfos">
    <w:name w:val="RRB_Kopfinfos"/>
    <w:basedOn w:val="Standard"/>
    <w:pPr>
      <w:tabs>
        <w:tab w:val="clear" w:pos="426"/>
        <w:tab w:val="clear" w:pos="851"/>
        <w:tab w:val="clear" w:pos="1276"/>
        <w:tab w:val="clear" w:pos="5216"/>
        <w:tab w:val="clear" w:pos="9299"/>
        <w:tab w:val="left" w:pos="1701"/>
        <w:tab w:val="left" w:pos="5160"/>
      </w:tabs>
      <w:ind w:left="1701" w:hanging="1701"/>
    </w:pPr>
  </w:style>
  <w:style w:type="paragraph" w:styleId="Standardeinzug">
    <w:name w:val="Normal Indent"/>
    <w:basedOn w:val="Standard"/>
    <w:pPr>
      <w:ind w:left="426" w:hanging="426"/>
    </w:pPr>
  </w:style>
  <w:style w:type="paragraph" w:styleId="Verzeichnis1">
    <w:name w:val="toc 1"/>
    <w:basedOn w:val="Standard"/>
    <w:next w:val="Standard"/>
    <w:autoRedefine/>
    <w:semiHidden/>
    <w:pPr>
      <w:tabs>
        <w:tab w:val="clear" w:pos="1276"/>
        <w:tab w:val="clear" w:pos="5216"/>
        <w:tab w:val="clear" w:pos="7938"/>
        <w:tab w:val="right" w:leader="dot" w:pos="9299"/>
      </w:tabs>
      <w:spacing w:before="120"/>
    </w:pPr>
  </w:style>
  <w:style w:type="paragraph" w:styleId="Verzeichnis2">
    <w:name w:val="toc 2"/>
    <w:basedOn w:val="Standard"/>
    <w:next w:val="Standard"/>
    <w:autoRedefine/>
    <w:semiHidden/>
    <w:pPr>
      <w:tabs>
        <w:tab w:val="clear" w:pos="1276"/>
        <w:tab w:val="clear" w:pos="5216"/>
        <w:tab w:val="clear" w:pos="7938"/>
        <w:tab w:val="right" w:leader="dot" w:pos="9299"/>
      </w:tabs>
      <w:ind w:left="426"/>
    </w:pPr>
  </w:style>
  <w:style w:type="paragraph" w:styleId="Verzeichnis3">
    <w:name w:val="toc 3"/>
    <w:basedOn w:val="Standard"/>
    <w:next w:val="Standard"/>
    <w:autoRedefine/>
    <w:semiHidden/>
    <w:pPr>
      <w:tabs>
        <w:tab w:val="clear" w:pos="426"/>
        <w:tab w:val="clear" w:pos="1276"/>
        <w:tab w:val="clear" w:pos="5216"/>
        <w:tab w:val="clear" w:pos="7938"/>
        <w:tab w:val="left" w:pos="1560"/>
        <w:tab w:val="right" w:leader="dot" w:pos="9299"/>
      </w:tabs>
      <w:ind w:left="851"/>
    </w:pPr>
  </w:style>
  <w:style w:type="paragraph" w:customStyle="1" w:styleId="Mailadresse">
    <w:name w:val="Mailadresse"/>
    <w:basedOn w:val="Standard"/>
    <w:pPr>
      <w:tabs>
        <w:tab w:val="clear" w:pos="426"/>
        <w:tab w:val="clear" w:pos="851"/>
        <w:tab w:val="clear" w:pos="1276"/>
        <w:tab w:val="clear" w:pos="5216"/>
        <w:tab w:val="clear" w:pos="7938"/>
        <w:tab w:val="clear" w:pos="9299"/>
        <w:tab w:val="left" w:pos="2268"/>
      </w:tabs>
    </w:pPr>
    <w:rPr>
      <w:sz w:val="16"/>
    </w:rPr>
  </w:style>
  <w:style w:type="paragraph" w:customStyle="1" w:styleId="Rechtsdienst">
    <w:name w:val="Rechtsdienst"/>
    <w:basedOn w:val="Standard"/>
  </w:style>
  <w:style w:type="paragraph" w:customStyle="1" w:styleId="Generalsekretariat">
    <w:name w:val="Generalsekretariat"/>
    <w:basedOn w:val="Standard"/>
    <w:pPr>
      <w:tabs>
        <w:tab w:val="clear" w:pos="426"/>
        <w:tab w:val="clear" w:pos="851"/>
        <w:tab w:val="clear" w:pos="1276"/>
        <w:tab w:val="left" w:pos="2269"/>
      </w:tabs>
    </w:pPr>
    <w:rPr>
      <w:b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55710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F83438"/>
    <w:pPr>
      <w:tabs>
        <w:tab w:val="left" w:pos="426"/>
        <w:tab w:val="left" w:pos="851"/>
        <w:tab w:val="left" w:pos="1276"/>
        <w:tab w:val="left" w:pos="5216"/>
        <w:tab w:val="decimal" w:pos="7938"/>
        <w:tab w:val="right" w:pos="9299"/>
      </w:tabs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Vorlagen\Amt%20f&#252;r%20Volksschule\Bericht%20mehrseiti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Bericht mehrseitig</Template>
  <TotalTime>0</TotalTime>
  <Pages>3</Pages>
  <Words>472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Leere Dokumentvorlage</vt:lpstr>
    </vt:vector>
  </TitlesOfParts>
  <Company>Digital Equipment Corporation</Company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Leere Dokumentvorlage</dc:title>
  <dc:subject/>
  <cp:keywords/>
  <cp:lastModifiedBy>Ruth Rutishauser-Kellenberger</cp:lastModifiedBy>
  <cp:revision>5</cp:revision>
  <cp:lastPrinted>2014-03-02T15:36:00Z</cp:lastPrinted>
  <dcterms:created xsi:type="dcterms:W3CDTF">2014-03-02T15:39:00Z</dcterms:created>
  <dcterms:modified xsi:type="dcterms:W3CDTF">2014-07-24T12:25:00Z</dcterms:modified>
</cp:coreProperties>
</file>