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E68" w:rsidRPr="001E3DBC" w:rsidRDefault="004E1E68" w:rsidP="00331219">
      <w:pPr>
        <w:widowControl w:val="0"/>
        <w:spacing w:line="245" w:lineRule="auto"/>
        <w:rPr>
          <w:rFonts w:cstheme="minorHAnsi"/>
          <w:sz w:val="32"/>
          <w:szCs w:val="32"/>
        </w:rPr>
      </w:pPr>
      <w:r w:rsidRPr="001E3DBC">
        <w:rPr>
          <w:rFonts w:cstheme="minorHAnsi"/>
          <w:sz w:val="32"/>
          <w:szCs w:val="32"/>
        </w:rPr>
        <w:t xml:space="preserve">Aufgabe </w:t>
      </w:r>
      <w:r w:rsidR="00EB2931">
        <w:rPr>
          <w:rFonts w:cstheme="minorHAnsi"/>
          <w:sz w:val="32"/>
          <w:szCs w:val="32"/>
        </w:rPr>
        <w:t>1</w:t>
      </w:r>
      <w:r w:rsidR="00505FF1">
        <w:rPr>
          <w:rFonts w:cstheme="minorHAnsi"/>
          <w:sz w:val="32"/>
          <w:szCs w:val="32"/>
        </w:rPr>
        <w:t>1</w:t>
      </w:r>
      <w:r w:rsidR="001E3DBC">
        <w:rPr>
          <w:rFonts w:cstheme="minorHAnsi"/>
          <w:sz w:val="32"/>
          <w:szCs w:val="32"/>
        </w:rPr>
        <w:t xml:space="preserve">: </w:t>
      </w:r>
      <w:r w:rsidR="00505FF1">
        <w:rPr>
          <w:rFonts w:cstheme="minorHAnsi"/>
          <w:sz w:val="32"/>
          <w:szCs w:val="32"/>
        </w:rPr>
        <w:t>Rhythmuspattern sprechen oder/und klatschen</w:t>
      </w:r>
    </w:p>
    <w:p w:rsidR="004E1E68" w:rsidRDefault="004E1E68" w:rsidP="004E1E68">
      <w:pPr>
        <w:widowControl w:val="0"/>
        <w:spacing w:line="245" w:lineRule="auto"/>
        <w:rPr>
          <w:rFonts w:cstheme="minorHAnsi"/>
        </w:rPr>
      </w:pPr>
    </w:p>
    <w:p w:rsidR="001002D0" w:rsidRDefault="001002D0" w:rsidP="001002D0">
      <w:pPr>
        <w:spacing w:before="0" w:line="200" w:lineRule="atLeast"/>
        <w:rPr>
          <w:rFonts w:eastAsia="Arial" w:cs="Arial"/>
          <w:szCs w:val="20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429DFA7D" wp14:editId="419F6048">
                <wp:extent cx="3838575" cy="628650"/>
                <wp:effectExtent l="0" t="0" r="28575" b="19050"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366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81253A">
                            <w:pPr>
                              <w:widowControl w:val="0"/>
                              <w:spacing w:before="88"/>
                              <w:ind w:left="284" w:right="193"/>
                              <w:rPr>
                                <w:b/>
                              </w:rPr>
                            </w:pPr>
                            <w:r w:rsidRPr="00E9208C">
                              <w:rPr>
                                <w:b/>
                                <w:spacing w:val="17"/>
                              </w:rPr>
                              <w:t>L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RNZ</w:t>
                            </w:r>
                            <w:r w:rsidRPr="00E9208C">
                              <w:rPr>
                                <w:b/>
                                <w:spacing w:val="14"/>
                              </w:rPr>
                              <w:t>I</w:t>
                            </w:r>
                            <w:r w:rsidRPr="00E9208C">
                              <w:rPr>
                                <w:b/>
                                <w:spacing w:val="19"/>
                              </w:rPr>
                              <w:t>E</w:t>
                            </w:r>
                            <w:r w:rsidRPr="00E9208C">
                              <w:rPr>
                                <w:b/>
                                <w:spacing w:val="17"/>
                              </w:rPr>
                              <w:t>L:</w:t>
                            </w:r>
                          </w:p>
                          <w:p w:rsidR="001002D0" w:rsidRPr="00F25E6E" w:rsidRDefault="00505FF1" w:rsidP="00505FF1">
                            <w:pPr>
                              <w:pStyle w:val="Listenabsatz"/>
                            </w:pPr>
                            <w:r>
                              <w:t xml:space="preserve">Rhythmische Unterteilungen, </w:t>
                            </w:r>
                            <w:r w:rsidRPr="00505FF1">
                              <w:t>Betonungen kennen lernen und anwenden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9DFA7D" id="_x0000_t202" coordsize="21600,21600" o:spt="202" path="m,l,21600r21600,l21600,xe">
                <v:stroke joinstyle="miter"/>
                <v:path gradientshapeok="t" o:connecttype="rect"/>
              </v:shapetype>
              <v:shape id="Textfeld 44" o:spid="_x0000_s1026" type="#_x0000_t202" style="width:302.2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" fillcolor="#d8d8d8 [2732]" strokecolor="#7f7f7f [1612]" strokeweight=".58pt">
                <v:textbox inset="0,0,0,0">
                  <w:txbxContent>
                    <w:p w:rsidR="001002D0" w:rsidRPr="00E9208C" w:rsidRDefault="001002D0" w:rsidP="0081253A">
                      <w:pPr>
                        <w:widowControl w:val="0"/>
                        <w:spacing w:before="88"/>
                        <w:ind w:left="284" w:right="193"/>
                        <w:rPr>
                          <w:b/>
                        </w:rPr>
                      </w:pPr>
                      <w:r w:rsidRPr="00E9208C">
                        <w:rPr>
                          <w:b/>
                          <w:spacing w:val="17"/>
                        </w:rPr>
                        <w:t>L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RNZ</w:t>
                      </w:r>
                      <w:r w:rsidRPr="00E9208C">
                        <w:rPr>
                          <w:b/>
                          <w:spacing w:val="14"/>
                        </w:rPr>
                        <w:t>I</w:t>
                      </w:r>
                      <w:r w:rsidRPr="00E9208C">
                        <w:rPr>
                          <w:b/>
                          <w:spacing w:val="19"/>
                        </w:rPr>
                        <w:t>E</w:t>
                      </w:r>
                      <w:r w:rsidRPr="00E9208C">
                        <w:rPr>
                          <w:b/>
                          <w:spacing w:val="17"/>
                        </w:rPr>
                        <w:t>L:</w:t>
                      </w:r>
                    </w:p>
                    <w:p w:rsidR="001002D0" w:rsidRPr="00F25E6E" w:rsidRDefault="00505FF1" w:rsidP="00505FF1">
                      <w:pPr>
                        <w:pStyle w:val="Listenabsatz"/>
                      </w:pPr>
                      <w:r>
                        <w:t xml:space="preserve">Rhythmische Unterteilungen, </w:t>
                      </w:r>
                      <w:r w:rsidRPr="00505FF1">
                        <w:t>Betonungen kennen lernen und anwenden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02D0" w:rsidRDefault="001002D0" w:rsidP="001002D0">
      <w:pPr>
        <w:spacing w:before="0"/>
        <w:rPr>
          <w:rFonts w:cstheme="minorHAnsi"/>
        </w:rPr>
      </w:pPr>
    </w:p>
    <w:p w:rsidR="001002D0" w:rsidRDefault="001002D0" w:rsidP="001002D0">
      <w:pPr>
        <w:spacing w:before="0"/>
        <w:rPr>
          <w:rFonts w:cstheme="minorHAnsi"/>
        </w:rPr>
      </w:pPr>
      <w:r>
        <w:rPr>
          <w:rFonts w:eastAsia="Arial" w:cs="Arial"/>
          <w:noProof/>
          <w:szCs w:val="20"/>
          <w:lang w:eastAsia="de-CH"/>
        </w:rPr>
        <mc:AlternateContent>
          <mc:Choice Requires="wps">
            <w:drawing>
              <wp:inline distT="0" distB="0" distL="0" distR="0" wp14:anchorId="1A3D7FF4" wp14:editId="4462664B">
                <wp:extent cx="6410325" cy="1019175"/>
                <wp:effectExtent l="0" t="0" r="28575" b="28575"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2D0" w:rsidRPr="00E9208C" w:rsidRDefault="001002D0" w:rsidP="001002D0">
                            <w:pPr>
                              <w:spacing w:after="80"/>
                              <w:ind w:left="284"/>
                              <w:rPr>
                                <w:rFonts w:cs="Arial"/>
                              </w:rPr>
                            </w:pPr>
                            <w:r w:rsidRPr="00E9208C">
                              <w:rPr>
                                <w:rFonts w:cs="Arial"/>
                                <w:b/>
                              </w:rPr>
                              <w:t>Achte</w:t>
                            </w:r>
                            <w:r w:rsidRPr="00E9208C">
                              <w:rPr>
                                <w:rFonts w:cs="Arial"/>
                                <w:b/>
                                <w:spacing w:val="-14"/>
                              </w:rPr>
                              <w:t xml:space="preserve"> </w:t>
                            </w:r>
                            <w:r w:rsidR="00143501">
                              <w:rPr>
                                <w:rFonts w:cs="Arial"/>
                                <w:b/>
                              </w:rPr>
                              <w:t>auf folgende Beurteilungskriterien</w:t>
                            </w:r>
                            <w:r w:rsidRPr="00E9208C">
                              <w:rPr>
                                <w:rFonts w:cs="Arial"/>
                                <w:b/>
                              </w:rPr>
                              <w:t>:</w:t>
                            </w:r>
                          </w:p>
                          <w:p w:rsidR="00505FF1" w:rsidRPr="00505FF1" w:rsidRDefault="00505FF1" w:rsidP="00505FF1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505FF1">
                              <w:rPr>
                                <w:rFonts w:cs="Arial"/>
                              </w:rPr>
                              <w:t>1.</w:t>
                            </w:r>
                            <w:r w:rsidRPr="00505FF1">
                              <w:rPr>
                                <w:rFonts w:cs="Arial"/>
                              </w:rPr>
                              <w:tab/>
                              <w:t>Du sprichst 2 Zeilen zweimal richtig (max. 1 Fehler pro Zeile) in der Taktsprache.</w:t>
                            </w:r>
                          </w:p>
                          <w:p w:rsidR="00505FF1" w:rsidRPr="00505FF1" w:rsidRDefault="00505FF1" w:rsidP="00505FF1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505FF1">
                              <w:rPr>
                                <w:rFonts w:cs="Arial"/>
                              </w:rPr>
                              <w:t>2.</w:t>
                            </w:r>
                            <w:r w:rsidRPr="00505FF1">
                              <w:rPr>
                                <w:rFonts w:cs="Arial"/>
                              </w:rPr>
                              <w:tab/>
                              <w:t>Du klatschst 2 Zeilen zweimal richtig (max. 1 Fehler pro Zeile) im Takt.</w:t>
                            </w:r>
                          </w:p>
                          <w:p w:rsidR="001002D0" w:rsidRPr="001002D0" w:rsidRDefault="00505FF1" w:rsidP="00505FF1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before="0" w:line="307" w:lineRule="auto"/>
                              <w:ind w:left="709" w:right="193" w:hanging="360"/>
                              <w:rPr>
                                <w:rFonts w:cs="Arial"/>
                              </w:rPr>
                            </w:pPr>
                            <w:r w:rsidRPr="00505FF1">
                              <w:rPr>
                                <w:rFonts w:cs="Arial"/>
                              </w:rPr>
                              <w:t>3.</w:t>
                            </w:r>
                            <w:r w:rsidRPr="00505FF1">
                              <w:rPr>
                                <w:rFonts w:cs="Arial"/>
                              </w:rPr>
                              <w:tab/>
                              <w:t>Du sprichst 2 Zeilen zweimal in der Taktsprache und klatschst dazu richtig (max. 1 Fehler pro Zeile) im Takt.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D7FF4" id="Textfeld 40" o:spid="_x0000_s1027" type="#_x0000_t202" style="width:504.7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" filled="f" strokecolor="#7f7f7f [1612]" strokeweight=".5pt">
                <v:textbox inset="0,0,0,0">
                  <w:txbxContent>
                    <w:p w:rsidR="001002D0" w:rsidRPr="00E9208C" w:rsidRDefault="001002D0" w:rsidP="001002D0">
                      <w:pPr>
                        <w:spacing w:after="80"/>
                        <w:ind w:left="284"/>
                        <w:rPr>
                          <w:rFonts w:cs="Arial"/>
                        </w:rPr>
                      </w:pPr>
                      <w:r w:rsidRPr="00E9208C">
                        <w:rPr>
                          <w:rFonts w:cs="Arial"/>
                          <w:b/>
                        </w:rPr>
                        <w:t>Achte</w:t>
                      </w:r>
                      <w:r w:rsidRPr="00E9208C">
                        <w:rPr>
                          <w:rFonts w:cs="Arial"/>
                          <w:b/>
                          <w:spacing w:val="-14"/>
                        </w:rPr>
                        <w:t xml:space="preserve"> </w:t>
                      </w:r>
                      <w:r w:rsidR="00143501">
                        <w:rPr>
                          <w:rFonts w:cs="Arial"/>
                          <w:b/>
                        </w:rPr>
                        <w:t>auf folgende Beurteilungskriterien</w:t>
                      </w:r>
                      <w:r w:rsidRPr="00E9208C">
                        <w:rPr>
                          <w:rFonts w:cs="Arial"/>
                          <w:b/>
                        </w:rPr>
                        <w:t>:</w:t>
                      </w:r>
                    </w:p>
                    <w:p w:rsidR="00505FF1" w:rsidRPr="00505FF1" w:rsidRDefault="00505FF1" w:rsidP="00505FF1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505FF1">
                        <w:rPr>
                          <w:rFonts w:cs="Arial"/>
                        </w:rPr>
                        <w:t>1.</w:t>
                      </w:r>
                      <w:r w:rsidRPr="00505FF1">
                        <w:rPr>
                          <w:rFonts w:cs="Arial"/>
                        </w:rPr>
                        <w:tab/>
                        <w:t>Du sprichst 2 Zeilen zweimal richtig (max. 1 Fehler pro Zeile) in der Taktsprache.</w:t>
                      </w:r>
                    </w:p>
                    <w:p w:rsidR="00505FF1" w:rsidRPr="00505FF1" w:rsidRDefault="00505FF1" w:rsidP="00505FF1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505FF1">
                        <w:rPr>
                          <w:rFonts w:cs="Arial"/>
                        </w:rPr>
                        <w:t>2.</w:t>
                      </w:r>
                      <w:r w:rsidRPr="00505FF1">
                        <w:rPr>
                          <w:rFonts w:cs="Arial"/>
                        </w:rPr>
                        <w:tab/>
                        <w:t>Du klatschst 2 Zeilen zweimal richtig (max. 1 Fehler pro Zeile) im Takt.</w:t>
                      </w:r>
                    </w:p>
                    <w:p w:rsidR="001002D0" w:rsidRPr="001002D0" w:rsidRDefault="00505FF1" w:rsidP="00505FF1">
                      <w:pPr>
                        <w:widowControl w:val="0"/>
                        <w:tabs>
                          <w:tab w:val="left" w:pos="709"/>
                        </w:tabs>
                        <w:spacing w:before="0" w:line="307" w:lineRule="auto"/>
                        <w:ind w:left="709" w:right="193" w:hanging="360"/>
                        <w:rPr>
                          <w:rFonts w:cs="Arial"/>
                        </w:rPr>
                      </w:pPr>
                      <w:r w:rsidRPr="00505FF1">
                        <w:rPr>
                          <w:rFonts w:cs="Arial"/>
                        </w:rPr>
                        <w:t>3.</w:t>
                      </w:r>
                      <w:r w:rsidRPr="00505FF1">
                        <w:rPr>
                          <w:rFonts w:cs="Arial"/>
                        </w:rPr>
                        <w:tab/>
                        <w:t>Du sprichst 2 Zeilen zweimal in der Taktsprache und klatschst dazu richtig (max. 1 Fehler pro Zeile) im Takt.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6E06" w:rsidRDefault="000E6E06" w:rsidP="004E1E68">
      <w:pPr>
        <w:widowControl w:val="0"/>
        <w:spacing w:line="245" w:lineRule="auto"/>
        <w:rPr>
          <w:rFonts w:cstheme="minorHAnsi"/>
        </w:rPr>
      </w:pPr>
    </w:p>
    <w:p w:rsidR="00011B17" w:rsidRDefault="00011B17">
      <w:pPr>
        <w:spacing w:before="0"/>
        <w:rPr>
          <w:b/>
        </w:rPr>
      </w:pPr>
    </w:p>
    <w:p w:rsidR="00505FF1" w:rsidRPr="00505FF1" w:rsidRDefault="00505FF1" w:rsidP="00505FF1">
      <w:pPr>
        <w:rPr>
          <w:b/>
        </w:rPr>
      </w:pPr>
      <w:r w:rsidRPr="00505FF1">
        <w:rPr>
          <w:b/>
        </w:rPr>
        <w:t>Arbeite allein.</w:t>
      </w:r>
    </w:p>
    <w:p w:rsidR="00505FF1" w:rsidRDefault="00505FF1" w:rsidP="00505FF1">
      <w:r>
        <w:t>Trainiere die vorgegebene Rhythmusgruppe.</w:t>
      </w:r>
    </w:p>
    <w:p w:rsidR="00505FF1" w:rsidRDefault="00505FF1" w:rsidP="00505FF1">
      <w:pPr>
        <w:pStyle w:val="Listenabsatz"/>
        <w:numPr>
          <w:ilvl w:val="0"/>
          <w:numId w:val="45"/>
        </w:numPr>
      </w:pPr>
      <w:r>
        <w:t>Führe sie dann jeweils zweimal nacheinander aus.</w:t>
      </w:r>
    </w:p>
    <w:p w:rsidR="00505FF1" w:rsidRDefault="00505FF1" w:rsidP="00505FF1">
      <w:pPr>
        <w:pStyle w:val="Listenabsatz"/>
        <w:numPr>
          <w:ilvl w:val="0"/>
          <w:numId w:val="45"/>
        </w:numPr>
      </w:pPr>
      <w:r>
        <w:t>Sprich zuerst die Rhythmusgruppe nur in der Taktsprache.</w:t>
      </w:r>
    </w:p>
    <w:p w:rsidR="00505FF1" w:rsidRDefault="00505FF1" w:rsidP="00505FF1">
      <w:pPr>
        <w:pStyle w:val="Listenabsatz"/>
        <w:numPr>
          <w:ilvl w:val="0"/>
          <w:numId w:val="45"/>
        </w:numPr>
      </w:pPr>
      <w:r>
        <w:t>Klatsche dann die Rhythmen im Takt.</w:t>
      </w:r>
    </w:p>
    <w:p w:rsidR="00505FF1" w:rsidRDefault="00505FF1" w:rsidP="00505FF1">
      <w:pPr>
        <w:pStyle w:val="Listenabsatz"/>
        <w:numPr>
          <w:ilvl w:val="0"/>
          <w:numId w:val="45"/>
        </w:numPr>
      </w:pPr>
      <w:r>
        <w:t>Nun sprich in der Taktsprache und klatsche dazu im Takt.</w:t>
      </w:r>
    </w:p>
    <w:p w:rsidR="00505FF1" w:rsidRDefault="00505FF1" w:rsidP="00505FF1"/>
    <w:p w:rsidR="00136F1A" w:rsidRDefault="00136F1A" w:rsidP="00505FF1">
      <w:pPr>
        <w:rPr>
          <w:b/>
        </w:rPr>
      </w:pPr>
    </w:p>
    <w:p w:rsidR="00136F1A" w:rsidRDefault="00136F1A" w:rsidP="00505FF1">
      <w:pPr>
        <w:rPr>
          <w:b/>
        </w:rPr>
      </w:pPr>
    </w:p>
    <w:p w:rsidR="00CF4E95" w:rsidRPr="000C7FC1" w:rsidRDefault="00505FF1" w:rsidP="000C7FC1">
      <w:pPr>
        <w:tabs>
          <w:tab w:val="left" w:pos="5670"/>
        </w:tabs>
        <w:ind w:right="849"/>
        <w:rPr>
          <w:sz w:val="16"/>
          <w:szCs w:val="16"/>
        </w:rPr>
      </w:pPr>
      <w:r w:rsidRPr="00136F1A">
        <w:rPr>
          <w:b/>
        </w:rPr>
        <w:t>10 Rhythmusgruppen</w:t>
      </w:r>
      <w:r>
        <w:t xml:space="preserve"> (</w:t>
      </w:r>
      <w:r w:rsidR="000C7FC1" w:rsidRPr="00143501">
        <w:rPr>
          <w:sz w:val="16"/>
          <w:szCs w:val="16"/>
        </w:rPr>
        <w:t>Aus</w:t>
      </w:r>
      <w:r w:rsidR="000C7FC1">
        <w:rPr>
          <w:sz w:val="16"/>
          <w:szCs w:val="16"/>
        </w:rPr>
        <w:t xml:space="preserve"> dem Lehrmittel </w:t>
      </w:r>
      <w:r w:rsidR="000C7FC1" w:rsidRPr="007166CF">
        <w:rPr>
          <w:sz w:val="16"/>
          <w:szCs w:val="16"/>
        </w:rPr>
        <w:t>«</w:t>
      </w:r>
      <w:r w:rsidR="000C7FC1">
        <w:rPr>
          <w:sz w:val="16"/>
          <w:szCs w:val="16"/>
        </w:rPr>
        <w:t>Musik Sekundarstufe 1</w:t>
      </w:r>
      <w:r w:rsidR="000C7FC1" w:rsidRPr="007166CF">
        <w:rPr>
          <w:sz w:val="16"/>
          <w:szCs w:val="16"/>
        </w:rPr>
        <w:t>»</w:t>
      </w:r>
      <w:r w:rsidR="000C7FC1">
        <w:rPr>
          <w:sz w:val="16"/>
          <w:szCs w:val="16"/>
        </w:rPr>
        <w:t xml:space="preserve"> </w:t>
      </w:r>
      <w:r w:rsidR="000C7FC1">
        <w:rPr>
          <w:rFonts w:cs="Arial"/>
          <w:sz w:val="16"/>
          <w:szCs w:val="16"/>
        </w:rPr>
        <w:t>©</w:t>
      </w:r>
      <w:r w:rsidR="000C7FC1">
        <w:rPr>
          <w:sz w:val="16"/>
          <w:szCs w:val="16"/>
        </w:rPr>
        <w:t xml:space="preserve"> 2017 Verlag Schweizer </w:t>
      </w:r>
      <w:proofErr w:type="spellStart"/>
      <w:r w:rsidR="000C7FC1">
        <w:rPr>
          <w:sz w:val="16"/>
          <w:szCs w:val="16"/>
        </w:rPr>
        <w:t>Singbuch</w:t>
      </w:r>
      <w:proofErr w:type="spellEnd"/>
      <w:r w:rsidR="000C7FC1">
        <w:rPr>
          <w:sz w:val="16"/>
          <w:szCs w:val="16"/>
        </w:rPr>
        <w:t>, Zürich</w:t>
      </w:r>
      <w:r>
        <w:t>)</w:t>
      </w:r>
      <w:bookmarkStart w:id="0" w:name="_GoBack"/>
      <w:bookmarkEnd w:id="0"/>
    </w:p>
    <w:p w:rsidR="00136F1A" w:rsidRDefault="00136F1A" w:rsidP="00505FF1"/>
    <w:p w:rsidR="00136F1A" w:rsidRDefault="00136F1A" w:rsidP="00505FF1"/>
    <w:p w:rsidR="00505FF1" w:rsidRDefault="00505FF1" w:rsidP="00505FF1">
      <w:r>
        <w:rPr>
          <w:noProof/>
          <w:lang w:eastAsia="de-CH"/>
        </w:rPr>
        <w:drawing>
          <wp:inline distT="0" distB="0" distL="0" distR="0">
            <wp:extent cx="5762625" cy="1381125"/>
            <wp:effectExtent l="0" t="0" r="9525" b="9525"/>
            <wp:docPr id="19" name="Grafik 19" descr="C:\Users\admin\AppData\Local\Microsoft\Windows\INetCacheContent.Word\S.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Content.Word\S. 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F1" w:rsidRDefault="00505FF1">
      <w:pPr>
        <w:spacing w:before="0"/>
        <w:rPr>
          <w:noProof/>
          <w:lang w:eastAsia="de-CH"/>
        </w:rPr>
      </w:pPr>
      <w:r>
        <w:rPr>
          <w:noProof/>
          <w:lang w:eastAsia="de-CH"/>
        </w:rPr>
        <w:br w:type="page"/>
      </w:r>
    </w:p>
    <w:p w:rsidR="00505FF1" w:rsidRDefault="00505FF1" w:rsidP="00505FF1">
      <w:r>
        <w:rPr>
          <w:noProof/>
          <w:lang w:eastAsia="de-CH"/>
        </w:rPr>
        <w:lastRenderedPageBreak/>
        <w:drawing>
          <wp:inline distT="0" distB="0" distL="0" distR="0">
            <wp:extent cx="5972175" cy="8515350"/>
            <wp:effectExtent l="0" t="0" r="9525" b="0"/>
            <wp:docPr id="21" name="Grafik 21" descr="C:\Users\admin\AppData\Local\Microsoft\Windows\INetCacheContent.Word\S.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Content.Word\S. 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F1" w:rsidRDefault="00505FF1">
      <w:pPr>
        <w:spacing w:before="0"/>
      </w:pPr>
      <w:r>
        <w:br w:type="page"/>
      </w:r>
    </w:p>
    <w:p w:rsidR="00505FF1" w:rsidRDefault="00505FF1" w:rsidP="00505FF1">
      <w:r>
        <w:rPr>
          <w:noProof/>
          <w:lang w:eastAsia="de-CH"/>
        </w:rPr>
        <w:lastRenderedPageBreak/>
        <w:drawing>
          <wp:inline distT="0" distB="0" distL="0" distR="0">
            <wp:extent cx="5848350" cy="8420100"/>
            <wp:effectExtent l="0" t="0" r="0" b="0"/>
            <wp:docPr id="25" name="Grafik 25" descr="C:\Users\admin\AppData\Local\Microsoft\Windows\INetCacheContent.Word\S.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Content.Word\S. 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F1" w:rsidRDefault="00505FF1">
      <w:pPr>
        <w:spacing w:before="0"/>
      </w:pPr>
      <w:r>
        <w:br w:type="page"/>
      </w:r>
    </w:p>
    <w:p w:rsidR="00505FF1" w:rsidRPr="00143501" w:rsidRDefault="00505FF1" w:rsidP="00505FF1">
      <w:r>
        <w:rPr>
          <w:noProof/>
          <w:lang w:eastAsia="de-CH"/>
        </w:rPr>
        <w:lastRenderedPageBreak/>
        <w:drawing>
          <wp:inline distT="0" distB="0" distL="0" distR="0">
            <wp:extent cx="5905500" cy="6924675"/>
            <wp:effectExtent l="0" t="0" r="0" b="9525"/>
            <wp:docPr id="26" name="Grafik 26" descr="C:\Users\admin\AppData\Local\Microsoft\Windows\INetCacheContent.Word\S.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Content.Word\S. 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98"/>
                    <a:stretch/>
                  </pic:blipFill>
                  <pic:spPr bwMode="auto">
                    <a:xfrm>
                      <a:off x="0" y="0"/>
                      <a:ext cx="5905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5FF1" w:rsidRPr="00143501" w:rsidSect="00883F80">
      <w:headerReference w:type="default" r:id="rId13"/>
      <w:footerReference w:type="default" r:id="rId14"/>
      <w:pgSz w:w="11906" w:h="16838"/>
      <w:pgMar w:top="1531" w:right="707" w:bottom="851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8B6" w:rsidRPr="007F2BF8" w:rsidRDefault="007F2BF8" w:rsidP="00FF48B6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sz w:val="19"/>
        <w:szCs w:val="19"/>
        <w:lang w:val="de-CH"/>
      </w:rPr>
    </w:pPr>
    <w:r w:rsidRPr="000C7FC1">
      <w:rPr>
        <w:sz w:val="19"/>
        <w:szCs w:val="19"/>
        <w:lang w:val="de-CH"/>
      </w:rPr>
      <w:t xml:space="preserve">Orientierungsaufgaben Musik | Sek I, 1.-3. Klasse | </w:t>
    </w:r>
    <w:proofErr w:type="spellStart"/>
    <w:r w:rsidRPr="000C7FC1">
      <w:rPr>
        <w:sz w:val="19"/>
        <w:szCs w:val="19"/>
        <w:lang w:val="de-CH"/>
      </w:rPr>
      <w:t>Musicbox</w:t>
    </w:r>
    <w:proofErr w:type="spellEnd"/>
    <w:r w:rsidRPr="000C7FC1">
      <w:rPr>
        <w:sz w:val="19"/>
        <w:szCs w:val="19"/>
        <w:lang w:val="de-CH"/>
      </w:rPr>
      <w:t xml:space="preserve"> </w:t>
    </w:r>
    <w:r w:rsidR="00B73BEA" w:rsidRPr="000C7FC1">
      <w:rPr>
        <w:sz w:val="19"/>
        <w:szCs w:val="19"/>
        <w:lang w:val="de-CH"/>
      </w:rPr>
      <w:t xml:space="preserve">| Aufgabe </w:t>
    </w:r>
    <w:r w:rsidR="00EB2931" w:rsidRPr="000C7FC1">
      <w:rPr>
        <w:sz w:val="19"/>
        <w:szCs w:val="19"/>
        <w:lang w:val="de-CH"/>
      </w:rPr>
      <w:t>1</w:t>
    </w:r>
    <w:r w:rsidR="00505FF1" w:rsidRPr="000C7FC1">
      <w:rPr>
        <w:sz w:val="19"/>
        <w:szCs w:val="19"/>
        <w:lang w:val="de-CH"/>
      </w:rPr>
      <w:t>1</w:t>
    </w:r>
    <w:r w:rsidR="00FF48B6" w:rsidRPr="007F2BF8">
      <w:rPr>
        <w:sz w:val="19"/>
        <w:szCs w:val="19"/>
        <w:lang w:val="de-CH"/>
      </w:rPr>
      <w:tab/>
    </w:r>
    <w:r w:rsidR="00FF48B6" w:rsidRPr="007F2BF8">
      <w:rPr>
        <w:b/>
        <w:sz w:val="19"/>
        <w:szCs w:val="19"/>
        <w:lang w:val="de-CH"/>
      </w:rPr>
      <w:fldChar w:fldCharType="begin"/>
    </w:r>
    <w:r w:rsidR="00FF48B6" w:rsidRPr="007F2BF8">
      <w:rPr>
        <w:b/>
        <w:sz w:val="19"/>
        <w:szCs w:val="19"/>
        <w:lang w:val="de-CH"/>
      </w:rPr>
      <w:instrText>PAGE   \* MERGEFORMAT</w:instrText>
    </w:r>
    <w:r w:rsidR="00FF48B6" w:rsidRPr="007F2BF8">
      <w:rPr>
        <w:b/>
        <w:sz w:val="19"/>
        <w:szCs w:val="19"/>
        <w:lang w:val="de-CH"/>
      </w:rPr>
      <w:fldChar w:fldCharType="separate"/>
    </w:r>
    <w:r w:rsidR="000C7FC1" w:rsidRPr="000C7FC1">
      <w:rPr>
        <w:b/>
        <w:noProof/>
        <w:sz w:val="19"/>
        <w:szCs w:val="19"/>
        <w:lang w:val="de-DE"/>
      </w:rPr>
      <w:t>4</w:t>
    </w:r>
    <w:r w:rsidR="00FF48B6" w:rsidRPr="007F2BF8">
      <w:rPr>
        <w:b/>
        <w:sz w:val="19"/>
        <w:szCs w:val="19"/>
        <w:lang w:val="de-CH"/>
      </w:rPr>
      <w:fldChar w:fldCharType="end"/>
    </w:r>
  </w:p>
  <w:p w:rsidR="00B555E7" w:rsidRPr="00A63C62" w:rsidRDefault="00FF48B6" w:rsidP="00A63C62">
    <w:pPr>
      <w:pStyle w:val="Fuzeile"/>
      <w:tabs>
        <w:tab w:val="clear" w:pos="9072"/>
        <w:tab w:val="right" w:pos="9921"/>
      </w:tabs>
      <w:spacing w:before="0"/>
      <w:rPr>
        <w:sz w:val="19"/>
        <w:szCs w:val="19"/>
      </w:rPr>
    </w:pPr>
    <w:r w:rsidRPr="007F2BF8">
      <w:rPr>
        <w:color w:val="7F7F7F" w:themeColor="text1" w:themeTint="80"/>
        <w:sz w:val="19"/>
        <w:szCs w:val="19"/>
      </w:rPr>
      <w:t>Herausgeber: Geschäftsstelle BKZ</w:t>
    </w:r>
    <w:r w:rsidRPr="007F2BF8">
      <w:rPr>
        <w:sz w:val="19"/>
        <w:szCs w:val="19"/>
      </w:rPr>
      <w:tab/>
    </w:r>
    <w:r w:rsidR="00A63C62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DBC" w:rsidRDefault="00123A33" w:rsidP="00115684">
    <w:pPr>
      <w:pStyle w:val="Kopfzeile"/>
      <w:pBdr>
        <w:bottom w:val="single" w:sz="12" w:space="1" w:color="auto"/>
      </w:pBdr>
      <w:tabs>
        <w:tab w:val="clear" w:pos="9072"/>
        <w:tab w:val="right" w:pos="9921"/>
      </w:tabs>
    </w:pPr>
    <w:r>
      <w:rPr>
        <w:noProof/>
        <w:lang w:val="de-CH" w:eastAsia="de-CH"/>
      </w:rPr>
      <w:drawing>
        <wp:anchor distT="0" distB="0" distL="114300" distR="114300" simplePos="0" relativeHeight="25165312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-85090</wp:posOffset>
          </wp:positionV>
          <wp:extent cx="2295525" cy="257175"/>
          <wp:effectExtent l="0" t="0" r="9525" b="9525"/>
          <wp:wrapNone/>
          <wp:docPr id="8" name="Grafik 8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1E3DBC">
      <w:t>Schüler</w:t>
    </w:r>
    <w:proofErr w:type="spellEnd"/>
    <w:r w:rsidR="001E3DBC">
      <w:t>/in</w:t>
    </w:r>
  </w:p>
  <w:p w:rsidR="001E3DBC" w:rsidRDefault="001E3D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E83"/>
    <w:multiLevelType w:val="hybridMultilevel"/>
    <w:tmpl w:val="94F4DB0C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F1388"/>
    <w:multiLevelType w:val="hybridMultilevel"/>
    <w:tmpl w:val="F0C663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35642"/>
    <w:multiLevelType w:val="hybridMultilevel"/>
    <w:tmpl w:val="E55ED32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6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7">
    <w:nsid w:val="12DA6F1C"/>
    <w:multiLevelType w:val="hybridMultilevel"/>
    <w:tmpl w:val="91A615A8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41A72"/>
    <w:multiLevelType w:val="hybridMultilevel"/>
    <w:tmpl w:val="78CEE83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6F526C"/>
    <w:multiLevelType w:val="hybridMultilevel"/>
    <w:tmpl w:val="6C380D9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EAF48B4"/>
    <w:multiLevelType w:val="hybridMultilevel"/>
    <w:tmpl w:val="B81CB95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463963"/>
    <w:multiLevelType w:val="hybridMultilevel"/>
    <w:tmpl w:val="99E2ECB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14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8349FC"/>
    <w:multiLevelType w:val="hybridMultilevel"/>
    <w:tmpl w:val="F3DE4C4C"/>
    <w:lvl w:ilvl="0" w:tplc="A0D0B97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A4221"/>
    <w:multiLevelType w:val="hybridMultilevel"/>
    <w:tmpl w:val="3856CC46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3265E"/>
    <w:multiLevelType w:val="hybridMultilevel"/>
    <w:tmpl w:val="325A25E0"/>
    <w:lvl w:ilvl="0" w:tplc="6682F842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8026D396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BCD26908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B67A085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6D166904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5704BCAE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025AB94A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E5BE4B6A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9B7EA96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8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19">
    <w:nsid w:val="3A13218C"/>
    <w:multiLevelType w:val="hybridMultilevel"/>
    <w:tmpl w:val="3FD098D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2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1C724EC"/>
    <w:multiLevelType w:val="hybridMultilevel"/>
    <w:tmpl w:val="6292E4CE"/>
    <w:lvl w:ilvl="0" w:tplc="05E436B0">
      <w:start w:val="1"/>
      <w:numFmt w:val="bullet"/>
      <w:pStyle w:val="Listenabsatz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82E4F3B"/>
    <w:multiLevelType w:val="hybridMultilevel"/>
    <w:tmpl w:val="9D9296E4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E047BC"/>
    <w:multiLevelType w:val="hybridMultilevel"/>
    <w:tmpl w:val="6980BBE8"/>
    <w:lvl w:ilvl="0" w:tplc="6AC2359E">
      <w:start w:val="1"/>
      <w:numFmt w:val="bullet"/>
      <w:lvlText w:val="■"/>
      <w:lvlJc w:val="left"/>
      <w:pPr>
        <w:ind w:left="1004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8866261"/>
    <w:multiLevelType w:val="hybridMultilevel"/>
    <w:tmpl w:val="CBB67D8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FD296F"/>
    <w:multiLevelType w:val="hybridMultilevel"/>
    <w:tmpl w:val="7ADCB4DE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4D7AD3"/>
    <w:multiLevelType w:val="hybridMultilevel"/>
    <w:tmpl w:val="703AE35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5">
    <w:nsid w:val="63B02AD6"/>
    <w:multiLevelType w:val="hybridMultilevel"/>
    <w:tmpl w:val="345ABD3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FE451E1"/>
    <w:multiLevelType w:val="hybridMultilevel"/>
    <w:tmpl w:val="E79495CC"/>
    <w:lvl w:ilvl="0" w:tplc="3B1C041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3CF172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610EBD4C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C246AB16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E3360A20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E340B2F2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9B76760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77AA547C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87C07A86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8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74E30049"/>
    <w:multiLevelType w:val="hybridMultilevel"/>
    <w:tmpl w:val="598A8A92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680A65"/>
    <w:multiLevelType w:val="hybridMultilevel"/>
    <w:tmpl w:val="E8140D9C"/>
    <w:lvl w:ilvl="0" w:tplc="6AC2359E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32"/>
  </w:num>
  <w:num w:numId="4">
    <w:abstractNumId w:val="33"/>
  </w:num>
  <w:num w:numId="5">
    <w:abstractNumId w:val="38"/>
  </w:num>
  <w:num w:numId="6">
    <w:abstractNumId w:val="43"/>
  </w:num>
  <w:num w:numId="7">
    <w:abstractNumId w:val="27"/>
  </w:num>
  <w:num w:numId="8">
    <w:abstractNumId w:val="1"/>
  </w:num>
  <w:num w:numId="9">
    <w:abstractNumId w:val="28"/>
  </w:num>
  <w:num w:numId="10">
    <w:abstractNumId w:val="22"/>
  </w:num>
  <w:num w:numId="11">
    <w:abstractNumId w:val="34"/>
  </w:num>
  <w:num w:numId="12">
    <w:abstractNumId w:val="6"/>
  </w:num>
  <w:num w:numId="13">
    <w:abstractNumId w:val="18"/>
  </w:num>
  <w:num w:numId="14">
    <w:abstractNumId w:val="21"/>
  </w:num>
  <w:num w:numId="15">
    <w:abstractNumId w:val="5"/>
  </w:num>
  <w:num w:numId="16">
    <w:abstractNumId w:val="13"/>
  </w:num>
  <w:num w:numId="17">
    <w:abstractNumId w:val="26"/>
  </w:num>
  <w:num w:numId="18">
    <w:abstractNumId w:val="44"/>
  </w:num>
  <w:num w:numId="19">
    <w:abstractNumId w:val="41"/>
  </w:num>
  <w:num w:numId="20">
    <w:abstractNumId w:val="14"/>
  </w:num>
  <w:num w:numId="21">
    <w:abstractNumId w:val="39"/>
  </w:num>
  <w:num w:numId="22">
    <w:abstractNumId w:val="17"/>
  </w:num>
  <w:num w:numId="23">
    <w:abstractNumId w:val="37"/>
  </w:num>
  <w:num w:numId="24">
    <w:abstractNumId w:val="10"/>
  </w:num>
  <w:num w:numId="25">
    <w:abstractNumId w:val="36"/>
  </w:num>
  <w:num w:numId="26">
    <w:abstractNumId w:val="23"/>
  </w:num>
  <w:num w:numId="27">
    <w:abstractNumId w:val="2"/>
  </w:num>
  <w:num w:numId="28">
    <w:abstractNumId w:val="35"/>
  </w:num>
  <w:num w:numId="29">
    <w:abstractNumId w:val="15"/>
  </w:num>
  <w:num w:numId="30">
    <w:abstractNumId w:val="11"/>
  </w:num>
  <w:num w:numId="31">
    <w:abstractNumId w:val="29"/>
  </w:num>
  <w:num w:numId="32">
    <w:abstractNumId w:val="12"/>
  </w:num>
  <w:num w:numId="33">
    <w:abstractNumId w:val="31"/>
  </w:num>
  <w:num w:numId="34">
    <w:abstractNumId w:val="4"/>
  </w:num>
  <w:num w:numId="35">
    <w:abstractNumId w:val="8"/>
  </w:num>
  <w:num w:numId="36">
    <w:abstractNumId w:val="40"/>
  </w:num>
  <w:num w:numId="37">
    <w:abstractNumId w:val="25"/>
  </w:num>
  <w:num w:numId="38">
    <w:abstractNumId w:val="42"/>
  </w:num>
  <w:num w:numId="39">
    <w:abstractNumId w:val="9"/>
  </w:num>
  <w:num w:numId="40">
    <w:abstractNumId w:val="19"/>
  </w:num>
  <w:num w:numId="41">
    <w:abstractNumId w:val="0"/>
  </w:num>
  <w:num w:numId="42">
    <w:abstractNumId w:val="7"/>
  </w:num>
  <w:num w:numId="43">
    <w:abstractNumId w:val="24"/>
  </w:num>
  <w:num w:numId="44">
    <w:abstractNumId w:val="3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1C9"/>
    <w:rsid w:val="000032AF"/>
    <w:rsid w:val="00011B17"/>
    <w:rsid w:val="00015D3D"/>
    <w:rsid w:val="000812CA"/>
    <w:rsid w:val="00082935"/>
    <w:rsid w:val="000C1B68"/>
    <w:rsid w:val="000C7FC1"/>
    <w:rsid w:val="000E6E06"/>
    <w:rsid w:val="001002D0"/>
    <w:rsid w:val="00115684"/>
    <w:rsid w:val="00117290"/>
    <w:rsid w:val="001175C5"/>
    <w:rsid w:val="00123432"/>
    <w:rsid w:val="00123A33"/>
    <w:rsid w:val="00136F1A"/>
    <w:rsid w:val="00143501"/>
    <w:rsid w:val="00181DDE"/>
    <w:rsid w:val="001A2C50"/>
    <w:rsid w:val="001A3ED3"/>
    <w:rsid w:val="001E3DBC"/>
    <w:rsid w:val="001E5F85"/>
    <w:rsid w:val="00221ED8"/>
    <w:rsid w:val="0024586A"/>
    <w:rsid w:val="00280161"/>
    <w:rsid w:val="00331219"/>
    <w:rsid w:val="00336C17"/>
    <w:rsid w:val="0033756E"/>
    <w:rsid w:val="00364840"/>
    <w:rsid w:val="00372D6D"/>
    <w:rsid w:val="0039113A"/>
    <w:rsid w:val="003A142B"/>
    <w:rsid w:val="003B374D"/>
    <w:rsid w:val="003F6B22"/>
    <w:rsid w:val="0040105C"/>
    <w:rsid w:val="00474CE2"/>
    <w:rsid w:val="00486D69"/>
    <w:rsid w:val="004D3DF3"/>
    <w:rsid w:val="004E1E68"/>
    <w:rsid w:val="004F61B2"/>
    <w:rsid w:val="00505FF1"/>
    <w:rsid w:val="00584168"/>
    <w:rsid w:val="005A00A2"/>
    <w:rsid w:val="005B79CC"/>
    <w:rsid w:val="005C15E7"/>
    <w:rsid w:val="005C74BC"/>
    <w:rsid w:val="005D4180"/>
    <w:rsid w:val="005E365C"/>
    <w:rsid w:val="00612AAF"/>
    <w:rsid w:val="00672FE0"/>
    <w:rsid w:val="0068209D"/>
    <w:rsid w:val="0069343E"/>
    <w:rsid w:val="00697047"/>
    <w:rsid w:val="006B7B36"/>
    <w:rsid w:val="006D46F6"/>
    <w:rsid w:val="007116E4"/>
    <w:rsid w:val="00734269"/>
    <w:rsid w:val="00754863"/>
    <w:rsid w:val="007604BD"/>
    <w:rsid w:val="00760960"/>
    <w:rsid w:val="00786490"/>
    <w:rsid w:val="007A4166"/>
    <w:rsid w:val="007B306C"/>
    <w:rsid w:val="007E1C9A"/>
    <w:rsid w:val="007E4EE8"/>
    <w:rsid w:val="007F2BF8"/>
    <w:rsid w:val="0081253A"/>
    <w:rsid w:val="00883F80"/>
    <w:rsid w:val="008851C9"/>
    <w:rsid w:val="008C4F09"/>
    <w:rsid w:val="00995100"/>
    <w:rsid w:val="00A23DF3"/>
    <w:rsid w:val="00A47D66"/>
    <w:rsid w:val="00A63C62"/>
    <w:rsid w:val="00A645F1"/>
    <w:rsid w:val="00AC6A4F"/>
    <w:rsid w:val="00AF6846"/>
    <w:rsid w:val="00B04022"/>
    <w:rsid w:val="00B32B19"/>
    <w:rsid w:val="00B555E7"/>
    <w:rsid w:val="00B73BEA"/>
    <w:rsid w:val="00BA1A81"/>
    <w:rsid w:val="00BE406C"/>
    <w:rsid w:val="00C11058"/>
    <w:rsid w:val="00C4537E"/>
    <w:rsid w:val="00CA102F"/>
    <w:rsid w:val="00CD11E3"/>
    <w:rsid w:val="00CF4E95"/>
    <w:rsid w:val="00D076CE"/>
    <w:rsid w:val="00D62B31"/>
    <w:rsid w:val="00D821CF"/>
    <w:rsid w:val="00D849EA"/>
    <w:rsid w:val="00D91D46"/>
    <w:rsid w:val="00E604DA"/>
    <w:rsid w:val="00E77292"/>
    <w:rsid w:val="00E91732"/>
    <w:rsid w:val="00EB2931"/>
    <w:rsid w:val="00EB2E2E"/>
    <w:rsid w:val="00EC216D"/>
    <w:rsid w:val="00ED6662"/>
    <w:rsid w:val="00F75991"/>
    <w:rsid w:val="00F8682F"/>
    <w:rsid w:val="00FF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5991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5991"/>
    <w:pPr>
      <w:spacing w:before="80"/>
    </w:pPr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1"/>
    <w:qFormat/>
    <w:rsid w:val="005D4180"/>
    <w:pPr>
      <w:numPr>
        <w:numId w:val="26"/>
      </w:numPr>
      <w:ind w:left="641" w:hanging="357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E2859-25B9-4989-804E-879433AB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3C02DDB6.dotm</Template>
  <TotalTime>0</TotalTime>
  <Pages>4</Pages>
  <Words>60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Bucher Monika D-EDK</cp:lastModifiedBy>
  <cp:revision>5</cp:revision>
  <dcterms:created xsi:type="dcterms:W3CDTF">2017-03-10T08:50:00Z</dcterms:created>
  <dcterms:modified xsi:type="dcterms:W3CDTF">2017-07-14T10:11:00Z</dcterms:modified>
</cp:coreProperties>
</file>